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DC1" w:rsidRPr="00DF07D5" w:rsidRDefault="00844DC1">
      <w:pPr>
        <w:rPr>
          <w:rFonts w:eastAsia="標楷體"/>
          <w:b/>
        </w:rPr>
      </w:pPr>
      <w:r>
        <w:rPr>
          <w:rFonts w:eastAsia="標楷體"/>
          <w:b/>
        </w:rPr>
        <w:t>105</w:t>
      </w:r>
      <w:r w:rsidRPr="00DF07D5">
        <w:rPr>
          <w:rFonts w:eastAsia="標楷體" w:hint="eastAsia"/>
          <w:b/>
        </w:rPr>
        <w:t>年度行商訴字第</w:t>
      </w:r>
      <w:r>
        <w:rPr>
          <w:rFonts w:eastAsia="標楷體"/>
          <w:b/>
        </w:rPr>
        <w:t>72</w:t>
      </w:r>
      <w:r>
        <w:rPr>
          <w:rFonts w:eastAsia="標楷體" w:hint="eastAsia"/>
          <w:b/>
        </w:rPr>
        <w:t>號</w:t>
      </w:r>
    </w:p>
    <w:p w:rsidR="00844DC1" w:rsidRPr="009A01DF" w:rsidRDefault="00844DC1">
      <w:pPr>
        <w:rPr>
          <w:rFonts w:eastAsia="標楷體"/>
        </w:rPr>
      </w:pPr>
      <w:r w:rsidRPr="00DF07D5">
        <w:rPr>
          <w:rFonts w:eastAsia="標楷體" w:hint="eastAsia"/>
          <w:b/>
        </w:rPr>
        <w:t>附圖：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844DC1" w:rsidRPr="001D7634" w:rsidTr="006C70BA">
        <w:trPr>
          <w:jc w:val="center"/>
        </w:trPr>
        <w:tc>
          <w:tcPr>
            <w:tcW w:w="8362" w:type="dxa"/>
          </w:tcPr>
          <w:p w:rsidR="00844DC1" w:rsidRPr="001D7634" w:rsidRDefault="00844DC1" w:rsidP="0010048D">
            <w:pPr>
              <w:rPr>
                <w:rFonts w:eastAsia="標楷體"/>
                <w:sz w:val="28"/>
                <w:szCs w:val="28"/>
              </w:rPr>
            </w:pPr>
            <w:r>
              <w:rPr>
                <w:noProof/>
              </w:rPr>
              <w:pict>
                <v:line id="_x0000_s1026" style="position:absolute;z-index:251658240" from="0,0" to="414pt,0"/>
              </w:pict>
            </w:r>
            <w:r w:rsidRPr="001D7634">
              <w:rPr>
                <w:rFonts w:eastAsia="標楷體"/>
                <w:sz w:val="22"/>
                <w:szCs w:val="22"/>
              </w:rPr>
              <w:t xml:space="preserve">                   </w:t>
            </w:r>
            <w:r w:rsidRPr="001D7634">
              <w:rPr>
                <w:rFonts w:eastAsia="標楷體" w:hint="eastAsia"/>
                <w:sz w:val="28"/>
                <w:szCs w:val="28"/>
              </w:rPr>
              <w:t>附圖</w:t>
            </w:r>
            <w:r w:rsidRPr="001D7634">
              <w:rPr>
                <w:rFonts w:eastAsia="標楷體"/>
                <w:sz w:val="28"/>
                <w:szCs w:val="28"/>
              </w:rPr>
              <w:t>1</w:t>
            </w:r>
            <w:r w:rsidRPr="001D7634">
              <w:rPr>
                <w:rFonts w:eastAsia="標楷體" w:hint="eastAsia"/>
                <w:sz w:val="28"/>
                <w:szCs w:val="28"/>
              </w:rPr>
              <w:t>：系爭商標（</w:t>
            </w:r>
            <w:r w:rsidRPr="008730EE">
              <w:rPr>
                <w:rFonts w:eastAsia="標楷體" w:hint="eastAsia"/>
                <w:sz w:val="28"/>
                <w:szCs w:val="28"/>
              </w:rPr>
              <w:t>註冊第</w:t>
            </w:r>
            <w:r w:rsidRPr="008730EE">
              <w:rPr>
                <w:bCs/>
                <w:color w:val="000000"/>
                <w:sz w:val="28"/>
                <w:szCs w:val="28"/>
              </w:rPr>
              <w:t>01019944</w:t>
            </w:r>
            <w:r w:rsidRPr="008730EE">
              <w:rPr>
                <w:rFonts w:eastAsia="標楷體" w:hint="eastAsia"/>
                <w:color w:val="000000"/>
                <w:sz w:val="28"/>
                <w:szCs w:val="28"/>
              </w:rPr>
              <w:t>號</w:t>
            </w:r>
            <w:r w:rsidRPr="008730EE">
              <w:rPr>
                <w:rFonts w:eastAsia="標楷體" w:hint="eastAsia"/>
                <w:sz w:val="28"/>
                <w:szCs w:val="28"/>
              </w:rPr>
              <w:t>）</w:t>
            </w:r>
          </w:p>
        </w:tc>
      </w:tr>
      <w:tr w:rsidR="00844DC1" w:rsidRPr="001D7634" w:rsidTr="006C70BA">
        <w:trPr>
          <w:trHeight w:val="1236"/>
          <w:jc w:val="center"/>
        </w:trPr>
        <w:tc>
          <w:tcPr>
            <w:tcW w:w="8362" w:type="dxa"/>
          </w:tcPr>
          <w:p w:rsidR="00844DC1" w:rsidRDefault="00844DC1" w:rsidP="006C70BA">
            <w:pPr>
              <w:rPr>
                <w:rFonts w:eastAsia="標楷體" w:hAnsi="標楷體"/>
                <w:color w:val="000000"/>
              </w:rPr>
            </w:pPr>
            <w:r w:rsidRPr="00994238">
              <w:rPr>
                <w:rFonts w:eastAsia="標楷體" w:hAnsi="標楷體" w:hint="eastAsia"/>
                <w:color w:val="000000"/>
              </w:rPr>
              <w:t>申請日：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0"/>
                <w:attr w:name="Year" w:val="1990"/>
              </w:smartTagPr>
              <w:smartTag w:uri="urn:schemas-microsoft-com:office:smarttags" w:element="chsdate">
                <w:smartTagPr>
                  <w:attr w:name="IsROCDate" w:val="False"/>
                  <w:attr w:name="IsLunarDate" w:val="False"/>
                  <w:attr w:name="Day" w:val="23"/>
                  <w:attr w:name="Month" w:val="10"/>
                  <w:attr w:name="Year" w:val="1990"/>
                </w:smartTagPr>
                <w:r w:rsidRPr="00994238">
                  <w:rPr>
                    <w:rFonts w:eastAsia="標楷體"/>
                    <w:color w:val="000000"/>
                  </w:rPr>
                  <w:t>90</w:t>
                </w:r>
                <w:r w:rsidRPr="00994238">
                  <w:rPr>
                    <w:rFonts w:eastAsia="標楷體" w:hAnsi="標楷體" w:hint="eastAsia"/>
                    <w:color w:val="000000"/>
                  </w:rPr>
                  <w:t>年</w:t>
                </w:r>
                <w:r w:rsidRPr="00994238">
                  <w:rPr>
                    <w:rFonts w:eastAsia="標楷體"/>
                    <w:color w:val="000000"/>
                  </w:rPr>
                  <w:t>10</w:t>
                </w:r>
                <w:r w:rsidRPr="00994238">
                  <w:rPr>
                    <w:rFonts w:eastAsia="標楷體" w:hAnsi="標楷體" w:hint="eastAsia"/>
                    <w:color w:val="000000"/>
                  </w:rPr>
                  <w:t>月</w:t>
                </w:r>
                <w:r w:rsidRPr="00994238">
                  <w:rPr>
                    <w:rFonts w:eastAsia="標楷體"/>
                    <w:color w:val="000000"/>
                  </w:rPr>
                  <w:t>23</w:t>
                </w:r>
                <w:r w:rsidRPr="00994238">
                  <w:rPr>
                    <w:rFonts w:eastAsia="標楷體" w:hAnsi="標楷體" w:hint="eastAsia"/>
                    <w:color w:val="000000"/>
                  </w:rPr>
                  <w:t>日</w:t>
                </w:r>
              </w:smartTag>
            </w:smartTag>
          </w:p>
          <w:p w:rsidR="00844DC1" w:rsidRPr="00994238" w:rsidRDefault="00844DC1" w:rsidP="006C70BA">
            <w:pPr>
              <w:rPr>
                <w:rFonts w:eastAsia="標楷體"/>
                <w:color w:val="000000"/>
              </w:rPr>
            </w:pPr>
            <w:r w:rsidRPr="00994238">
              <w:rPr>
                <w:rFonts w:eastAsia="標楷體" w:hAnsi="標楷體" w:hint="eastAsia"/>
                <w:color w:val="000000"/>
              </w:rPr>
              <w:t>商標權期間：</w:t>
            </w:r>
            <w:r w:rsidRPr="00994238">
              <w:rPr>
                <w:rFonts w:eastAsia="標楷體"/>
                <w:color w:val="000000"/>
              </w:rPr>
              <w:t>91.10.16</w:t>
            </w:r>
            <w:r w:rsidRPr="00994238">
              <w:rPr>
                <w:rFonts w:eastAsia="標楷體" w:hAnsi="標楷體" w:hint="eastAsia"/>
                <w:color w:val="000000"/>
              </w:rPr>
              <w:t>－</w:t>
            </w:r>
            <w:r w:rsidRPr="00994238">
              <w:rPr>
                <w:rFonts w:eastAsia="標楷體"/>
                <w:color w:val="000000"/>
              </w:rPr>
              <w:t>111.10.15</w:t>
            </w:r>
          </w:p>
          <w:p w:rsidR="00844DC1" w:rsidRPr="00994238" w:rsidRDefault="00844DC1" w:rsidP="006C70BA">
            <w:pPr>
              <w:rPr>
                <w:rFonts w:eastAsia="標楷體"/>
                <w:color w:val="000000"/>
              </w:rPr>
            </w:pPr>
            <w:r w:rsidRPr="00994238">
              <w:rPr>
                <w:rFonts w:eastAsia="標楷體" w:hAnsi="標楷體" w:hint="eastAsia"/>
                <w:color w:val="000000"/>
              </w:rPr>
              <w:t>商標權人：</w:t>
            </w:r>
            <w:r w:rsidRPr="00994238">
              <w:rPr>
                <w:rFonts w:eastAsia="標楷體" w:hAnsi="標楷體" w:hint="eastAsia"/>
                <w:bCs/>
                <w:color w:val="000000"/>
              </w:rPr>
              <w:t>連來有限公司</w:t>
            </w:r>
          </w:p>
          <w:p w:rsidR="00844DC1" w:rsidRPr="00994238" w:rsidRDefault="00844DC1" w:rsidP="00994238">
            <w:pPr>
              <w:ind w:left="1920" w:hangingChars="800" w:hanging="1920"/>
              <w:rPr>
                <w:rFonts w:eastAsia="標楷體"/>
                <w:color w:val="000000"/>
              </w:rPr>
            </w:pPr>
            <w:r w:rsidRPr="00994238">
              <w:rPr>
                <w:rFonts w:eastAsia="標楷體" w:hAnsi="標楷體" w:hint="eastAsia"/>
                <w:color w:val="000000"/>
              </w:rPr>
              <w:t>商品或服務名稱：</w:t>
            </w:r>
          </w:p>
          <w:p w:rsidR="00844DC1" w:rsidRPr="001D7634" w:rsidRDefault="00844DC1" w:rsidP="00FA14D3">
            <w:pPr>
              <w:rPr>
                <w:rFonts w:eastAsia="標楷體"/>
                <w:sz w:val="22"/>
              </w:rPr>
            </w:pPr>
            <w:r w:rsidRPr="00994238">
              <w:rPr>
                <w:rFonts w:eastAsia="標楷體" w:hAnsi="標楷體" w:hint="eastAsia"/>
                <w:noProof/>
                <w:color w:val="000000"/>
              </w:rPr>
              <w:t>第</w:t>
            </w:r>
            <w:r w:rsidRPr="00994238">
              <w:rPr>
                <w:rFonts w:eastAsia="標楷體"/>
                <w:noProof/>
                <w:color w:val="000000"/>
              </w:rPr>
              <w:t>30</w:t>
            </w:r>
            <w:r w:rsidRPr="00994238">
              <w:rPr>
                <w:rFonts w:eastAsia="標楷體" w:hAnsi="標楷體" w:hint="eastAsia"/>
                <w:noProof/>
                <w:color w:val="000000"/>
              </w:rPr>
              <w:t>類：「</w:t>
            </w:r>
            <w:r w:rsidRPr="00994238">
              <w:rPr>
                <w:rFonts w:eastAsia="標楷體" w:hAnsi="標楷體" w:hint="eastAsia"/>
                <w:bCs/>
                <w:color w:val="000000"/>
              </w:rPr>
              <w:t>水餃、餛飩、麵條、米粉、麵線、冬粉、意麵、拉麵、豆簽、粉皮、油麵、粉條、河粉、意大利麵條、冷凍水餃、冷凍餛飩、春</w:t>
            </w:r>
            <w:r w:rsidRPr="00036D9B">
              <w:rPr>
                <w:rFonts w:eastAsia="標楷體" w:hAnsi="標楷體" w:hint="eastAsia"/>
                <w:bCs/>
                <w:color w:val="000000"/>
                <w:sz w:val="20"/>
                <w:szCs w:val="20"/>
              </w:rPr>
              <w:t>捲皮、餛飩皮、餃子皮、冷凍麵糰</w:t>
            </w:r>
            <w:r w:rsidRPr="00036D9B">
              <w:rPr>
                <w:rFonts w:eastAsia="標楷體" w:hAnsi="標楷體" w:hint="eastAsia"/>
                <w:noProof/>
                <w:color w:val="000000"/>
              </w:rPr>
              <w:t>」商品。</w:t>
            </w:r>
          </w:p>
        </w:tc>
      </w:tr>
      <w:tr w:rsidR="00844DC1" w:rsidRPr="001D7634" w:rsidTr="006C70BA">
        <w:trPr>
          <w:trHeight w:val="3257"/>
          <w:jc w:val="center"/>
        </w:trPr>
        <w:tc>
          <w:tcPr>
            <w:tcW w:w="8362" w:type="dxa"/>
          </w:tcPr>
          <w:p w:rsidR="00844DC1" w:rsidRPr="001D7634" w:rsidRDefault="00844DC1" w:rsidP="006C70BA">
            <w:pPr>
              <w:jc w:val="center"/>
              <w:rPr>
                <w:rFonts w:eastAsia="標楷體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商標圖片" style="width:153pt;height:153pt">
                  <v:imagedata r:id="rId6" r:href="rId7"/>
                </v:shape>
              </w:pict>
            </w:r>
          </w:p>
        </w:tc>
      </w:tr>
      <w:tr w:rsidR="00844DC1" w:rsidRPr="001D7634" w:rsidTr="00C67AA1">
        <w:trPr>
          <w:trHeight w:val="830"/>
          <w:jc w:val="center"/>
        </w:trPr>
        <w:tc>
          <w:tcPr>
            <w:tcW w:w="8362" w:type="dxa"/>
          </w:tcPr>
          <w:p w:rsidR="00844DC1" w:rsidRPr="008730EE" w:rsidRDefault="00844DC1" w:rsidP="006C70BA">
            <w:pPr>
              <w:jc w:val="center"/>
              <w:rPr>
                <w:noProof/>
                <w:color w:val="000000"/>
                <w:sz w:val="28"/>
                <w:szCs w:val="28"/>
              </w:rPr>
            </w:pPr>
            <w:r w:rsidRPr="008730EE">
              <w:rPr>
                <w:rFonts w:eastAsia="標楷體" w:hint="eastAsia"/>
                <w:color w:val="000000"/>
                <w:sz w:val="28"/>
                <w:szCs w:val="28"/>
              </w:rPr>
              <w:t>附圖</w:t>
            </w:r>
            <w:r w:rsidRPr="008730EE">
              <w:rPr>
                <w:rFonts w:eastAsia="標楷體"/>
                <w:color w:val="000000"/>
                <w:sz w:val="28"/>
                <w:szCs w:val="28"/>
              </w:rPr>
              <w:t>2</w:t>
            </w:r>
            <w:r w:rsidRPr="008730EE">
              <w:rPr>
                <w:rFonts w:eastAsia="標楷體" w:hint="eastAsia"/>
                <w:color w:val="000000"/>
                <w:sz w:val="28"/>
                <w:szCs w:val="28"/>
              </w:rPr>
              <w:t>：據以評定商標（註冊第</w:t>
            </w:r>
            <w:r w:rsidRPr="008730EE">
              <w:rPr>
                <w:rFonts w:ascii="s?u" w:hAnsi="s?u"/>
                <w:bCs/>
                <w:color w:val="000000"/>
                <w:sz w:val="28"/>
                <w:szCs w:val="28"/>
              </w:rPr>
              <w:t>00391065</w:t>
            </w:r>
            <w:r w:rsidRPr="008730EE">
              <w:rPr>
                <w:rFonts w:eastAsia="標楷體" w:hint="eastAsia"/>
                <w:color w:val="000000"/>
                <w:sz w:val="28"/>
                <w:szCs w:val="28"/>
              </w:rPr>
              <w:t>號）</w:t>
            </w:r>
          </w:p>
        </w:tc>
      </w:tr>
      <w:tr w:rsidR="00844DC1" w:rsidRPr="001D7634" w:rsidTr="00F06DD7">
        <w:trPr>
          <w:trHeight w:val="1692"/>
          <w:jc w:val="center"/>
        </w:trPr>
        <w:tc>
          <w:tcPr>
            <w:tcW w:w="8362" w:type="dxa"/>
          </w:tcPr>
          <w:p w:rsidR="00844DC1" w:rsidRDefault="00844DC1" w:rsidP="00DE3C0B">
            <w:pPr>
              <w:rPr>
                <w:rFonts w:eastAsia="標楷體" w:hAnsi="標楷體"/>
                <w:color w:val="000000"/>
              </w:rPr>
            </w:pPr>
            <w:r w:rsidRPr="008730EE">
              <w:rPr>
                <w:rFonts w:eastAsia="標楷體" w:hAnsi="標楷體" w:hint="eastAsia"/>
                <w:color w:val="000000"/>
              </w:rPr>
              <w:t>申請日：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6"/>
                <w:attr w:name="Year" w:val="1976"/>
              </w:smartTagPr>
              <w:smartTag w:uri="urn:schemas-microsoft-com:office:smarttags" w:element="chsdate">
                <w:smartTagPr>
                  <w:attr w:name="IsROCDate" w:val="False"/>
                  <w:attr w:name="IsLunarDate" w:val="False"/>
                  <w:attr w:name="Day" w:val="24"/>
                  <w:attr w:name="Month" w:val="6"/>
                  <w:attr w:name="Year" w:val="1976"/>
                </w:smartTagPr>
                <w:r w:rsidRPr="008730EE">
                  <w:rPr>
                    <w:rFonts w:eastAsia="標楷體"/>
                    <w:color w:val="000000"/>
                  </w:rPr>
                  <w:t>76</w:t>
                </w:r>
                <w:r w:rsidRPr="008730EE">
                  <w:rPr>
                    <w:rFonts w:eastAsia="標楷體" w:hAnsi="標楷體" w:hint="eastAsia"/>
                    <w:color w:val="000000"/>
                  </w:rPr>
                  <w:t>年</w:t>
                </w:r>
                <w:r w:rsidRPr="008730EE">
                  <w:rPr>
                    <w:rFonts w:eastAsia="標楷體"/>
                    <w:color w:val="000000"/>
                  </w:rPr>
                  <w:t>6</w:t>
                </w:r>
                <w:r w:rsidRPr="008730EE">
                  <w:rPr>
                    <w:rFonts w:eastAsia="標楷體" w:hAnsi="標楷體" w:hint="eastAsia"/>
                    <w:color w:val="000000"/>
                  </w:rPr>
                  <w:t>月</w:t>
                </w:r>
                <w:r w:rsidRPr="008730EE">
                  <w:rPr>
                    <w:rFonts w:eastAsia="標楷體"/>
                    <w:color w:val="000000"/>
                  </w:rPr>
                  <w:t>24</w:t>
                </w:r>
                <w:r w:rsidRPr="008730EE">
                  <w:rPr>
                    <w:rFonts w:eastAsia="標楷體" w:hAnsi="標楷體" w:hint="eastAsia"/>
                    <w:color w:val="000000"/>
                  </w:rPr>
                  <w:t>日</w:t>
                </w:r>
              </w:smartTag>
            </w:smartTag>
          </w:p>
          <w:p w:rsidR="00844DC1" w:rsidRPr="00994238" w:rsidRDefault="00844DC1" w:rsidP="00DE3C0B">
            <w:pPr>
              <w:rPr>
                <w:rFonts w:eastAsia="標楷體"/>
                <w:color w:val="000000"/>
              </w:rPr>
            </w:pPr>
            <w:r w:rsidRPr="008730EE">
              <w:rPr>
                <w:rFonts w:eastAsia="標楷體" w:hAnsi="標楷體" w:hint="eastAsia"/>
                <w:color w:val="000000"/>
              </w:rPr>
              <w:t>商標權期間：</w:t>
            </w:r>
            <w:r w:rsidRPr="008730EE">
              <w:rPr>
                <w:rFonts w:eastAsia="標楷體"/>
                <w:color w:val="000000"/>
              </w:rPr>
              <w:t>77.02.16</w:t>
            </w:r>
            <w:r w:rsidRPr="008730EE">
              <w:rPr>
                <w:rFonts w:eastAsia="標楷體" w:hAnsi="標楷體" w:hint="eastAsia"/>
                <w:color w:val="000000"/>
              </w:rPr>
              <w:t>－</w:t>
            </w:r>
            <w:r w:rsidRPr="008730EE">
              <w:rPr>
                <w:rFonts w:eastAsia="標楷體"/>
                <w:color w:val="000000"/>
              </w:rPr>
              <w:t>87.02.15</w:t>
            </w:r>
          </w:p>
          <w:p w:rsidR="00844DC1" w:rsidRPr="008730EE" w:rsidRDefault="00844DC1" w:rsidP="00DE3C0B">
            <w:pPr>
              <w:rPr>
                <w:rFonts w:eastAsia="標楷體"/>
                <w:color w:val="000000"/>
              </w:rPr>
            </w:pPr>
            <w:r w:rsidRPr="00994238">
              <w:rPr>
                <w:rFonts w:eastAsia="標楷體" w:hAnsi="標楷體" w:hint="eastAsia"/>
                <w:color w:val="000000"/>
              </w:rPr>
              <w:t>商標權人：</w:t>
            </w:r>
            <w:r w:rsidRPr="008730EE">
              <w:rPr>
                <w:rFonts w:eastAsia="標楷體" w:hAnsi="標楷體" w:hint="eastAsia"/>
                <w:color w:val="000000"/>
              </w:rPr>
              <w:t>：韓國商</w:t>
            </w:r>
            <w:r w:rsidRPr="008730EE">
              <w:rPr>
                <w:rFonts w:eastAsia="標楷體" w:hAnsi="標楷體" w:hint="eastAsia"/>
                <w:bCs/>
                <w:color w:val="000000"/>
              </w:rPr>
              <w:t>三養食品事業株式會社</w:t>
            </w:r>
            <w:r w:rsidRPr="008730EE">
              <w:rPr>
                <w:rFonts w:eastAsia="標楷體"/>
                <w:bCs/>
                <w:color w:val="000000"/>
              </w:rPr>
              <w:t xml:space="preserve">  </w:t>
            </w:r>
          </w:p>
          <w:p w:rsidR="00844DC1" w:rsidRPr="008730EE" w:rsidRDefault="00844DC1" w:rsidP="008730EE">
            <w:pPr>
              <w:ind w:left="1920" w:hangingChars="800" w:hanging="1920"/>
              <w:rPr>
                <w:rFonts w:eastAsia="標楷體"/>
                <w:color w:val="000000"/>
              </w:rPr>
            </w:pPr>
            <w:r w:rsidRPr="008730EE">
              <w:rPr>
                <w:rFonts w:eastAsia="標楷體" w:hAnsi="標楷體" w:hint="eastAsia"/>
                <w:color w:val="000000"/>
              </w:rPr>
              <w:t>商品或服務名稱：</w:t>
            </w:r>
          </w:p>
          <w:p w:rsidR="00844DC1" w:rsidRPr="001D7634" w:rsidRDefault="00844DC1" w:rsidP="00BB65E8">
            <w:pPr>
              <w:rPr>
                <w:rFonts w:eastAsia="標楷體"/>
                <w:noProof/>
                <w:color w:val="0000FF"/>
                <w:sz w:val="14"/>
                <w:szCs w:val="14"/>
              </w:rPr>
            </w:pPr>
            <w:r w:rsidRPr="008730EE">
              <w:rPr>
                <w:rFonts w:eastAsia="標楷體" w:hAnsi="標楷體" w:hint="eastAsia"/>
                <w:noProof/>
                <w:color w:val="000000"/>
              </w:rPr>
              <w:t>第</w:t>
            </w:r>
            <w:r w:rsidRPr="008730EE">
              <w:rPr>
                <w:rFonts w:eastAsia="標楷體"/>
                <w:noProof/>
                <w:color w:val="000000"/>
              </w:rPr>
              <w:t>28</w:t>
            </w:r>
            <w:r w:rsidRPr="008730EE">
              <w:rPr>
                <w:rFonts w:eastAsia="標楷體" w:hAnsi="標楷體" w:hint="eastAsia"/>
                <w:noProof/>
                <w:color w:val="000000"/>
              </w:rPr>
              <w:t>類：「</w:t>
            </w:r>
            <w:r w:rsidRPr="008730EE">
              <w:rPr>
                <w:rFonts w:eastAsia="標楷體" w:hAnsi="標楷體" w:hint="eastAsia"/>
                <w:bCs/>
                <w:color w:val="000000"/>
              </w:rPr>
              <w:t>速食麵、麵條、粉絲、米粉、麵線、通心粉</w:t>
            </w:r>
            <w:r w:rsidRPr="008730EE">
              <w:rPr>
                <w:rFonts w:eastAsia="標楷體" w:hAnsi="標楷體" w:hint="eastAsia"/>
                <w:noProof/>
                <w:color w:val="000000"/>
              </w:rPr>
              <w:t>」商品</w:t>
            </w:r>
            <w:r w:rsidRPr="008730EE">
              <w:rPr>
                <w:rFonts w:eastAsia="標楷體" w:hAnsi="標楷體" w:hint="eastAsia"/>
                <w:color w:val="000000"/>
              </w:rPr>
              <w:t>。</w:t>
            </w:r>
          </w:p>
        </w:tc>
      </w:tr>
      <w:tr w:rsidR="00844DC1" w:rsidRPr="001D7634" w:rsidTr="00C67AA1">
        <w:trPr>
          <w:trHeight w:val="1834"/>
          <w:jc w:val="center"/>
        </w:trPr>
        <w:tc>
          <w:tcPr>
            <w:tcW w:w="8362" w:type="dxa"/>
          </w:tcPr>
          <w:p w:rsidR="00844DC1" w:rsidRDefault="00844DC1" w:rsidP="006C70BA">
            <w:pPr>
              <w:jc w:val="center"/>
              <w:rPr>
                <w:rFonts w:ascii="s?u" w:hAnsi="s?u"/>
                <w:color w:val="000080"/>
                <w:sz w:val="20"/>
                <w:szCs w:val="20"/>
              </w:rPr>
            </w:pPr>
            <w:r w:rsidRPr="00093A3D">
              <w:rPr>
                <w:rFonts w:ascii="s?u" w:hAnsi="s?u"/>
                <w:color w:val="000080"/>
                <w:sz w:val="20"/>
                <w:szCs w:val="20"/>
              </w:rPr>
              <w:pict>
                <v:shape id="_x0000_i1026" type="#_x0000_t75" alt="商標圖片" style="width:162pt;height:162pt">
                  <v:imagedata r:id="rId8" r:href="rId9"/>
                </v:shape>
              </w:pict>
            </w:r>
          </w:p>
          <w:p w:rsidR="00844DC1" w:rsidRPr="001D7634" w:rsidRDefault="00844DC1" w:rsidP="006C70BA">
            <w:pPr>
              <w:jc w:val="center"/>
              <w:rPr>
                <w:noProof/>
                <w:color w:val="0000FF"/>
                <w:sz w:val="14"/>
                <w:szCs w:val="14"/>
              </w:rPr>
            </w:pPr>
          </w:p>
        </w:tc>
      </w:tr>
    </w:tbl>
    <w:p w:rsidR="00844DC1" w:rsidRDefault="00844DC1" w:rsidP="00A334EA">
      <w:pPr>
        <w:widowControl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844DC1" w:rsidRPr="00A334EA" w:rsidTr="00BF017A">
        <w:trPr>
          <w:trHeight w:val="830"/>
          <w:jc w:val="center"/>
        </w:trPr>
        <w:tc>
          <w:tcPr>
            <w:tcW w:w="8362" w:type="dxa"/>
          </w:tcPr>
          <w:p w:rsidR="00844DC1" w:rsidRPr="00C1140B" w:rsidRDefault="00844DC1" w:rsidP="00BF017A">
            <w:pPr>
              <w:jc w:val="center"/>
              <w:rPr>
                <w:rFonts w:ascii="s?u" w:hAnsi="s?u"/>
                <w:noProof/>
                <w:color w:val="000000"/>
                <w:sz w:val="28"/>
                <w:szCs w:val="28"/>
              </w:rPr>
            </w:pPr>
            <w:r w:rsidRPr="00C1140B">
              <w:rPr>
                <w:rFonts w:eastAsia="標楷體" w:hAnsi="標楷體" w:hint="eastAsia"/>
                <w:color w:val="000000"/>
                <w:sz w:val="28"/>
                <w:szCs w:val="28"/>
              </w:rPr>
              <w:t>附圖</w:t>
            </w:r>
            <w:r w:rsidRPr="00C1140B">
              <w:rPr>
                <w:rFonts w:eastAsia="標楷體"/>
                <w:color w:val="000000"/>
                <w:sz w:val="28"/>
                <w:szCs w:val="28"/>
              </w:rPr>
              <w:t>3</w:t>
            </w:r>
            <w:r w:rsidRPr="00C1140B">
              <w:rPr>
                <w:rFonts w:eastAsia="標楷體" w:hAnsi="標楷體" w:hint="eastAsia"/>
                <w:color w:val="000000"/>
                <w:sz w:val="28"/>
                <w:szCs w:val="28"/>
              </w:rPr>
              <w:t>：據以評定商標（註冊第</w:t>
            </w:r>
            <w:r w:rsidRPr="00C1140B">
              <w:rPr>
                <w:rFonts w:ascii="s?u" w:hAnsi="s?u"/>
                <w:bCs/>
                <w:color w:val="000000"/>
                <w:sz w:val="28"/>
                <w:szCs w:val="28"/>
              </w:rPr>
              <w:t>00445731</w:t>
            </w:r>
            <w:r w:rsidRPr="00C1140B">
              <w:rPr>
                <w:rFonts w:eastAsia="標楷體" w:hAnsi="標楷體" w:hint="eastAsia"/>
                <w:color w:val="000000"/>
                <w:sz w:val="28"/>
                <w:szCs w:val="28"/>
              </w:rPr>
              <w:t>號）</w:t>
            </w:r>
          </w:p>
        </w:tc>
      </w:tr>
      <w:tr w:rsidR="00844DC1" w:rsidRPr="00C67AA1" w:rsidTr="00BF017A">
        <w:trPr>
          <w:trHeight w:val="1692"/>
          <w:jc w:val="center"/>
        </w:trPr>
        <w:tc>
          <w:tcPr>
            <w:tcW w:w="8362" w:type="dxa"/>
          </w:tcPr>
          <w:p w:rsidR="00844DC1" w:rsidRDefault="00844DC1" w:rsidP="00BF017A">
            <w:pPr>
              <w:rPr>
                <w:rFonts w:eastAsia="標楷體" w:hAnsi="標楷體"/>
              </w:rPr>
            </w:pPr>
            <w:r w:rsidRPr="00A334EA">
              <w:rPr>
                <w:rFonts w:eastAsia="標楷體" w:hAnsi="標楷體" w:hint="eastAsia"/>
              </w:rPr>
              <w:t>申請日：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08"/>
                <w:attr w:name="Year" w:val="1977"/>
              </w:smartTagPr>
              <w:smartTag w:uri="urn:schemas-microsoft-com:office:smarttags" w:element="chsdate">
                <w:smartTagPr>
                  <w:attr w:name="IsROCDate" w:val="False"/>
                  <w:attr w:name="IsLunarDate" w:val="False"/>
                  <w:attr w:name="Day" w:val="30"/>
                  <w:attr w:name="Month" w:val="08"/>
                  <w:attr w:name="Year" w:val="1977"/>
                </w:smartTagPr>
                <w:r>
                  <w:rPr>
                    <w:rFonts w:eastAsia="標楷體"/>
                  </w:rPr>
                  <w:t>77</w:t>
                </w:r>
                <w:r w:rsidRPr="00A334EA">
                  <w:rPr>
                    <w:rFonts w:eastAsia="標楷體" w:hAnsi="標楷體" w:hint="eastAsia"/>
                  </w:rPr>
                  <w:t>年</w:t>
                </w:r>
                <w:r>
                  <w:rPr>
                    <w:rFonts w:eastAsia="標楷體"/>
                  </w:rPr>
                  <w:t>08</w:t>
                </w:r>
                <w:r w:rsidRPr="00A334EA">
                  <w:rPr>
                    <w:rFonts w:eastAsia="標楷體" w:hAnsi="標楷體" w:hint="eastAsia"/>
                  </w:rPr>
                  <w:t>月</w:t>
                </w:r>
                <w:r w:rsidRPr="00A334EA">
                  <w:rPr>
                    <w:rFonts w:eastAsia="標楷體"/>
                  </w:rPr>
                  <w:t>30</w:t>
                </w:r>
                <w:r w:rsidRPr="00A334EA">
                  <w:rPr>
                    <w:rFonts w:eastAsia="標楷體" w:hAnsi="標楷體" w:hint="eastAsia"/>
                  </w:rPr>
                  <w:t>日</w:t>
                </w:r>
              </w:smartTag>
            </w:smartTag>
          </w:p>
          <w:p w:rsidR="00844DC1" w:rsidRPr="00994238" w:rsidRDefault="00844DC1" w:rsidP="00BF017A">
            <w:pPr>
              <w:rPr>
                <w:rFonts w:eastAsia="標楷體"/>
              </w:rPr>
            </w:pPr>
            <w:r w:rsidRPr="00A334EA">
              <w:rPr>
                <w:rFonts w:eastAsia="標楷體" w:hAnsi="標楷體" w:hint="eastAsia"/>
              </w:rPr>
              <w:t>商標權期間：</w:t>
            </w:r>
            <w:r>
              <w:rPr>
                <w:rFonts w:eastAsia="標楷體"/>
              </w:rPr>
              <w:t>78.07</w:t>
            </w:r>
            <w:r w:rsidRPr="00A334EA">
              <w:rPr>
                <w:rFonts w:eastAsia="標楷體"/>
              </w:rPr>
              <w:t>.1</w:t>
            </w:r>
            <w:r>
              <w:rPr>
                <w:rFonts w:eastAsia="標楷體"/>
              </w:rPr>
              <w:t>6</w:t>
            </w:r>
            <w:r w:rsidRPr="00A334EA">
              <w:rPr>
                <w:rFonts w:eastAsia="標楷體" w:hAnsi="標楷體" w:hint="eastAsia"/>
              </w:rPr>
              <w:t>－</w:t>
            </w:r>
            <w:r>
              <w:rPr>
                <w:rFonts w:eastAsia="標楷體"/>
              </w:rPr>
              <w:t>78.03</w:t>
            </w:r>
            <w:r w:rsidRPr="00A334EA">
              <w:rPr>
                <w:rFonts w:eastAsia="標楷體"/>
              </w:rPr>
              <w:t>.1</w:t>
            </w:r>
            <w:r>
              <w:rPr>
                <w:rFonts w:eastAsia="標楷體"/>
              </w:rPr>
              <w:t>6</w:t>
            </w:r>
          </w:p>
          <w:p w:rsidR="00844DC1" w:rsidRPr="008730EE" w:rsidRDefault="00844DC1" w:rsidP="00BF017A">
            <w:pPr>
              <w:rPr>
                <w:rFonts w:eastAsia="標楷體"/>
                <w:color w:val="000000"/>
              </w:rPr>
            </w:pPr>
            <w:r w:rsidRPr="00A334EA">
              <w:rPr>
                <w:rFonts w:eastAsia="標楷體" w:hAnsi="標楷體" w:hint="eastAsia"/>
              </w:rPr>
              <w:t>申請人：</w:t>
            </w:r>
            <w:r w:rsidRPr="008730EE">
              <w:rPr>
                <w:rFonts w:eastAsia="標楷體" w:hAnsi="標楷體" w:hint="eastAsia"/>
                <w:color w:val="000000"/>
              </w:rPr>
              <w:t>韓國商</w:t>
            </w:r>
            <w:r w:rsidRPr="008730EE">
              <w:rPr>
                <w:rFonts w:eastAsia="標楷體" w:hAnsi="標楷體" w:hint="eastAsia"/>
                <w:bCs/>
                <w:color w:val="000000"/>
              </w:rPr>
              <w:t>三養食品工業股份有限公司</w:t>
            </w:r>
          </w:p>
          <w:p w:rsidR="00844DC1" w:rsidRPr="00A334EA" w:rsidRDefault="00844DC1" w:rsidP="00BF017A">
            <w:pPr>
              <w:ind w:left="1920" w:hangingChars="800" w:hanging="1920"/>
              <w:rPr>
                <w:rFonts w:eastAsia="標楷體"/>
              </w:rPr>
            </w:pPr>
            <w:r w:rsidRPr="00A334EA">
              <w:rPr>
                <w:rFonts w:eastAsia="標楷體" w:hAnsi="標楷體" w:hint="eastAsia"/>
              </w:rPr>
              <w:t>商品或服務名稱：</w:t>
            </w:r>
          </w:p>
          <w:p w:rsidR="00844DC1" w:rsidRPr="00C1140B" w:rsidRDefault="00844DC1" w:rsidP="00BF017A">
            <w:pPr>
              <w:rPr>
                <w:rFonts w:eastAsia="標楷體"/>
                <w:noProof/>
                <w:color w:val="0000FF"/>
              </w:rPr>
            </w:pPr>
            <w:r w:rsidRPr="00C1140B">
              <w:rPr>
                <w:rFonts w:eastAsia="標楷體" w:hAnsi="標楷體" w:hint="eastAsia"/>
                <w:noProof/>
              </w:rPr>
              <w:t>第</w:t>
            </w:r>
            <w:r w:rsidRPr="00C1140B">
              <w:rPr>
                <w:rFonts w:eastAsia="標楷體"/>
                <w:noProof/>
              </w:rPr>
              <w:t>24</w:t>
            </w:r>
            <w:r w:rsidRPr="00C1140B">
              <w:rPr>
                <w:rFonts w:eastAsia="標楷體" w:hAnsi="標楷體" w:hint="eastAsia"/>
                <w:noProof/>
              </w:rPr>
              <w:t>類</w:t>
            </w:r>
            <w:r w:rsidRPr="00C1140B">
              <w:rPr>
                <w:rFonts w:eastAsia="標楷體" w:hAnsi="標楷體" w:hint="eastAsia"/>
                <w:noProof/>
                <w:color w:val="000000"/>
              </w:rPr>
              <w:t>：「</w:t>
            </w:r>
            <w:r w:rsidRPr="00C1140B">
              <w:rPr>
                <w:rFonts w:eastAsia="標楷體" w:hAnsi="標楷體" w:hint="eastAsia"/>
                <w:bCs/>
                <w:color w:val="000000"/>
              </w:rPr>
              <w:t>糕餅、巧克力糖、糖</w:t>
            </w:r>
            <w:r w:rsidRPr="00093A3D">
              <w:rPr>
                <w:rFonts w:eastAsia="標楷體"/>
                <w:bCs/>
                <w:color w:val="000000"/>
              </w:rPr>
              <w:pict>
                <v:shape id="_x0000_i1027" type="#_x0000_t75" style="width:12pt;height:12.6pt">
                  <v:imagedata r:id="rId10" o:title=""/>
                </v:shape>
              </w:pict>
            </w:r>
            <w:r w:rsidRPr="00C1140B">
              <w:rPr>
                <w:rFonts w:eastAsia="標楷體" w:hAnsi="標楷體" w:hint="eastAsia"/>
                <w:bCs/>
                <w:color w:val="000000"/>
              </w:rPr>
              <w:t>、甜糕餅</w:t>
            </w:r>
            <w:r w:rsidRPr="00C1140B">
              <w:rPr>
                <w:rFonts w:eastAsia="標楷體" w:hAnsi="標楷體" w:hint="eastAsia"/>
                <w:noProof/>
                <w:color w:val="000000"/>
              </w:rPr>
              <w:t>」商品</w:t>
            </w:r>
            <w:r w:rsidRPr="00C1140B">
              <w:rPr>
                <w:rFonts w:eastAsia="標楷體" w:hAnsi="標楷體" w:hint="eastAsia"/>
              </w:rPr>
              <w:t>。</w:t>
            </w:r>
          </w:p>
        </w:tc>
      </w:tr>
      <w:tr w:rsidR="00844DC1" w:rsidTr="00BF017A">
        <w:trPr>
          <w:trHeight w:val="1834"/>
          <w:jc w:val="center"/>
        </w:trPr>
        <w:tc>
          <w:tcPr>
            <w:tcW w:w="8362" w:type="dxa"/>
          </w:tcPr>
          <w:p w:rsidR="00844DC1" w:rsidRDefault="00844DC1" w:rsidP="00BF017A">
            <w:pPr>
              <w:jc w:val="center"/>
              <w:rPr>
                <w:rFonts w:ascii="s?u" w:hAnsi="s?u"/>
                <w:noProof/>
                <w:color w:val="0000FF"/>
                <w:sz w:val="14"/>
                <w:szCs w:val="14"/>
              </w:rPr>
            </w:pPr>
            <w:r w:rsidRPr="00093A3D">
              <w:rPr>
                <w:rFonts w:ascii="s?u" w:hAnsi="s?u"/>
                <w:color w:val="000080"/>
                <w:sz w:val="20"/>
                <w:szCs w:val="20"/>
              </w:rPr>
              <w:pict>
                <v:shape id="_x0000_i1028" type="#_x0000_t75" alt="商標圖片" style="width:166.8pt;height:166.8pt">
                  <v:imagedata r:id="rId11" r:href="rId12"/>
                </v:shape>
              </w:pict>
            </w:r>
          </w:p>
        </w:tc>
      </w:tr>
    </w:tbl>
    <w:p w:rsidR="00844DC1" w:rsidRPr="009A01DF" w:rsidRDefault="00844DC1" w:rsidP="00A334EA">
      <w:pPr>
        <w:widowControl/>
      </w:pPr>
    </w:p>
    <w:sectPr w:rsidR="00844DC1" w:rsidRPr="009A01DF" w:rsidSect="002774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DC1" w:rsidRDefault="00844DC1" w:rsidP="006C70BA">
      <w:r>
        <w:separator/>
      </w:r>
    </w:p>
  </w:endnote>
  <w:endnote w:type="continuationSeparator" w:id="0">
    <w:p w:rsidR="00844DC1" w:rsidRDefault="00844DC1" w:rsidP="006C7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DC1" w:rsidRDefault="00844DC1" w:rsidP="006C70BA">
      <w:r>
        <w:separator/>
      </w:r>
    </w:p>
  </w:footnote>
  <w:footnote w:type="continuationSeparator" w:id="0">
    <w:p w:rsidR="00844DC1" w:rsidRDefault="00844DC1" w:rsidP="006C70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70BA"/>
    <w:rsid w:val="00000FA1"/>
    <w:rsid w:val="00011E72"/>
    <w:rsid w:val="000226CB"/>
    <w:rsid w:val="00036D9B"/>
    <w:rsid w:val="00093A3D"/>
    <w:rsid w:val="000D2A22"/>
    <w:rsid w:val="000F7371"/>
    <w:rsid w:val="0010048D"/>
    <w:rsid w:val="0017152E"/>
    <w:rsid w:val="001B167C"/>
    <w:rsid w:val="001C4F85"/>
    <w:rsid w:val="001C70B6"/>
    <w:rsid w:val="001D7634"/>
    <w:rsid w:val="001E0326"/>
    <w:rsid w:val="001E5138"/>
    <w:rsid w:val="00213DAE"/>
    <w:rsid w:val="002300B3"/>
    <w:rsid w:val="00246AD8"/>
    <w:rsid w:val="00277493"/>
    <w:rsid w:val="002A3173"/>
    <w:rsid w:val="002B477C"/>
    <w:rsid w:val="002D4F42"/>
    <w:rsid w:val="00311CC3"/>
    <w:rsid w:val="00363815"/>
    <w:rsid w:val="00454C95"/>
    <w:rsid w:val="00457EFB"/>
    <w:rsid w:val="004F555D"/>
    <w:rsid w:val="004F6858"/>
    <w:rsid w:val="0051060E"/>
    <w:rsid w:val="00525E12"/>
    <w:rsid w:val="0054401A"/>
    <w:rsid w:val="0057073D"/>
    <w:rsid w:val="005C22D6"/>
    <w:rsid w:val="005C5367"/>
    <w:rsid w:val="00614F6E"/>
    <w:rsid w:val="00621089"/>
    <w:rsid w:val="00634965"/>
    <w:rsid w:val="00660485"/>
    <w:rsid w:val="00663421"/>
    <w:rsid w:val="00681867"/>
    <w:rsid w:val="006B6455"/>
    <w:rsid w:val="006B7EA5"/>
    <w:rsid w:val="006C6209"/>
    <w:rsid w:val="006C70BA"/>
    <w:rsid w:val="006D01F6"/>
    <w:rsid w:val="007115F7"/>
    <w:rsid w:val="00785779"/>
    <w:rsid w:val="00786AB5"/>
    <w:rsid w:val="00792058"/>
    <w:rsid w:val="007A5E2D"/>
    <w:rsid w:val="007C2646"/>
    <w:rsid w:val="007D58F9"/>
    <w:rsid w:val="0081113B"/>
    <w:rsid w:val="00844DC1"/>
    <w:rsid w:val="00857A3C"/>
    <w:rsid w:val="008730EE"/>
    <w:rsid w:val="00882192"/>
    <w:rsid w:val="008A2D11"/>
    <w:rsid w:val="008A6A97"/>
    <w:rsid w:val="008C319D"/>
    <w:rsid w:val="008D0BAE"/>
    <w:rsid w:val="008E20B1"/>
    <w:rsid w:val="0096388C"/>
    <w:rsid w:val="0097171C"/>
    <w:rsid w:val="00991C0C"/>
    <w:rsid w:val="00994238"/>
    <w:rsid w:val="009A01DF"/>
    <w:rsid w:val="009B3877"/>
    <w:rsid w:val="009D54ED"/>
    <w:rsid w:val="00A334EA"/>
    <w:rsid w:val="00A60458"/>
    <w:rsid w:val="00AA4419"/>
    <w:rsid w:val="00AC0B82"/>
    <w:rsid w:val="00B271DC"/>
    <w:rsid w:val="00B95FAB"/>
    <w:rsid w:val="00BB65E8"/>
    <w:rsid w:val="00BD3540"/>
    <w:rsid w:val="00BF017A"/>
    <w:rsid w:val="00C1140B"/>
    <w:rsid w:val="00C37AFE"/>
    <w:rsid w:val="00C6697D"/>
    <w:rsid w:val="00C67AA1"/>
    <w:rsid w:val="00D75797"/>
    <w:rsid w:val="00DE3C0B"/>
    <w:rsid w:val="00DF07D5"/>
    <w:rsid w:val="00E13FE1"/>
    <w:rsid w:val="00E326BE"/>
    <w:rsid w:val="00E3680A"/>
    <w:rsid w:val="00ED1F49"/>
    <w:rsid w:val="00EF39E4"/>
    <w:rsid w:val="00F06DD7"/>
    <w:rsid w:val="00F06EAB"/>
    <w:rsid w:val="00F21044"/>
    <w:rsid w:val="00F41A3C"/>
    <w:rsid w:val="00F87676"/>
    <w:rsid w:val="00FA14D3"/>
    <w:rsid w:val="00FA1DC3"/>
    <w:rsid w:val="00FF1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0BA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C70BA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C70BA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C70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70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16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://tmsearch.tipo.gov.tw/TIPO_DR/servlet/ShowPicture_Serv?apply_no=090043527" TargetMode="External"/><Relationship Id="rId12" Type="http://schemas.openxmlformats.org/officeDocument/2006/relationships/image" Target="http://tmsearch.tipo.gov.tw/TIPO_DR/servlet/ShowPicture_Serv?apply_no=07704002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http://tmsearch.tipo.gov.tw/TIPO_DR/servlet/ShowPicture_Serv?apply_no=07603383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122</Words>
  <Characters>702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104年度行商訴字第71號行政判決</dc:title>
  <dc:subject/>
  <dc:creator>1</dc:creator>
  <cp:keywords/>
  <dc:description>審判Word系統版本:1040306-01</dc:description>
  <cp:lastModifiedBy>ipc_da12</cp:lastModifiedBy>
  <cp:revision>27</cp:revision>
  <dcterms:created xsi:type="dcterms:W3CDTF">2015-11-16T01:14:00Z</dcterms:created>
  <dcterms:modified xsi:type="dcterms:W3CDTF">2017-01-25T14:10:00Z</dcterms:modified>
</cp:coreProperties>
</file>