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F52" w:rsidRPr="003C607A" w:rsidRDefault="002E7F52" w:rsidP="003C19F0">
      <w:pPr>
        <w:spacing w:line="360" w:lineRule="auto"/>
        <w:rPr>
          <w:rFonts w:ascii="標楷體" w:eastAsia="標楷體" w:hAnsi="標楷體" w:cs="Times New Roman"/>
        </w:rPr>
      </w:pPr>
      <w:r w:rsidRPr="003C607A">
        <w:rPr>
          <w:rFonts w:ascii="標楷體" w:eastAsia="標楷體" w:hAnsi="標楷體" w:cs="標楷體" w:hint="eastAsia"/>
        </w:rPr>
        <w:t>附表：</w:t>
      </w:r>
    </w:p>
    <w:tbl>
      <w:tblPr>
        <w:tblW w:w="921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8"/>
        <w:gridCol w:w="1270"/>
        <w:gridCol w:w="2984"/>
        <w:gridCol w:w="1189"/>
        <w:gridCol w:w="1302"/>
        <w:gridCol w:w="1762"/>
      </w:tblGrid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編號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請款日期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施工項目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發票號碼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原審起訴請求金額</w:t>
            </w:r>
          </w:p>
        </w:tc>
        <w:tc>
          <w:tcPr>
            <w:tcW w:w="1762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更二審減縮、變更後金額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94.12.16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3-4</w:t>
            </w:r>
            <w:r w:rsidRPr="00F46535">
              <w:rPr>
                <w:rFonts w:ascii="標楷體" w:eastAsia="標楷體" w:hAnsi="標楷體" w:cs="標楷體" w:hint="eastAsia"/>
              </w:rPr>
              <w:t>樓客房內木暗架天花板檢修口修改工程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12857918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68,670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68,670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95.1.21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</w:t>
            </w:r>
            <w:r w:rsidRPr="00F46535">
              <w:rPr>
                <w:rFonts w:ascii="標楷體" w:eastAsia="標楷體" w:hAnsi="標楷體" w:cs="標楷體" w:hint="eastAsia"/>
              </w:rPr>
              <w:t>樓中央廚房</w:t>
            </w:r>
            <w:bookmarkStart w:id="0" w:name="_GoBack"/>
            <w:bookmarkEnd w:id="0"/>
            <w:r w:rsidRPr="00F46535">
              <w:rPr>
                <w:rFonts w:ascii="標楷體" w:eastAsia="標楷體" w:hAnsi="標楷體" w:cs="標楷體" w:hint="eastAsia"/>
              </w:rPr>
              <w:t>明架天花板及立板工程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12812611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209,373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216,509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95.3.2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3-4FABC</w:t>
            </w:r>
            <w:r w:rsidRPr="00F46535">
              <w:rPr>
                <w:rFonts w:ascii="標楷體" w:eastAsia="標楷體" w:hAnsi="標楷體" w:cs="標楷體" w:hint="eastAsia"/>
              </w:rPr>
              <w:t>客房陽台天花板工程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12876573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1,890,039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1,892,311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95.2.26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3-4F</w:t>
            </w:r>
            <w:r w:rsidRPr="00F46535">
              <w:rPr>
                <w:rFonts w:ascii="標楷體" w:eastAsia="標楷體" w:hAnsi="標楷體" w:cs="標楷體" w:hint="eastAsia"/>
              </w:rPr>
              <w:t>裝潢工程修改（點工）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12812613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85,019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48,149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95.3.20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2-4F</w:t>
            </w:r>
            <w:r w:rsidRPr="00F46535">
              <w:rPr>
                <w:rFonts w:ascii="標楷體" w:eastAsia="標楷體" w:hAnsi="標楷體" w:cs="標楷體" w:hint="eastAsia"/>
              </w:rPr>
              <w:t>裝潢工程修改（點工）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12876755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243,023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239,523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95.3.21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1-4F</w:t>
            </w:r>
            <w:r w:rsidRPr="00F46535">
              <w:rPr>
                <w:rFonts w:ascii="標楷體" w:eastAsia="標楷體" w:hAnsi="標楷體" w:cs="標楷體" w:hint="eastAsia"/>
              </w:rPr>
              <w:t>裝潢工程修改（點工）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12876756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99,750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92,750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95.3.30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1-4F</w:t>
            </w:r>
            <w:r w:rsidRPr="00F46535">
              <w:rPr>
                <w:rFonts w:ascii="標楷體" w:eastAsia="標楷體" w:hAnsi="標楷體" w:cs="標楷體" w:hint="eastAsia"/>
              </w:rPr>
              <w:t>裝潢工程修改（點工）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12876760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標楷體" w:eastAsia="標楷體" w:hAnsi="標楷體" w:cs="Times New Roman"/>
                <w:kern w:val="0"/>
              </w:rPr>
            </w:pPr>
            <w:r w:rsidRPr="00F46535">
              <w:rPr>
                <w:rFonts w:ascii="標楷體" w:eastAsia="標楷體" w:hAnsi="標楷體" w:cs="標楷體"/>
                <w:kern w:val="0"/>
              </w:rPr>
              <w:t>194,059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194,059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95.4.24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地下室走道天花板工程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12876771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標楷體" w:eastAsia="標楷體" w:hAnsi="標楷體" w:cs="Times New Roman"/>
                <w:kern w:val="0"/>
              </w:rPr>
            </w:pPr>
            <w:r w:rsidRPr="00F46535">
              <w:rPr>
                <w:rFonts w:ascii="標楷體" w:eastAsia="標楷體" w:hAnsi="標楷體" w:cs="標楷體"/>
                <w:kern w:val="0"/>
              </w:rPr>
              <w:t>58,365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58,365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95.5.2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行政管理中心明架天花板工程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13291100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23,940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23,940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95.4.24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1F</w:t>
            </w:r>
            <w:r w:rsidRPr="00F46535">
              <w:rPr>
                <w:rFonts w:ascii="標楷體" w:eastAsia="標楷體" w:hAnsi="標楷體" w:cs="標楷體" w:hint="eastAsia"/>
              </w:rPr>
              <w:t>挑高室外天花板工程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12876755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175,840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175,840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11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95.5.2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 w:hint="eastAsia"/>
              </w:rPr>
              <w:t>中庭工程保留款</w:t>
            </w:r>
            <w:r w:rsidRPr="00F46535">
              <w:rPr>
                <w:rFonts w:ascii="標楷體" w:eastAsia="標楷體" w:hAnsi="標楷體" w:cs="標楷體"/>
              </w:rPr>
              <w:t xml:space="preserve">  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12812608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184,263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0(</w:t>
            </w:r>
            <w:r w:rsidRPr="00F46535">
              <w:rPr>
                <w:rFonts w:ascii="標楷體" w:eastAsia="標楷體" w:hAnsi="標楷體" w:cs="標楷體" w:hint="eastAsia"/>
              </w:rPr>
              <w:t>已確定</w:t>
            </w:r>
            <w:r w:rsidRPr="00F46535">
              <w:rPr>
                <w:rFonts w:ascii="標楷體" w:eastAsia="標楷體" w:hAnsi="標楷體" w:cs="標楷體"/>
              </w:rPr>
              <w:t>)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95.4.13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裝潢工程材料款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12876774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標楷體" w:eastAsia="標楷體" w:hAnsi="標楷體" w:cs="Times New Roman"/>
                <w:kern w:val="0"/>
              </w:rPr>
            </w:pPr>
            <w:r w:rsidRPr="00F46535">
              <w:rPr>
                <w:rFonts w:ascii="標楷體" w:eastAsia="標楷體" w:hAnsi="標楷體" w:cs="標楷體"/>
                <w:kern w:val="0"/>
              </w:rPr>
              <w:t>5,639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0(</w:t>
            </w:r>
            <w:r w:rsidRPr="00F46535">
              <w:rPr>
                <w:rFonts w:ascii="標楷體" w:eastAsia="標楷體" w:hAnsi="標楷體" w:cs="標楷體" w:hint="eastAsia"/>
              </w:rPr>
              <w:t>已確定</w:t>
            </w:r>
            <w:r w:rsidRPr="00F46535">
              <w:rPr>
                <w:rFonts w:ascii="標楷體" w:eastAsia="標楷體" w:hAnsi="標楷體" w:cs="標楷體"/>
              </w:rPr>
              <w:t>)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95.4.24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裝潢工程修改（點工）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12876769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281,469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281,469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14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95.3.29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裝潢工程修改（點工）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12876767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66,150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66,150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95.4.15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裝潢工程修改（點工）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12876767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102,900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102,900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16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95.4.15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裝潢工程修改（點工）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12876765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134,035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134,035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17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95.5.10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1F</w:t>
            </w:r>
            <w:r w:rsidRPr="00F46535">
              <w:rPr>
                <w:rFonts w:ascii="標楷體" w:eastAsia="標楷體" w:hAnsi="標楷體" w:cs="標楷體" w:hint="eastAsia"/>
              </w:rPr>
              <w:t>暗架天花、</w:t>
            </w:r>
            <w:r w:rsidRPr="00F46535">
              <w:rPr>
                <w:rFonts w:ascii="標楷體" w:eastAsia="標楷體" w:hAnsi="標楷體" w:cs="標楷體"/>
              </w:rPr>
              <w:t>F</w:t>
            </w:r>
            <w:r w:rsidRPr="00F46535">
              <w:rPr>
                <w:rFonts w:ascii="標楷體" w:eastAsia="標楷體" w:hAnsi="標楷體" w:cs="標楷體" w:hint="eastAsia"/>
              </w:rPr>
              <w:t>梯</w:t>
            </w:r>
            <w:r w:rsidRPr="00F46535">
              <w:rPr>
                <w:rFonts w:ascii="標楷體" w:eastAsia="標楷體" w:hAnsi="標楷體" w:cs="標楷體"/>
              </w:rPr>
              <w:t>1</w:t>
            </w:r>
            <w:r w:rsidRPr="00F46535">
              <w:rPr>
                <w:rFonts w:ascii="標楷體" w:eastAsia="標楷體" w:hAnsi="標楷體" w:cs="標楷體" w:hint="eastAsia"/>
              </w:rPr>
              <w:t>樓天花板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13291113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72,181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68,613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18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95.5.10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1FC</w:t>
            </w:r>
            <w:r w:rsidRPr="00F46535">
              <w:rPr>
                <w:rFonts w:ascii="標楷體" w:eastAsia="標楷體" w:hAnsi="標楷體" w:cs="標楷體" w:hint="eastAsia"/>
              </w:rPr>
              <w:t>區及櫃檯天花板工程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13291112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75,964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64,537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19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95.5.10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1F</w:t>
            </w:r>
            <w:r w:rsidRPr="00F46535">
              <w:rPr>
                <w:rFonts w:ascii="標楷體" w:eastAsia="標楷體" w:hAnsi="標楷體" w:cs="標楷體" w:hint="eastAsia"/>
              </w:rPr>
              <w:t>室外露台挑高天花板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13291106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42,832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42,832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95.5.10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2-4</w:t>
            </w:r>
            <w:r w:rsidRPr="00F46535">
              <w:rPr>
                <w:rFonts w:ascii="標楷體" w:eastAsia="標楷體" w:hAnsi="標楷體" w:cs="標楷體" w:hint="eastAsia"/>
              </w:rPr>
              <w:t>、</w:t>
            </w:r>
            <w:r w:rsidRPr="00F46535">
              <w:rPr>
                <w:rFonts w:ascii="標楷體" w:eastAsia="標楷體" w:hAnsi="標楷體" w:cs="標楷體"/>
              </w:rPr>
              <w:t>6F</w:t>
            </w:r>
            <w:r w:rsidRPr="00F46535">
              <w:rPr>
                <w:rFonts w:ascii="標楷體" w:eastAsia="標楷體" w:hAnsi="標楷體" w:cs="標楷體" w:hint="eastAsia"/>
              </w:rPr>
              <w:t>（備品室）隔間及</w:t>
            </w:r>
            <w:r w:rsidRPr="00F46535">
              <w:rPr>
                <w:rFonts w:ascii="標楷體" w:eastAsia="標楷體" w:hAnsi="標楷體" w:cs="標楷體"/>
              </w:rPr>
              <w:t>PVC</w:t>
            </w:r>
            <w:r w:rsidRPr="00F46535">
              <w:rPr>
                <w:rFonts w:ascii="標楷體" w:eastAsia="標楷體" w:hAnsi="標楷體" w:cs="標楷體" w:hint="eastAsia"/>
              </w:rPr>
              <w:t>地磚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13291107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46,814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46,814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21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95.5.10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4BC</w:t>
            </w:r>
            <w:r w:rsidRPr="00F46535">
              <w:rPr>
                <w:rFonts w:ascii="標楷體" w:eastAsia="標楷體" w:hAnsi="標楷體" w:cs="標楷體" w:hint="eastAsia"/>
              </w:rPr>
              <w:t>區</w:t>
            </w:r>
            <w:r w:rsidRPr="00F46535">
              <w:rPr>
                <w:rFonts w:ascii="標楷體" w:eastAsia="標楷體" w:hAnsi="標楷體" w:cs="標楷體"/>
              </w:rPr>
              <w:t>F</w:t>
            </w:r>
            <w:r w:rsidRPr="00F46535">
              <w:rPr>
                <w:rFonts w:ascii="標楷體" w:eastAsia="標楷體" w:hAnsi="標楷體" w:cs="標楷體" w:hint="eastAsia"/>
              </w:rPr>
              <w:t>梯、景觀電梯前天花板工程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13291115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114,378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101,404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22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95.5.10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1F</w:t>
            </w:r>
            <w:r w:rsidRPr="00F46535">
              <w:rPr>
                <w:rFonts w:ascii="標楷體" w:eastAsia="標楷體" w:hAnsi="標楷體" w:cs="標楷體" w:hint="eastAsia"/>
              </w:rPr>
              <w:t>會議廳走道工程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13291111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102,321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97,483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23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95.5.10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2-4FB</w:t>
            </w:r>
            <w:r w:rsidRPr="00F46535">
              <w:rPr>
                <w:rFonts w:ascii="標楷體" w:eastAsia="標楷體" w:hAnsi="標楷體" w:cs="標楷體" w:hint="eastAsia"/>
              </w:rPr>
              <w:t>區廊道及員工電梯天花板工程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13291109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標楷體" w:eastAsia="標楷體" w:hAnsi="標楷體" w:cs="Times New Roman"/>
                <w:kern w:val="0"/>
              </w:rPr>
            </w:pPr>
            <w:r w:rsidRPr="00F46535">
              <w:rPr>
                <w:rFonts w:ascii="標楷體" w:eastAsia="標楷體" w:hAnsi="標楷體" w:cs="標楷體"/>
                <w:kern w:val="0"/>
              </w:rPr>
              <w:t>152,159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152,159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24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95.5.10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行政中心隔間及門扇工程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13291108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標楷體" w:eastAsia="標楷體" w:hAnsi="標楷體" w:cs="Times New Roman"/>
                <w:kern w:val="0"/>
              </w:rPr>
            </w:pPr>
            <w:r w:rsidRPr="00F46535">
              <w:rPr>
                <w:rFonts w:ascii="標楷體" w:eastAsia="標楷體" w:hAnsi="標楷體" w:cs="標楷體"/>
                <w:kern w:val="0"/>
              </w:rPr>
              <w:t>189,995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183,376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25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95.5.10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2-3F</w:t>
            </w:r>
            <w:r w:rsidRPr="00F46535">
              <w:rPr>
                <w:rFonts w:ascii="標楷體" w:eastAsia="標楷體" w:hAnsi="標楷體" w:cs="標楷體" w:hint="eastAsia"/>
              </w:rPr>
              <w:t>（</w:t>
            </w:r>
            <w:r w:rsidRPr="00F46535">
              <w:rPr>
                <w:rFonts w:ascii="標楷體" w:eastAsia="標楷體" w:hAnsi="標楷體" w:cs="標楷體"/>
              </w:rPr>
              <w:t>B</w:t>
            </w:r>
            <w:r w:rsidRPr="00F46535">
              <w:rPr>
                <w:rFonts w:ascii="標楷體" w:eastAsia="標楷體" w:hAnsi="標楷體" w:cs="標楷體" w:hint="eastAsia"/>
              </w:rPr>
              <w:t>、</w:t>
            </w:r>
            <w:r w:rsidRPr="00F46535">
              <w:rPr>
                <w:rFonts w:ascii="標楷體" w:eastAsia="標楷體" w:hAnsi="標楷體" w:cs="標楷體"/>
              </w:rPr>
              <w:t>C</w:t>
            </w:r>
            <w:r w:rsidRPr="00F46535">
              <w:rPr>
                <w:rFonts w:ascii="標楷體" w:eastAsia="標楷體" w:hAnsi="標楷體" w:cs="標楷體" w:hint="eastAsia"/>
              </w:rPr>
              <w:t>）區</w:t>
            </w:r>
            <w:r w:rsidRPr="00F46535">
              <w:rPr>
                <w:rFonts w:ascii="標楷體" w:eastAsia="標楷體" w:hAnsi="標楷體" w:cs="標楷體"/>
              </w:rPr>
              <w:t>F</w:t>
            </w:r>
            <w:r w:rsidRPr="00F46535">
              <w:rPr>
                <w:rFonts w:ascii="標楷體" w:eastAsia="標楷體" w:hAnsi="標楷體" w:cs="標楷體" w:hint="eastAsia"/>
              </w:rPr>
              <w:t>梯及樓梯間天花板工程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13291110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242,670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206,523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26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95.5.10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1</w:t>
            </w:r>
            <w:r w:rsidRPr="00F46535">
              <w:rPr>
                <w:rFonts w:ascii="標楷體" w:eastAsia="標楷體" w:hAnsi="標楷體" w:cs="標楷體" w:hint="eastAsia"/>
              </w:rPr>
              <w:t>、</w:t>
            </w:r>
            <w:r w:rsidRPr="00F46535">
              <w:rPr>
                <w:rFonts w:ascii="標楷體" w:eastAsia="標楷體" w:hAnsi="標楷體" w:cs="標楷體"/>
              </w:rPr>
              <w:t>2F</w:t>
            </w:r>
            <w:r w:rsidRPr="00F46535">
              <w:rPr>
                <w:rFonts w:ascii="標楷體" w:eastAsia="標楷體" w:hAnsi="標楷體" w:cs="標楷體" w:hint="eastAsia"/>
              </w:rPr>
              <w:t>夾層裝潢工程</w:t>
            </w:r>
          </w:p>
        </w:tc>
        <w:tc>
          <w:tcPr>
            <w:tcW w:w="1189" w:type="dxa"/>
          </w:tcPr>
          <w:p w:rsidR="002E7F52" w:rsidRPr="00F46535" w:rsidRDefault="002E7F52" w:rsidP="00E93636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13291116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標楷體" w:eastAsia="標楷體" w:hAnsi="標楷體" w:cs="Times New Roman"/>
                <w:kern w:val="0"/>
              </w:rPr>
            </w:pPr>
            <w:r w:rsidRPr="00F46535">
              <w:rPr>
                <w:rFonts w:ascii="標楷體" w:eastAsia="標楷體" w:hAnsi="標楷體" w:cs="標楷體"/>
                <w:kern w:val="0"/>
              </w:rPr>
              <w:t>13,554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0(</w:t>
            </w:r>
            <w:r w:rsidRPr="00F46535">
              <w:rPr>
                <w:rFonts w:ascii="標楷體" w:eastAsia="標楷體" w:hAnsi="標楷體" w:cs="標楷體" w:hint="eastAsia"/>
              </w:rPr>
              <w:t>已確定</w:t>
            </w:r>
            <w:r w:rsidRPr="00F46535">
              <w:rPr>
                <w:rFonts w:ascii="標楷體" w:eastAsia="標楷體" w:hAnsi="標楷體" w:cs="標楷體"/>
              </w:rPr>
              <w:t>)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27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95.4.24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裝潢工程修改（點工）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13291103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376,895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376,895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28</w:t>
            </w: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95.5.9</w:t>
            </w: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>裝潢工程修改（點工）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13291104</w:t>
            </w: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86,130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86,130</w:t>
            </w:r>
          </w:p>
        </w:tc>
      </w:tr>
      <w:tr w:rsidR="002E7F52" w:rsidRPr="00F46535">
        <w:tc>
          <w:tcPr>
            <w:tcW w:w="708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270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2984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 w:hint="eastAsia"/>
              </w:rPr>
              <w:t xml:space="preserve">　　　　　　　　總計</w:t>
            </w:r>
          </w:p>
        </w:tc>
        <w:tc>
          <w:tcPr>
            <w:tcW w:w="1189" w:type="dxa"/>
          </w:tcPr>
          <w:p w:rsidR="002E7F52" w:rsidRPr="00F46535" w:rsidRDefault="002E7F52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30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Times New Roman"/>
              </w:rPr>
            </w:pPr>
            <w:r w:rsidRPr="00F46535">
              <w:rPr>
                <w:rFonts w:ascii="標楷體" w:eastAsia="標楷體" w:hAnsi="標楷體" w:cs="標楷體"/>
              </w:rPr>
              <w:t>5,338,427</w:t>
            </w:r>
          </w:p>
        </w:tc>
        <w:tc>
          <w:tcPr>
            <w:tcW w:w="1762" w:type="dxa"/>
          </w:tcPr>
          <w:p w:rsidR="002E7F52" w:rsidRPr="00F46535" w:rsidRDefault="002E7F52" w:rsidP="00F46535">
            <w:pPr>
              <w:jc w:val="right"/>
              <w:rPr>
                <w:rFonts w:ascii="標楷體" w:eastAsia="標楷體" w:hAnsi="標楷體" w:cs="標楷體"/>
              </w:rPr>
            </w:pPr>
            <w:r w:rsidRPr="00F46535">
              <w:rPr>
                <w:rFonts w:ascii="標楷體" w:eastAsia="標楷體" w:hAnsi="標楷體" w:cs="標楷體"/>
              </w:rPr>
              <w:t>5,021,436</w:t>
            </w:r>
          </w:p>
        </w:tc>
      </w:tr>
    </w:tbl>
    <w:p w:rsidR="002E7F52" w:rsidRPr="003C607A" w:rsidRDefault="002E7F52" w:rsidP="009D565E">
      <w:pPr>
        <w:jc w:val="center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/>
        </w:rPr>
        <w:t>79</w:t>
      </w:r>
    </w:p>
    <w:sectPr w:rsidR="002E7F52" w:rsidRPr="003C607A" w:rsidSect="009D565E">
      <w:pgSz w:w="11906" w:h="16838"/>
      <w:pgMar w:top="425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3A10"/>
    <w:rsid w:val="00016BA6"/>
    <w:rsid w:val="000B2DDC"/>
    <w:rsid w:val="002A20EA"/>
    <w:rsid w:val="002C4A37"/>
    <w:rsid w:val="002E7F52"/>
    <w:rsid w:val="00383DFA"/>
    <w:rsid w:val="003C19F0"/>
    <w:rsid w:val="003C607A"/>
    <w:rsid w:val="003E2A26"/>
    <w:rsid w:val="004009A4"/>
    <w:rsid w:val="0049044B"/>
    <w:rsid w:val="00580640"/>
    <w:rsid w:val="00683A10"/>
    <w:rsid w:val="006E1DE0"/>
    <w:rsid w:val="006F0449"/>
    <w:rsid w:val="00861706"/>
    <w:rsid w:val="008A5DCD"/>
    <w:rsid w:val="008D7C8B"/>
    <w:rsid w:val="008E5B18"/>
    <w:rsid w:val="00986950"/>
    <w:rsid w:val="009D565E"/>
    <w:rsid w:val="00AC663D"/>
    <w:rsid w:val="00D316B1"/>
    <w:rsid w:val="00D36313"/>
    <w:rsid w:val="00D57686"/>
    <w:rsid w:val="00E93636"/>
    <w:rsid w:val="00F46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A26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B2DDC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rsid w:val="003C607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3C607A"/>
    <w:rPr>
      <w:rFonts w:ascii="細明體" w:eastAsia="細明體" w:hAnsi="細明體" w:cs="細明體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219</Words>
  <Characters>1250</Characters>
  <Application>Microsoft Office Outlook</Application>
  <DocSecurity>0</DocSecurity>
  <Lines>0</Lines>
  <Paragraphs>0</Paragraphs>
  <ScaleCrop>false</ScaleCrop>
  <Company>HLH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附表：</dc:title>
  <dc:subject/>
  <dc:creator>黃照惠</dc:creator>
  <cp:keywords/>
  <dc:description/>
  <cp:lastModifiedBy>usa526</cp:lastModifiedBy>
  <cp:revision>2</cp:revision>
  <cp:lastPrinted>2017-02-14T08:20:00Z</cp:lastPrinted>
  <dcterms:created xsi:type="dcterms:W3CDTF">2017-02-14T08:20:00Z</dcterms:created>
  <dcterms:modified xsi:type="dcterms:W3CDTF">2017-02-14T08:20:00Z</dcterms:modified>
</cp:coreProperties>
</file>