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0A84" w:rsidRPr="00D93229" w:rsidRDefault="00950A84" w:rsidP="00743452">
      <w:pPr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t>附圖</w:t>
      </w:r>
      <w:r>
        <w:rPr>
          <w:rFonts w:ascii="Times New Roman" w:hAnsi="Times New Roman"/>
        </w:rPr>
        <w:t>1</w:t>
      </w:r>
      <w:r>
        <w:rPr>
          <w:rFonts w:ascii="Times New Roman" w:hAnsi="Times New Roman" w:hint="eastAsia"/>
        </w:rPr>
        <w:t>：系爭專利</w:t>
      </w:r>
    </w:p>
    <w:p w:rsidR="00950A84" w:rsidRPr="00D93229" w:rsidRDefault="00950A84">
      <w:pPr>
        <w:rPr>
          <w:rFonts w:ascii="Times New Roman" w:hAnsi="Times New Roman"/>
        </w:rPr>
      </w:pPr>
      <w:r w:rsidRPr="00D93229">
        <w:rPr>
          <w:rFonts w:ascii="Times New Roman" w:hAnsi="Times New Roman"/>
        </w:rPr>
        <w:t xml:space="preserve">    </w:t>
      </w:r>
      <w:r w:rsidRPr="00D93229">
        <w:rPr>
          <w:rFonts w:ascii="Times New Roman" w:hint="eastAsia"/>
        </w:rPr>
        <w:t>圖式第一圖為其較佳實施例俯視示意圖：</w:t>
      </w:r>
    </w:p>
    <w:p w:rsidR="00950A84" w:rsidRPr="00D93229" w:rsidRDefault="00950A84" w:rsidP="009D0F8C">
      <w:pPr>
        <w:jc w:val="center"/>
        <w:rPr>
          <w:rFonts w:ascii="Times New Roman" w:hAnsi="Times New Roman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13.2pt;margin-top:37.85pt;width:461.3pt;height:232.65pt;z-index:251656192">
            <v:imagedata r:id="rId7" o:title=""/>
            <w10:wrap type="topAndBottom"/>
          </v:shape>
        </w:pict>
      </w:r>
    </w:p>
    <w:p w:rsidR="00950A84" w:rsidRPr="00D93229" w:rsidRDefault="00950A84" w:rsidP="00944BC2">
      <w:pPr>
        <w:rPr>
          <w:rFonts w:ascii="Times New Roman" w:hAnsi="Times New Roman"/>
        </w:rPr>
      </w:pPr>
      <w:r w:rsidRPr="00D93229">
        <w:rPr>
          <w:rFonts w:ascii="Times New Roman" w:hAnsi="Times New Roman"/>
        </w:rPr>
        <w:t xml:space="preserve">   </w:t>
      </w:r>
    </w:p>
    <w:p w:rsidR="00950A84" w:rsidRPr="00D93229" w:rsidRDefault="00950A84" w:rsidP="009D0F8C">
      <w:pPr>
        <w:rPr>
          <w:rFonts w:ascii="Times New Roman" w:hAnsi="Times New Roman"/>
        </w:rPr>
      </w:pPr>
      <w:r>
        <w:rPr>
          <w:noProof/>
        </w:rPr>
        <w:pict>
          <v:shape id="_x0000_s1027" type="#_x0000_t75" style="position:absolute;margin-left:-33.55pt;margin-top:36.2pt;width:486.75pt;height:309.25pt;z-index:251655168">
            <v:imagedata r:id="rId8" o:title=""/>
            <w10:wrap type="topAndBottom"/>
          </v:shape>
        </w:pict>
      </w:r>
      <w:r w:rsidRPr="00D93229">
        <w:rPr>
          <w:rFonts w:ascii="Times New Roman" w:hint="eastAsia"/>
        </w:rPr>
        <w:t>圖式第三圖為第一圖</w:t>
      </w:r>
      <w:r>
        <w:rPr>
          <w:rFonts w:ascii="Times New Roman" w:hint="eastAsia"/>
        </w:rPr>
        <w:t>之</w:t>
      </w:r>
      <w:r w:rsidRPr="00D93229">
        <w:rPr>
          <w:rFonts w:ascii="Times New Roman" w:hint="eastAsia"/>
        </w:rPr>
        <w:t>右側視示意圖</w:t>
      </w:r>
    </w:p>
    <w:p w:rsidR="00950A84" w:rsidRDefault="00950A84" w:rsidP="0038601D">
      <w:pPr>
        <w:spacing w:before="100" w:beforeAutospacing="1" w:after="100" w:afterAutospacing="1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/>
          <w:b/>
        </w:rPr>
        <w:br w:type="page"/>
      </w:r>
      <w:r>
        <w:rPr>
          <w:rFonts w:ascii="Times New Roman" w:hint="eastAsia"/>
          <w:b/>
        </w:rPr>
        <w:t>附圖</w:t>
      </w:r>
      <w:r>
        <w:rPr>
          <w:rFonts w:ascii="Times New Roman"/>
          <w:b/>
        </w:rPr>
        <w:t>2</w:t>
      </w:r>
      <w:r>
        <w:rPr>
          <w:rFonts w:ascii="Times New Roman" w:hint="eastAsia"/>
          <w:b/>
        </w:rPr>
        <w:t>：被證</w:t>
      </w:r>
      <w:r>
        <w:rPr>
          <w:rFonts w:ascii="Times New Roman"/>
          <w:b/>
        </w:rPr>
        <w:t>9</w:t>
      </w:r>
    </w:p>
    <w:p w:rsidR="00950A84" w:rsidRDefault="00950A84" w:rsidP="004C06C2">
      <w:pPr>
        <w:spacing w:before="100" w:beforeAutospacing="1" w:after="100" w:afterAutospacing="1"/>
        <w:jc w:val="both"/>
        <w:rPr>
          <w:rFonts w:ascii="Times New Roman" w:hAnsi="Times New Roman"/>
          <w:color w:val="000000"/>
          <w:szCs w:val="28"/>
        </w:rPr>
      </w:pPr>
    </w:p>
    <w:p w:rsidR="00950A84" w:rsidRPr="003E1881" w:rsidRDefault="00950A84" w:rsidP="004C06C2">
      <w:pPr>
        <w:spacing w:before="100" w:beforeAutospacing="1" w:after="100" w:afterAutospacing="1"/>
        <w:jc w:val="both"/>
        <w:rPr>
          <w:rFonts w:ascii="Times New Roman" w:hAnsi="Times New Roman"/>
          <w:color w:val="000000"/>
          <w:szCs w:val="28"/>
        </w:rPr>
      </w:pPr>
      <w:r>
        <w:rPr>
          <w:noProof/>
        </w:rPr>
        <w:pict>
          <v:shape id="_x0000_s1028" type="#_x0000_t75" style="position:absolute;left:0;text-align:left;margin-left:1.4pt;margin-top:6.45pt;width:415pt;height:280.5pt;z-index:251658240">
            <v:imagedata r:id="rId9" o:title=""/>
            <w10:wrap type="topAndBottom"/>
          </v:shape>
        </w:pict>
      </w:r>
    </w:p>
    <w:p w:rsidR="00950A84" w:rsidRDefault="00950A84" w:rsidP="006B380E">
      <w:pPr>
        <w:spacing w:before="100" w:beforeAutospacing="1" w:after="100" w:afterAutospacing="1"/>
        <w:jc w:val="both"/>
        <w:rPr>
          <w:rFonts w:ascii="Times New Roman"/>
        </w:rPr>
      </w:pPr>
      <w:r>
        <w:rPr>
          <w:rFonts w:ascii="Times New Roman"/>
        </w:rPr>
        <w:br w:type="page"/>
      </w:r>
      <w:r>
        <w:rPr>
          <w:rFonts w:ascii="Times New Roman" w:hint="eastAsia"/>
        </w:rPr>
        <w:t>附圖</w:t>
      </w:r>
      <w:r>
        <w:rPr>
          <w:rFonts w:ascii="Times New Roman"/>
        </w:rPr>
        <w:t>3</w:t>
      </w:r>
      <w:r>
        <w:rPr>
          <w:rFonts w:ascii="Times New Roman" w:hint="eastAsia"/>
        </w:rPr>
        <w:t>：被證</w:t>
      </w:r>
      <w:r>
        <w:rPr>
          <w:rFonts w:ascii="Times New Roman"/>
        </w:rPr>
        <w:t>10</w:t>
      </w:r>
    </w:p>
    <w:p w:rsidR="00950A84" w:rsidRDefault="00950A84" w:rsidP="006B380E">
      <w:pPr>
        <w:spacing w:before="100" w:beforeAutospacing="1" w:after="100" w:afterAutospacing="1"/>
        <w:jc w:val="both"/>
        <w:rPr>
          <w:rFonts w:ascii="Times New Roman"/>
        </w:rPr>
      </w:pPr>
    </w:p>
    <w:p w:rsidR="00950A84" w:rsidRPr="00AE1354" w:rsidRDefault="00950A84" w:rsidP="006B380E">
      <w:pPr>
        <w:spacing w:before="100" w:beforeAutospacing="1" w:after="100" w:afterAutospacing="1"/>
        <w:jc w:val="both"/>
        <w:rPr>
          <w:rFonts w:ascii="Times New Roman"/>
        </w:rPr>
      </w:pPr>
      <w:r>
        <w:rPr>
          <w:noProof/>
        </w:rPr>
        <w:pict>
          <v:shape id="_x0000_s1029" type="#_x0000_t75" style="position:absolute;left:0;text-align:left;margin-left:-1.55pt;margin-top:6.3pt;width:414.5pt;height:347pt;z-index:251659264">
            <v:imagedata r:id="rId10" o:title=""/>
            <w10:wrap type="topAndBottom"/>
          </v:shape>
        </w:pict>
      </w:r>
    </w:p>
    <w:p w:rsidR="00950A84" w:rsidRDefault="00950A84" w:rsidP="00AD3C63">
      <w:pPr>
        <w:spacing w:before="100" w:beforeAutospacing="1" w:after="100" w:afterAutospacing="1"/>
        <w:jc w:val="both"/>
        <w:rPr>
          <w:rFonts w:ascii="Times New Roman" w:hAnsi="Times New Roman"/>
        </w:rPr>
      </w:pPr>
    </w:p>
    <w:p w:rsidR="00950A84" w:rsidRDefault="00950A84" w:rsidP="00AD3C63">
      <w:pPr>
        <w:spacing w:before="100" w:beforeAutospacing="1" w:after="100" w:afterAutospacing="1"/>
        <w:jc w:val="both"/>
        <w:rPr>
          <w:rFonts w:ascii="Times New Roman" w:hAnsi="Times New Roman"/>
        </w:rPr>
      </w:pPr>
    </w:p>
    <w:p w:rsidR="00950A84" w:rsidRDefault="00950A84" w:rsidP="00AD3C63">
      <w:pPr>
        <w:spacing w:before="100" w:beforeAutospacing="1" w:after="100" w:afterAutospacing="1"/>
        <w:jc w:val="both"/>
        <w:rPr>
          <w:rFonts w:ascii="Times New Roman" w:hAnsi="Times New Roman"/>
        </w:rPr>
      </w:pPr>
    </w:p>
    <w:p w:rsidR="00950A84" w:rsidRDefault="00950A84" w:rsidP="00AD3C63">
      <w:pPr>
        <w:spacing w:before="100" w:beforeAutospacing="1" w:after="100" w:afterAutospacing="1"/>
        <w:jc w:val="both"/>
        <w:rPr>
          <w:rFonts w:ascii="Times New Roman" w:hAnsi="Times New Roman"/>
        </w:rPr>
      </w:pPr>
    </w:p>
    <w:p w:rsidR="00950A84" w:rsidRDefault="00950A84" w:rsidP="00AD3C63">
      <w:pPr>
        <w:spacing w:before="100" w:beforeAutospacing="1" w:after="100" w:afterAutospacing="1"/>
        <w:jc w:val="both"/>
        <w:rPr>
          <w:rFonts w:ascii="Times New Roman" w:hAnsi="Times New Roman"/>
        </w:rPr>
      </w:pPr>
    </w:p>
    <w:p w:rsidR="00950A84" w:rsidRDefault="00950A84" w:rsidP="00AD3C63">
      <w:pPr>
        <w:spacing w:before="100" w:beforeAutospacing="1" w:after="100" w:afterAutospacing="1"/>
        <w:jc w:val="both"/>
        <w:rPr>
          <w:rFonts w:ascii="Times New Roman" w:hAnsi="Times New Roman"/>
        </w:rPr>
      </w:pPr>
    </w:p>
    <w:p w:rsidR="00950A84" w:rsidRDefault="00950A84" w:rsidP="00AD3C63">
      <w:pPr>
        <w:spacing w:before="100" w:beforeAutospacing="1" w:after="100" w:afterAutospacing="1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t>附圖</w:t>
      </w:r>
      <w:r>
        <w:rPr>
          <w:rFonts w:ascii="Times New Roman" w:hAnsi="Times New Roman"/>
        </w:rPr>
        <w:t>4</w:t>
      </w:r>
      <w:r>
        <w:rPr>
          <w:rFonts w:ascii="Times New Roman" w:hAnsi="Times New Roman" w:hint="eastAsia"/>
        </w:rPr>
        <w:t>：被證</w:t>
      </w:r>
      <w:r>
        <w:rPr>
          <w:rFonts w:ascii="Times New Roman" w:hAnsi="Times New Roman"/>
        </w:rPr>
        <w:t>11</w:t>
      </w:r>
    </w:p>
    <w:p w:rsidR="00950A84" w:rsidRDefault="00950A84" w:rsidP="00AD3C63">
      <w:pPr>
        <w:spacing w:before="100" w:beforeAutospacing="1" w:after="100" w:afterAutospacing="1"/>
        <w:jc w:val="both"/>
        <w:rPr>
          <w:rFonts w:ascii="Times New Roman" w:hAnsi="Times New Roman"/>
        </w:rPr>
      </w:pPr>
    </w:p>
    <w:p w:rsidR="00950A84" w:rsidRDefault="00950A84" w:rsidP="00AD3C63">
      <w:pPr>
        <w:spacing w:before="100" w:beforeAutospacing="1" w:after="100" w:afterAutospacing="1"/>
        <w:jc w:val="both"/>
        <w:rPr>
          <w:rFonts w:ascii="Times New Roman" w:hAnsi="Times New Roman"/>
        </w:rPr>
      </w:pPr>
      <w:r>
        <w:rPr>
          <w:noProof/>
        </w:rPr>
        <w:pict>
          <v:shape id="_x0000_s1030" type="#_x0000_t75" style="position:absolute;left:0;text-align:left;margin-left:-1.55pt;margin-top:17.7pt;width:356pt;height:183.6pt;z-index:251657216">
            <v:imagedata r:id="rId11" o:title=""/>
            <w10:wrap type="topAndBottom"/>
          </v:shape>
        </w:pict>
      </w:r>
    </w:p>
    <w:p w:rsidR="00950A84" w:rsidRDefault="00950A84" w:rsidP="00564E91">
      <w:pPr>
        <w:spacing w:before="100" w:beforeAutospacing="1" w:after="100" w:afterAutospacing="1"/>
        <w:jc w:val="both"/>
        <w:rPr>
          <w:rFonts w:ascii="Times New Roman" w:hAnsi="標楷體"/>
          <w:szCs w:val="32"/>
        </w:rPr>
      </w:pPr>
      <w:r>
        <w:rPr>
          <w:rFonts w:ascii="Times New Roman" w:hAnsi="標楷體"/>
          <w:szCs w:val="32"/>
        </w:rPr>
        <w:br w:type="page"/>
      </w:r>
      <w:r>
        <w:rPr>
          <w:rFonts w:ascii="Times New Roman" w:hAnsi="標楷體" w:hint="eastAsia"/>
          <w:szCs w:val="32"/>
        </w:rPr>
        <w:t>附圖</w:t>
      </w:r>
      <w:r>
        <w:rPr>
          <w:rFonts w:ascii="Times New Roman" w:hAnsi="標楷體"/>
          <w:szCs w:val="32"/>
        </w:rPr>
        <w:t>5</w:t>
      </w:r>
      <w:r>
        <w:rPr>
          <w:rFonts w:ascii="Times New Roman" w:hAnsi="標楷體" w:hint="eastAsia"/>
          <w:szCs w:val="32"/>
        </w:rPr>
        <w:t>：系爭方法</w:t>
      </w:r>
    </w:p>
    <w:p w:rsidR="00950A84" w:rsidRDefault="00950A84" w:rsidP="00564E91">
      <w:pPr>
        <w:spacing w:before="100" w:beforeAutospacing="1" w:after="100" w:afterAutospacing="1"/>
        <w:jc w:val="both"/>
        <w:rPr>
          <w:rFonts w:ascii="Times New Roman" w:hAnsi="Times New Roman"/>
          <w:color w:val="000000"/>
        </w:rPr>
      </w:pPr>
      <w:r>
        <w:rPr>
          <w:noProof/>
        </w:rPr>
        <w:pict>
          <v:shape id="_x0000_s1031" type="#_x0000_t75" style="position:absolute;left:0;text-align:left;margin-left:-1.15pt;margin-top:34.75pt;width:415.15pt;height:340.1pt;z-index:251660288">
            <v:imagedata r:id="rId12" o:title=""/>
            <w10:wrap type="topAndBottom"/>
          </v:shape>
        </w:pict>
      </w:r>
    </w:p>
    <w:sectPr w:rsidR="00950A84" w:rsidSect="00001E52">
      <w:footerReference w:type="first" r:id="rId13"/>
      <w:pgSz w:w="11906" w:h="16838"/>
      <w:pgMar w:top="1440" w:right="1800" w:bottom="1440" w:left="1800" w:header="851" w:footer="567" w:gutter="0"/>
      <w:pgNumType w:start="1"/>
      <w:cols w:space="425"/>
      <w:titlePg/>
      <w:docGrid w:type="lines"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0A84" w:rsidRDefault="00950A84" w:rsidP="00001E52">
      <w:pPr>
        <w:spacing w:line="240" w:lineRule="auto"/>
      </w:pPr>
      <w:r>
        <w:separator/>
      </w:r>
    </w:p>
  </w:endnote>
  <w:endnote w:type="continuationSeparator" w:id="0">
    <w:p w:rsidR="00950A84" w:rsidRDefault="00950A84" w:rsidP="00001E5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0A84" w:rsidRPr="00B12F97" w:rsidRDefault="00950A84" w:rsidP="00001E52">
    <w:pPr>
      <w:pStyle w:val="Footer"/>
      <w:jc w:val="center"/>
      <w:rPr>
        <w:rFonts w:ascii="Times New Roman" w:hAnsi="Times New Roman"/>
      </w:rPr>
    </w:pPr>
    <w:r w:rsidRPr="00B12F97">
      <w:rPr>
        <w:rFonts w:ascii="Times New Roman" w:hAnsi="Times New Roman"/>
      </w:rPr>
      <w:fldChar w:fldCharType="begin"/>
    </w:r>
    <w:r w:rsidRPr="00B12F97">
      <w:rPr>
        <w:rFonts w:ascii="Times New Roman" w:hAnsi="Times New Roman"/>
      </w:rPr>
      <w:instrText xml:space="preserve"> PAGE   \* MERGEFORMAT </w:instrText>
    </w:r>
    <w:r w:rsidRPr="00B12F97">
      <w:rPr>
        <w:rFonts w:ascii="Times New Roman" w:hAnsi="Times New Roman"/>
      </w:rPr>
      <w:fldChar w:fldCharType="separate"/>
    </w:r>
    <w:r w:rsidRPr="0058530C">
      <w:rPr>
        <w:rFonts w:ascii="Times New Roman" w:hAnsi="Times New Roman"/>
        <w:noProof/>
        <w:lang w:val="zh-TW"/>
      </w:rPr>
      <w:t>1</w:t>
    </w:r>
    <w:r w:rsidRPr="00B12F97">
      <w:rPr>
        <w:rFonts w:ascii="Times New Roman" w:hAnsi="Times New Roman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0A84" w:rsidRDefault="00950A84" w:rsidP="00001E52">
      <w:pPr>
        <w:spacing w:line="240" w:lineRule="auto"/>
      </w:pPr>
      <w:r>
        <w:separator/>
      </w:r>
    </w:p>
  </w:footnote>
  <w:footnote w:type="continuationSeparator" w:id="0">
    <w:p w:rsidR="00950A84" w:rsidRDefault="00950A84" w:rsidP="00001E5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A61E3A26"/>
    <w:lvl w:ilvl="0">
      <w:start w:val="1"/>
      <w:numFmt w:val="bullet"/>
      <w:lvlText w:val=""/>
      <w:lvlJc w:val="left"/>
      <w:pPr>
        <w:tabs>
          <w:tab w:val="num" w:pos="361"/>
        </w:tabs>
        <w:ind w:left="361" w:hanging="360"/>
      </w:pPr>
      <w:rPr>
        <w:rFonts w:ascii="Wingdings" w:hAnsi="Wingdings" w:hint="default"/>
      </w:rPr>
    </w:lvl>
  </w:abstractNum>
  <w:abstractNum w:abstractNumId="1">
    <w:nsid w:val="01E30F17"/>
    <w:multiLevelType w:val="hybridMultilevel"/>
    <w:tmpl w:val="31969CE2"/>
    <w:lvl w:ilvl="0" w:tplc="2DD477AA">
      <w:start w:val="1"/>
      <w:numFmt w:val="decimal"/>
      <w:lvlText w:val="(%1)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033A6F39"/>
    <w:multiLevelType w:val="hybridMultilevel"/>
    <w:tmpl w:val="5218FD78"/>
    <w:lvl w:ilvl="0" w:tplc="2DD477AA">
      <w:start w:val="1"/>
      <w:numFmt w:val="decimal"/>
      <w:lvlText w:val="(%1)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>
    <w:nsid w:val="08C5275D"/>
    <w:multiLevelType w:val="hybridMultilevel"/>
    <w:tmpl w:val="34FAA586"/>
    <w:lvl w:ilvl="0" w:tplc="3BCA38CC">
      <w:start w:val="1"/>
      <w:numFmt w:val="decimal"/>
      <w:lvlText w:val="%1."/>
      <w:lvlJc w:val="left"/>
      <w:pPr>
        <w:ind w:left="360" w:hanging="360"/>
      </w:pPr>
      <w:rPr>
        <w:rFonts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>
    <w:nsid w:val="09B10BEC"/>
    <w:multiLevelType w:val="hybridMultilevel"/>
    <w:tmpl w:val="0A6AE1CE"/>
    <w:lvl w:ilvl="0" w:tplc="597A25B0">
      <w:start w:val="10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>
    <w:nsid w:val="0DC903F4"/>
    <w:multiLevelType w:val="hybridMultilevel"/>
    <w:tmpl w:val="191C999E"/>
    <w:lvl w:ilvl="0" w:tplc="B60EEEF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">
    <w:nsid w:val="0DF93B5E"/>
    <w:multiLevelType w:val="hybridMultilevel"/>
    <w:tmpl w:val="636A3784"/>
    <w:lvl w:ilvl="0" w:tplc="AE103A80">
      <w:start w:val="1"/>
      <w:numFmt w:val="decimal"/>
      <w:lvlText w:val="%1."/>
      <w:lvlJc w:val="left"/>
      <w:pPr>
        <w:ind w:left="480" w:hanging="480"/>
      </w:pPr>
      <w:rPr>
        <w:rFonts w:cs="Times New Roman" w:hint="eastAsia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>
    <w:nsid w:val="13167245"/>
    <w:multiLevelType w:val="hybridMultilevel"/>
    <w:tmpl w:val="E6226576"/>
    <w:lvl w:ilvl="0" w:tplc="1FCEA2FA">
      <w:start w:val="1"/>
      <w:numFmt w:val="decimal"/>
      <w:lvlText w:val="(%1)"/>
      <w:lvlJc w:val="left"/>
      <w:pPr>
        <w:ind w:left="644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0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4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  <w:rPr>
        <w:rFonts w:cs="Times New Roman"/>
      </w:rPr>
    </w:lvl>
  </w:abstractNum>
  <w:abstractNum w:abstractNumId="8">
    <w:nsid w:val="17595A4F"/>
    <w:multiLevelType w:val="hybridMultilevel"/>
    <w:tmpl w:val="365A9C6C"/>
    <w:lvl w:ilvl="0" w:tplc="465E077E">
      <w:start w:val="1"/>
      <w:numFmt w:val="lowerLetter"/>
      <w:lvlText w:val="(%1)"/>
      <w:lvlJc w:val="left"/>
      <w:pPr>
        <w:ind w:left="84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  <w:rPr>
        <w:rFonts w:cs="Times New Roman"/>
      </w:rPr>
    </w:lvl>
  </w:abstractNum>
  <w:abstractNum w:abstractNumId="9">
    <w:nsid w:val="18CD3883"/>
    <w:multiLevelType w:val="hybridMultilevel"/>
    <w:tmpl w:val="7AAC7478"/>
    <w:lvl w:ilvl="0" w:tplc="2DD477AA">
      <w:start w:val="1"/>
      <w:numFmt w:val="decimal"/>
      <w:lvlText w:val="(%1)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0">
    <w:nsid w:val="1A515668"/>
    <w:multiLevelType w:val="hybridMultilevel"/>
    <w:tmpl w:val="8ABA7F12"/>
    <w:lvl w:ilvl="0" w:tplc="3B5496F2">
      <w:start w:val="1"/>
      <w:numFmt w:val="upperLetter"/>
      <w:lvlText w:val="要件%1："/>
      <w:lvlJc w:val="left"/>
      <w:pPr>
        <w:ind w:left="480" w:hanging="480"/>
      </w:pPr>
      <w:rPr>
        <w:rFonts w:cs="Times New Roman" w:hint="eastAsia"/>
        <w:b/>
        <w:color w:val="auto"/>
      </w:rPr>
    </w:lvl>
    <w:lvl w:ilvl="1" w:tplc="3B5496F2">
      <w:start w:val="1"/>
      <w:numFmt w:val="upperLetter"/>
      <w:lvlText w:val="要件%2："/>
      <w:lvlJc w:val="left"/>
      <w:pPr>
        <w:ind w:left="960" w:hanging="480"/>
      </w:pPr>
      <w:rPr>
        <w:rFonts w:cs="Times New Roman" w:hint="eastAsia"/>
        <w:b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1">
    <w:nsid w:val="1AA4388F"/>
    <w:multiLevelType w:val="hybridMultilevel"/>
    <w:tmpl w:val="D1C613FA"/>
    <w:lvl w:ilvl="0" w:tplc="AFCCA43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2">
    <w:nsid w:val="1B8F7443"/>
    <w:multiLevelType w:val="hybridMultilevel"/>
    <w:tmpl w:val="3F52AB8A"/>
    <w:lvl w:ilvl="0" w:tplc="5E4ACBE6">
      <w:start w:val="1"/>
      <w:numFmt w:val="decimal"/>
      <w:lvlText w:val="%1"/>
      <w:lvlJc w:val="left"/>
      <w:pPr>
        <w:ind w:left="480" w:hanging="480"/>
      </w:pPr>
      <w:rPr>
        <w:rFonts w:cs="Times New Roman" w:hint="eastAsia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3">
    <w:nsid w:val="258A608C"/>
    <w:multiLevelType w:val="hybridMultilevel"/>
    <w:tmpl w:val="5218FD78"/>
    <w:lvl w:ilvl="0" w:tplc="2DD477AA">
      <w:start w:val="1"/>
      <w:numFmt w:val="decimal"/>
      <w:lvlText w:val="(%1)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4">
    <w:nsid w:val="268B5E22"/>
    <w:multiLevelType w:val="hybridMultilevel"/>
    <w:tmpl w:val="14C05574"/>
    <w:lvl w:ilvl="0" w:tplc="2DD477AA">
      <w:start w:val="1"/>
      <w:numFmt w:val="decimal"/>
      <w:lvlText w:val="(%1)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5">
    <w:nsid w:val="29CA721E"/>
    <w:multiLevelType w:val="hybridMultilevel"/>
    <w:tmpl w:val="365A9C6C"/>
    <w:lvl w:ilvl="0" w:tplc="465E077E">
      <w:start w:val="1"/>
      <w:numFmt w:val="lowerLetter"/>
      <w:lvlText w:val="(%1)"/>
      <w:lvlJc w:val="left"/>
      <w:pPr>
        <w:ind w:left="84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  <w:rPr>
        <w:rFonts w:cs="Times New Roman"/>
      </w:rPr>
    </w:lvl>
  </w:abstractNum>
  <w:abstractNum w:abstractNumId="16">
    <w:nsid w:val="31A25FA8"/>
    <w:multiLevelType w:val="hybridMultilevel"/>
    <w:tmpl w:val="D78A8512"/>
    <w:lvl w:ilvl="0" w:tplc="C9BE13AE">
      <w:start w:val="1"/>
      <w:numFmt w:val="decimal"/>
      <w:lvlText w:val="(%1)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7">
    <w:nsid w:val="49271B7F"/>
    <w:multiLevelType w:val="hybridMultilevel"/>
    <w:tmpl w:val="E35835C0"/>
    <w:lvl w:ilvl="0" w:tplc="65468598">
      <w:start w:val="1"/>
      <w:numFmt w:val="decimal"/>
      <w:lvlText w:val="【爭點%1】"/>
      <w:lvlJc w:val="left"/>
      <w:pPr>
        <w:ind w:left="480" w:hanging="480"/>
      </w:pPr>
      <w:rPr>
        <w:rFonts w:ascii="Times New Roman" w:hAnsi="Times New Roman" w:cs="Times New Roman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8">
    <w:nsid w:val="495803A6"/>
    <w:multiLevelType w:val="hybridMultilevel"/>
    <w:tmpl w:val="365A9C6C"/>
    <w:lvl w:ilvl="0" w:tplc="465E077E">
      <w:start w:val="1"/>
      <w:numFmt w:val="lowerLetter"/>
      <w:lvlText w:val="(%1)"/>
      <w:lvlJc w:val="left"/>
      <w:pPr>
        <w:ind w:left="84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  <w:rPr>
        <w:rFonts w:cs="Times New Roman"/>
      </w:rPr>
    </w:lvl>
  </w:abstractNum>
  <w:abstractNum w:abstractNumId="19">
    <w:nsid w:val="4C202E27"/>
    <w:multiLevelType w:val="hybridMultilevel"/>
    <w:tmpl w:val="6F3CF14E"/>
    <w:lvl w:ilvl="0" w:tplc="2DD477AA">
      <w:start w:val="1"/>
      <w:numFmt w:val="decimal"/>
      <w:lvlText w:val="(%1)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0">
    <w:nsid w:val="57B16EEA"/>
    <w:multiLevelType w:val="hybridMultilevel"/>
    <w:tmpl w:val="CF72F6F8"/>
    <w:lvl w:ilvl="0" w:tplc="2DD477AA">
      <w:start w:val="1"/>
      <w:numFmt w:val="decimal"/>
      <w:lvlText w:val="(%1)"/>
      <w:lvlJc w:val="left"/>
      <w:pPr>
        <w:ind w:left="1472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52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3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1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9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7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5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3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312" w:hanging="480"/>
      </w:pPr>
      <w:rPr>
        <w:rFonts w:cs="Times New Roman"/>
      </w:rPr>
    </w:lvl>
  </w:abstractNum>
  <w:abstractNum w:abstractNumId="21">
    <w:nsid w:val="5C4D42D6"/>
    <w:multiLevelType w:val="hybridMultilevel"/>
    <w:tmpl w:val="4A38A9D6"/>
    <w:lvl w:ilvl="0" w:tplc="65A61638">
      <w:start w:val="1"/>
      <w:numFmt w:val="decimal"/>
      <w:lvlText w:val="%1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2">
    <w:nsid w:val="5E3556E4"/>
    <w:multiLevelType w:val="hybridMultilevel"/>
    <w:tmpl w:val="9DD0B8E8"/>
    <w:lvl w:ilvl="0" w:tplc="1792B272">
      <w:start w:val="1"/>
      <w:numFmt w:val="decimal"/>
      <w:lvlText w:val="(%1)"/>
      <w:lvlJc w:val="left"/>
      <w:pPr>
        <w:ind w:left="480" w:hanging="48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3">
    <w:nsid w:val="5EC56D87"/>
    <w:multiLevelType w:val="hybridMultilevel"/>
    <w:tmpl w:val="C8C6E834"/>
    <w:lvl w:ilvl="0" w:tplc="AE103A80">
      <w:start w:val="1"/>
      <w:numFmt w:val="decimal"/>
      <w:lvlText w:val="%1."/>
      <w:lvlJc w:val="left"/>
      <w:pPr>
        <w:ind w:left="480" w:hanging="480"/>
      </w:pPr>
      <w:rPr>
        <w:rFonts w:cs="Times New Roman" w:hint="eastAsia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4">
    <w:nsid w:val="60770EF5"/>
    <w:multiLevelType w:val="hybridMultilevel"/>
    <w:tmpl w:val="BF048272"/>
    <w:lvl w:ilvl="0" w:tplc="67F49C6E">
      <w:start w:val="1"/>
      <w:numFmt w:val="ideographDigital"/>
      <w:lvlText w:val="(%1)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5">
    <w:nsid w:val="628B2B7B"/>
    <w:multiLevelType w:val="multilevel"/>
    <w:tmpl w:val="7EA01F88"/>
    <w:lvl w:ilvl="0">
      <w:start w:val="1"/>
      <w:numFmt w:val="ideographLegalTraditional"/>
      <w:pStyle w:val="Level1"/>
      <w:lvlText w:val="%1、"/>
      <w:lvlJc w:val="left"/>
      <w:pPr>
        <w:tabs>
          <w:tab w:val="num" w:pos="284"/>
        </w:tabs>
        <w:ind w:left="652" w:hanging="652"/>
      </w:pPr>
      <w:rPr>
        <w:rFonts w:cs="Times New Roman" w:hint="eastAsia"/>
      </w:rPr>
    </w:lvl>
    <w:lvl w:ilvl="1">
      <w:start w:val="1"/>
      <w:numFmt w:val="taiwaneseCountingThousand"/>
      <w:pStyle w:val="Level2"/>
      <w:lvlText w:val="%2、"/>
      <w:lvlJc w:val="left"/>
      <w:pPr>
        <w:tabs>
          <w:tab w:val="num" w:pos="992"/>
        </w:tabs>
        <w:ind w:left="992" w:hanging="567"/>
      </w:pPr>
      <w:rPr>
        <w:rFonts w:cs="Times New Roman" w:hint="eastAsia"/>
      </w:rPr>
    </w:lvl>
    <w:lvl w:ilvl="2">
      <w:start w:val="1"/>
      <w:numFmt w:val="taiwaneseCountingThousand"/>
      <w:pStyle w:val="Level3"/>
      <w:lvlText w:val="（%3）"/>
      <w:lvlJc w:val="left"/>
      <w:pPr>
        <w:tabs>
          <w:tab w:val="num" w:pos="5067"/>
        </w:tabs>
        <w:ind w:left="5344" w:hanging="844"/>
      </w:pPr>
      <w:rPr>
        <w:rFonts w:cs="Times New Roman" w:hint="eastAsia"/>
      </w:r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  <w:rPr>
        <w:rFonts w:cs="Times New Roman" w:hint="eastAsia"/>
      </w:r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  <w:rPr>
        <w:rFonts w:cs="Times New Roman" w:hint="eastAsia"/>
      </w:rPr>
    </w:lvl>
    <w:lvl w:ilvl="5">
      <w:start w:val="1"/>
      <w:numFmt w:val="decimal"/>
      <w:lvlText w:val="%1.%2.%3.%4.%5.%6"/>
      <w:lvlJc w:val="left"/>
      <w:pPr>
        <w:tabs>
          <w:tab w:val="num" w:pos="3926"/>
        </w:tabs>
        <w:ind w:left="3260" w:hanging="1134"/>
      </w:pPr>
      <w:rPr>
        <w:rFonts w:cs="Times New Roman" w:hint="eastAsia"/>
      </w:rPr>
    </w:lvl>
    <w:lvl w:ilvl="6">
      <w:start w:val="1"/>
      <w:numFmt w:val="decimal"/>
      <w:lvlText w:val="%1.%2.%3.%4.%5.%6.%7"/>
      <w:lvlJc w:val="left"/>
      <w:pPr>
        <w:tabs>
          <w:tab w:val="num" w:pos="4711"/>
        </w:tabs>
        <w:ind w:left="3827" w:hanging="1276"/>
      </w:pPr>
      <w:rPr>
        <w:rFonts w:cs="Times New Roman"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496"/>
        </w:tabs>
        <w:ind w:left="4394" w:hanging="1418"/>
      </w:pPr>
      <w:rPr>
        <w:rFonts w:cs="Times New Roman"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282"/>
        </w:tabs>
        <w:ind w:left="5102" w:hanging="1700"/>
      </w:pPr>
      <w:rPr>
        <w:rFonts w:cs="Times New Roman" w:hint="eastAsia"/>
      </w:rPr>
    </w:lvl>
  </w:abstractNum>
  <w:abstractNum w:abstractNumId="26">
    <w:nsid w:val="6C246D6A"/>
    <w:multiLevelType w:val="hybridMultilevel"/>
    <w:tmpl w:val="A6848588"/>
    <w:lvl w:ilvl="0" w:tplc="2DD477AA">
      <w:start w:val="1"/>
      <w:numFmt w:val="decimal"/>
      <w:lvlText w:val="(%1)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7">
    <w:nsid w:val="70664214"/>
    <w:multiLevelType w:val="hybridMultilevel"/>
    <w:tmpl w:val="7780D73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8">
    <w:nsid w:val="72160306"/>
    <w:multiLevelType w:val="hybridMultilevel"/>
    <w:tmpl w:val="58B46BE4"/>
    <w:lvl w:ilvl="0" w:tplc="445CC920">
      <w:start w:val="1"/>
      <w:numFmt w:val="decimal"/>
      <w:lvlText w:val="(%1)"/>
      <w:lvlJc w:val="left"/>
      <w:pPr>
        <w:ind w:left="644" w:hanging="360"/>
      </w:pPr>
      <w:rPr>
        <w:rFonts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0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4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  <w:rPr>
        <w:rFonts w:cs="Times New Roman"/>
      </w:rPr>
    </w:lvl>
  </w:abstractNum>
  <w:abstractNum w:abstractNumId="29">
    <w:nsid w:val="753B3422"/>
    <w:multiLevelType w:val="hybridMultilevel"/>
    <w:tmpl w:val="A058CFF0"/>
    <w:lvl w:ilvl="0" w:tplc="A9DA961A">
      <w:start w:val="1"/>
      <w:numFmt w:val="decimal"/>
      <w:lvlText w:val="%1"/>
      <w:lvlJc w:val="center"/>
      <w:pPr>
        <w:ind w:left="743" w:hanging="480"/>
      </w:pPr>
      <w:rPr>
        <w:rFonts w:cs="Times New Roman" w:hint="eastAsia"/>
      </w:rPr>
    </w:lvl>
    <w:lvl w:ilvl="1" w:tplc="E816221C">
      <w:start w:val="1"/>
      <w:numFmt w:val="decimal"/>
      <w:lvlText w:val="%2."/>
      <w:lvlJc w:val="left"/>
      <w:pPr>
        <w:ind w:left="1103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70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18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6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4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2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10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583" w:hanging="480"/>
      </w:pPr>
      <w:rPr>
        <w:rFonts w:cs="Times New Roman"/>
      </w:rPr>
    </w:lvl>
  </w:abstractNum>
  <w:abstractNum w:abstractNumId="30">
    <w:nsid w:val="7D0F03F6"/>
    <w:multiLevelType w:val="hybridMultilevel"/>
    <w:tmpl w:val="7164A57C"/>
    <w:lvl w:ilvl="0" w:tplc="0102EA54">
      <w:start w:val="1"/>
      <w:numFmt w:val="decimal"/>
      <w:lvlText w:val="(%1)"/>
      <w:lvlJc w:val="left"/>
      <w:pPr>
        <w:ind w:left="600" w:hanging="468"/>
      </w:pPr>
      <w:rPr>
        <w:rFonts w:ascii="Times New Roman" w:hAnsi="Times New Roman"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092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7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5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3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01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9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7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52" w:hanging="480"/>
      </w:pPr>
      <w:rPr>
        <w:rFonts w:cs="Times New Roman"/>
      </w:rPr>
    </w:lvl>
  </w:abstractNum>
  <w:abstractNum w:abstractNumId="31">
    <w:nsid w:val="7FCA40E7"/>
    <w:multiLevelType w:val="hybridMultilevel"/>
    <w:tmpl w:val="13841382"/>
    <w:lvl w:ilvl="0" w:tplc="C02E36BA">
      <w:start w:val="1"/>
      <w:numFmt w:val="decimal"/>
      <w:lvlText w:val="(%1)"/>
      <w:lvlJc w:val="left"/>
      <w:pPr>
        <w:ind w:left="622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20"/>
  </w:num>
  <w:num w:numId="4">
    <w:abstractNumId w:val="1"/>
  </w:num>
  <w:num w:numId="5">
    <w:abstractNumId w:val="9"/>
  </w:num>
  <w:num w:numId="6">
    <w:abstractNumId w:val="14"/>
  </w:num>
  <w:num w:numId="7">
    <w:abstractNumId w:val="26"/>
  </w:num>
  <w:num w:numId="8">
    <w:abstractNumId w:val="13"/>
  </w:num>
  <w:num w:numId="9">
    <w:abstractNumId w:val="19"/>
  </w:num>
  <w:num w:numId="10">
    <w:abstractNumId w:val="31"/>
  </w:num>
  <w:num w:numId="11">
    <w:abstractNumId w:val="2"/>
  </w:num>
  <w:num w:numId="12">
    <w:abstractNumId w:val="5"/>
  </w:num>
  <w:num w:numId="13">
    <w:abstractNumId w:val="4"/>
  </w:num>
  <w:num w:numId="14">
    <w:abstractNumId w:val="25"/>
  </w:num>
  <w:num w:numId="15">
    <w:abstractNumId w:val="24"/>
  </w:num>
  <w:num w:numId="16">
    <w:abstractNumId w:val="21"/>
  </w:num>
  <w:num w:numId="17">
    <w:abstractNumId w:val="12"/>
  </w:num>
  <w:num w:numId="18">
    <w:abstractNumId w:val="29"/>
  </w:num>
  <w:num w:numId="19">
    <w:abstractNumId w:val="18"/>
  </w:num>
  <w:num w:numId="20">
    <w:abstractNumId w:val="17"/>
  </w:num>
  <w:num w:numId="21">
    <w:abstractNumId w:val="6"/>
  </w:num>
  <w:num w:numId="22">
    <w:abstractNumId w:val="11"/>
  </w:num>
  <w:num w:numId="23">
    <w:abstractNumId w:val="8"/>
  </w:num>
  <w:num w:numId="24">
    <w:abstractNumId w:val="15"/>
  </w:num>
  <w:num w:numId="25">
    <w:abstractNumId w:val="10"/>
  </w:num>
  <w:num w:numId="26">
    <w:abstractNumId w:val="0"/>
  </w:num>
  <w:num w:numId="27">
    <w:abstractNumId w:val="7"/>
  </w:num>
  <w:num w:numId="28">
    <w:abstractNumId w:val="22"/>
  </w:num>
  <w:num w:numId="29">
    <w:abstractNumId w:val="27"/>
  </w:num>
  <w:num w:numId="30">
    <w:abstractNumId w:val="23"/>
  </w:num>
  <w:num w:numId="31">
    <w:abstractNumId w:val="3"/>
  </w:num>
  <w:num w:numId="32">
    <w:abstractNumId w:val="28"/>
  </w:num>
  <w:num w:numId="33">
    <w:abstractNumId w:val="30"/>
  </w:num>
  <w:num w:numId="34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79"/>
  <w:drawingGridHorizontalSpacing w:val="140"/>
  <w:drawingGridVerticalSpacing w:val="381"/>
  <w:displayHorizontalDrawingGridEvery w:val="0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35AB2"/>
    <w:rsid w:val="00000DA9"/>
    <w:rsid w:val="00001E52"/>
    <w:rsid w:val="0000244E"/>
    <w:rsid w:val="00003E61"/>
    <w:rsid w:val="00010914"/>
    <w:rsid w:val="000206E8"/>
    <w:rsid w:val="00022254"/>
    <w:rsid w:val="0002323F"/>
    <w:rsid w:val="000319D2"/>
    <w:rsid w:val="00032AD0"/>
    <w:rsid w:val="0003303C"/>
    <w:rsid w:val="00036E1C"/>
    <w:rsid w:val="00042982"/>
    <w:rsid w:val="0004729B"/>
    <w:rsid w:val="0005092B"/>
    <w:rsid w:val="00056596"/>
    <w:rsid w:val="00061279"/>
    <w:rsid w:val="00065172"/>
    <w:rsid w:val="000668D1"/>
    <w:rsid w:val="00066A38"/>
    <w:rsid w:val="00066D24"/>
    <w:rsid w:val="000719F7"/>
    <w:rsid w:val="00075BE8"/>
    <w:rsid w:val="000769FB"/>
    <w:rsid w:val="00076A77"/>
    <w:rsid w:val="0008399A"/>
    <w:rsid w:val="0008588E"/>
    <w:rsid w:val="00086DF3"/>
    <w:rsid w:val="00092D05"/>
    <w:rsid w:val="00094DBF"/>
    <w:rsid w:val="000A3877"/>
    <w:rsid w:val="000A3A9C"/>
    <w:rsid w:val="000A4086"/>
    <w:rsid w:val="000A5D6C"/>
    <w:rsid w:val="000B147D"/>
    <w:rsid w:val="000B6846"/>
    <w:rsid w:val="000C5A41"/>
    <w:rsid w:val="000C5C34"/>
    <w:rsid w:val="000C5D9F"/>
    <w:rsid w:val="000D0005"/>
    <w:rsid w:val="000D47BC"/>
    <w:rsid w:val="000E04FA"/>
    <w:rsid w:val="000E20E9"/>
    <w:rsid w:val="000E280A"/>
    <w:rsid w:val="000E28CE"/>
    <w:rsid w:val="000E3506"/>
    <w:rsid w:val="000F2967"/>
    <w:rsid w:val="000F3F9E"/>
    <w:rsid w:val="000F5D22"/>
    <w:rsid w:val="001004BB"/>
    <w:rsid w:val="001056D8"/>
    <w:rsid w:val="001066AD"/>
    <w:rsid w:val="001105A0"/>
    <w:rsid w:val="001128FC"/>
    <w:rsid w:val="00112BC0"/>
    <w:rsid w:val="00113F53"/>
    <w:rsid w:val="0011427E"/>
    <w:rsid w:val="00114879"/>
    <w:rsid w:val="001154EC"/>
    <w:rsid w:val="001274AA"/>
    <w:rsid w:val="0013147A"/>
    <w:rsid w:val="00132758"/>
    <w:rsid w:val="001338A0"/>
    <w:rsid w:val="0013465E"/>
    <w:rsid w:val="00141B75"/>
    <w:rsid w:val="00143CCB"/>
    <w:rsid w:val="00146EE8"/>
    <w:rsid w:val="00147685"/>
    <w:rsid w:val="001504AD"/>
    <w:rsid w:val="001509FD"/>
    <w:rsid w:val="00171A63"/>
    <w:rsid w:val="00172278"/>
    <w:rsid w:val="00173316"/>
    <w:rsid w:val="00174EA3"/>
    <w:rsid w:val="001753DB"/>
    <w:rsid w:val="00175BEA"/>
    <w:rsid w:val="00175CDA"/>
    <w:rsid w:val="0018183A"/>
    <w:rsid w:val="001832A0"/>
    <w:rsid w:val="0018511F"/>
    <w:rsid w:val="00185F47"/>
    <w:rsid w:val="0019208B"/>
    <w:rsid w:val="001924FD"/>
    <w:rsid w:val="001A2CBB"/>
    <w:rsid w:val="001B6997"/>
    <w:rsid w:val="001C2F9B"/>
    <w:rsid w:val="001C7E3A"/>
    <w:rsid w:val="001D0329"/>
    <w:rsid w:val="001D0671"/>
    <w:rsid w:val="001D07B3"/>
    <w:rsid w:val="001D19C8"/>
    <w:rsid w:val="001D1A84"/>
    <w:rsid w:val="001D386A"/>
    <w:rsid w:val="001D3E07"/>
    <w:rsid w:val="001D7358"/>
    <w:rsid w:val="001E19F2"/>
    <w:rsid w:val="001E4E75"/>
    <w:rsid w:val="001F592B"/>
    <w:rsid w:val="001F7D5C"/>
    <w:rsid w:val="00201507"/>
    <w:rsid w:val="002019D1"/>
    <w:rsid w:val="002023DF"/>
    <w:rsid w:val="002025B2"/>
    <w:rsid w:val="00203B20"/>
    <w:rsid w:val="00205C26"/>
    <w:rsid w:val="00211C2D"/>
    <w:rsid w:val="00214AE4"/>
    <w:rsid w:val="0022137F"/>
    <w:rsid w:val="00221E44"/>
    <w:rsid w:val="00224596"/>
    <w:rsid w:val="00226EAF"/>
    <w:rsid w:val="002276CD"/>
    <w:rsid w:val="00230AE0"/>
    <w:rsid w:val="00231985"/>
    <w:rsid w:val="00236FCF"/>
    <w:rsid w:val="00242B71"/>
    <w:rsid w:val="00255F71"/>
    <w:rsid w:val="00257C98"/>
    <w:rsid w:val="002601A2"/>
    <w:rsid w:val="0026324C"/>
    <w:rsid w:val="00266C83"/>
    <w:rsid w:val="0027257C"/>
    <w:rsid w:val="00274503"/>
    <w:rsid w:val="0027545F"/>
    <w:rsid w:val="00276D1F"/>
    <w:rsid w:val="00277963"/>
    <w:rsid w:val="00277FC6"/>
    <w:rsid w:val="0028554C"/>
    <w:rsid w:val="00293466"/>
    <w:rsid w:val="002A0967"/>
    <w:rsid w:val="002A2B97"/>
    <w:rsid w:val="002A735D"/>
    <w:rsid w:val="002B0F0B"/>
    <w:rsid w:val="002B1855"/>
    <w:rsid w:val="002B268D"/>
    <w:rsid w:val="002B44A7"/>
    <w:rsid w:val="002B6EE9"/>
    <w:rsid w:val="002C5A09"/>
    <w:rsid w:val="002D5DC9"/>
    <w:rsid w:val="002D62C6"/>
    <w:rsid w:val="002E158F"/>
    <w:rsid w:val="002E3AAD"/>
    <w:rsid w:val="002E6CDE"/>
    <w:rsid w:val="002F34F4"/>
    <w:rsid w:val="002F3747"/>
    <w:rsid w:val="002F374D"/>
    <w:rsid w:val="002F51E7"/>
    <w:rsid w:val="002F64C9"/>
    <w:rsid w:val="00305D8C"/>
    <w:rsid w:val="00306A39"/>
    <w:rsid w:val="00310A6A"/>
    <w:rsid w:val="003125B1"/>
    <w:rsid w:val="00315A1D"/>
    <w:rsid w:val="00317350"/>
    <w:rsid w:val="00320362"/>
    <w:rsid w:val="003212CF"/>
    <w:rsid w:val="003221A0"/>
    <w:rsid w:val="003246BA"/>
    <w:rsid w:val="003266C4"/>
    <w:rsid w:val="00327184"/>
    <w:rsid w:val="00330FCC"/>
    <w:rsid w:val="00333911"/>
    <w:rsid w:val="00333F7C"/>
    <w:rsid w:val="00335F2F"/>
    <w:rsid w:val="0033770D"/>
    <w:rsid w:val="0034128B"/>
    <w:rsid w:val="003448D3"/>
    <w:rsid w:val="00346889"/>
    <w:rsid w:val="00351EFA"/>
    <w:rsid w:val="00354219"/>
    <w:rsid w:val="00357557"/>
    <w:rsid w:val="00360EE7"/>
    <w:rsid w:val="00362712"/>
    <w:rsid w:val="0036406E"/>
    <w:rsid w:val="00364A8F"/>
    <w:rsid w:val="00364D74"/>
    <w:rsid w:val="00365123"/>
    <w:rsid w:val="00372041"/>
    <w:rsid w:val="00373C36"/>
    <w:rsid w:val="00374304"/>
    <w:rsid w:val="00384ADB"/>
    <w:rsid w:val="0038601D"/>
    <w:rsid w:val="00386A6D"/>
    <w:rsid w:val="00387549"/>
    <w:rsid w:val="00395741"/>
    <w:rsid w:val="003959F0"/>
    <w:rsid w:val="003A472E"/>
    <w:rsid w:val="003A6A18"/>
    <w:rsid w:val="003B0120"/>
    <w:rsid w:val="003B449E"/>
    <w:rsid w:val="003B53AC"/>
    <w:rsid w:val="003B5C5C"/>
    <w:rsid w:val="003B703D"/>
    <w:rsid w:val="003C0257"/>
    <w:rsid w:val="003C529D"/>
    <w:rsid w:val="003C5A11"/>
    <w:rsid w:val="003C70A9"/>
    <w:rsid w:val="003D0C79"/>
    <w:rsid w:val="003D1BB2"/>
    <w:rsid w:val="003D5028"/>
    <w:rsid w:val="003D5DA0"/>
    <w:rsid w:val="003D6CDF"/>
    <w:rsid w:val="003E15BF"/>
    <w:rsid w:val="003E1881"/>
    <w:rsid w:val="003E4A9A"/>
    <w:rsid w:val="003E4ED4"/>
    <w:rsid w:val="003E4FA7"/>
    <w:rsid w:val="003E689D"/>
    <w:rsid w:val="003F15C7"/>
    <w:rsid w:val="003F7C2D"/>
    <w:rsid w:val="00411619"/>
    <w:rsid w:val="00416322"/>
    <w:rsid w:val="004169A2"/>
    <w:rsid w:val="00422B5D"/>
    <w:rsid w:val="004236AE"/>
    <w:rsid w:val="004246BB"/>
    <w:rsid w:val="004272E3"/>
    <w:rsid w:val="0043138F"/>
    <w:rsid w:val="00434DA6"/>
    <w:rsid w:val="00443888"/>
    <w:rsid w:val="00443B0C"/>
    <w:rsid w:val="00445B44"/>
    <w:rsid w:val="004464E4"/>
    <w:rsid w:val="00452F81"/>
    <w:rsid w:val="00454711"/>
    <w:rsid w:val="004609CA"/>
    <w:rsid w:val="004612E8"/>
    <w:rsid w:val="00464763"/>
    <w:rsid w:val="00467250"/>
    <w:rsid w:val="00467378"/>
    <w:rsid w:val="00471198"/>
    <w:rsid w:val="00471C28"/>
    <w:rsid w:val="00472045"/>
    <w:rsid w:val="0047442E"/>
    <w:rsid w:val="00482D16"/>
    <w:rsid w:val="00483F16"/>
    <w:rsid w:val="00485BCD"/>
    <w:rsid w:val="00487A02"/>
    <w:rsid w:val="00492C8A"/>
    <w:rsid w:val="00493E38"/>
    <w:rsid w:val="00497307"/>
    <w:rsid w:val="004A0237"/>
    <w:rsid w:val="004A08F2"/>
    <w:rsid w:val="004A4F18"/>
    <w:rsid w:val="004A532E"/>
    <w:rsid w:val="004A7DFF"/>
    <w:rsid w:val="004B0756"/>
    <w:rsid w:val="004B41BB"/>
    <w:rsid w:val="004C06C2"/>
    <w:rsid w:val="004C462B"/>
    <w:rsid w:val="004C4F9E"/>
    <w:rsid w:val="004C6209"/>
    <w:rsid w:val="004C6EFC"/>
    <w:rsid w:val="004D59A3"/>
    <w:rsid w:val="004F0C61"/>
    <w:rsid w:val="004F1A57"/>
    <w:rsid w:val="00500969"/>
    <w:rsid w:val="005011E4"/>
    <w:rsid w:val="00503080"/>
    <w:rsid w:val="00516E69"/>
    <w:rsid w:val="0052137C"/>
    <w:rsid w:val="0052192F"/>
    <w:rsid w:val="005240D3"/>
    <w:rsid w:val="00525143"/>
    <w:rsid w:val="00530C33"/>
    <w:rsid w:val="0053763B"/>
    <w:rsid w:val="00540E3F"/>
    <w:rsid w:val="00541707"/>
    <w:rsid w:val="00542703"/>
    <w:rsid w:val="00542A46"/>
    <w:rsid w:val="00546494"/>
    <w:rsid w:val="00555656"/>
    <w:rsid w:val="00556338"/>
    <w:rsid w:val="0056452A"/>
    <w:rsid w:val="0056493F"/>
    <w:rsid w:val="00564E91"/>
    <w:rsid w:val="00573F6B"/>
    <w:rsid w:val="00574ADF"/>
    <w:rsid w:val="005808DB"/>
    <w:rsid w:val="005836DB"/>
    <w:rsid w:val="0058530C"/>
    <w:rsid w:val="005866F8"/>
    <w:rsid w:val="00594021"/>
    <w:rsid w:val="00594714"/>
    <w:rsid w:val="005955A1"/>
    <w:rsid w:val="005A1163"/>
    <w:rsid w:val="005A198B"/>
    <w:rsid w:val="005A3CF1"/>
    <w:rsid w:val="005A548C"/>
    <w:rsid w:val="005A6DD0"/>
    <w:rsid w:val="005B101E"/>
    <w:rsid w:val="005B1994"/>
    <w:rsid w:val="005B19AE"/>
    <w:rsid w:val="005B253A"/>
    <w:rsid w:val="005B3B96"/>
    <w:rsid w:val="005B42AC"/>
    <w:rsid w:val="005C61FD"/>
    <w:rsid w:val="005C6CB7"/>
    <w:rsid w:val="005C7736"/>
    <w:rsid w:val="005D1790"/>
    <w:rsid w:val="005E362A"/>
    <w:rsid w:val="005E4C2A"/>
    <w:rsid w:val="005E5F0F"/>
    <w:rsid w:val="005E71C3"/>
    <w:rsid w:val="006010D7"/>
    <w:rsid w:val="00601FB7"/>
    <w:rsid w:val="006078FC"/>
    <w:rsid w:val="00610621"/>
    <w:rsid w:val="006106FD"/>
    <w:rsid w:val="006169A5"/>
    <w:rsid w:val="0062358F"/>
    <w:rsid w:val="006248D4"/>
    <w:rsid w:val="006352F0"/>
    <w:rsid w:val="00643085"/>
    <w:rsid w:val="00643AC5"/>
    <w:rsid w:val="0064404C"/>
    <w:rsid w:val="006449C4"/>
    <w:rsid w:val="006508E8"/>
    <w:rsid w:val="006548F1"/>
    <w:rsid w:val="00656436"/>
    <w:rsid w:val="00656D36"/>
    <w:rsid w:val="00657DD4"/>
    <w:rsid w:val="00663334"/>
    <w:rsid w:val="006634A5"/>
    <w:rsid w:val="00667818"/>
    <w:rsid w:val="0067339A"/>
    <w:rsid w:val="00676080"/>
    <w:rsid w:val="006778FC"/>
    <w:rsid w:val="00680448"/>
    <w:rsid w:val="006823DB"/>
    <w:rsid w:val="006830E1"/>
    <w:rsid w:val="0068349A"/>
    <w:rsid w:val="00685AAE"/>
    <w:rsid w:val="00691E25"/>
    <w:rsid w:val="0069332C"/>
    <w:rsid w:val="006944A7"/>
    <w:rsid w:val="00694C7E"/>
    <w:rsid w:val="006963E9"/>
    <w:rsid w:val="00697AE3"/>
    <w:rsid w:val="006A1574"/>
    <w:rsid w:val="006B380E"/>
    <w:rsid w:val="006B4B2D"/>
    <w:rsid w:val="006B4B57"/>
    <w:rsid w:val="006C2798"/>
    <w:rsid w:val="006C2AD5"/>
    <w:rsid w:val="006C52BD"/>
    <w:rsid w:val="006D1BBA"/>
    <w:rsid w:val="006D1FCA"/>
    <w:rsid w:val="006D2F98"/>
    <w:rsid w:val="006D3ECF"/>
    <w:rsid w:val="006D5714"/>
    <w:rsid w:val="006D7702"/>
    <w:rsid w:val="006D7DAD"/>
    <w:rsid w:val="006E1240"/>
    <w:rsid w:val="006E4416"/>
    <w:rsid w:val="006F2445"/>
    <w:rsid w:val="006F25DA"/>
    <w:rsid w:val="006F4DB4"/>
    <w:rsid w:val="006F5179"/>
    <w:rsid w:val="007007B5"/>
    <w:rsid w:val="007016EC"/>
    <w:rsid w:val="00704988"/>
    <w:rsid w:val="00705527"/>
    <w:rsid w:val="00717EAB"/>
    <w:rsid w:val="00723919"/>
    <w:rsid w:val="00723CFF"/>
    <w:rsid w:val="0072506B"/>
    <w:rsid w:val="0072750E"/>
    <w:rsid w:val="007307D5"/>
    <w:rsid w:val="00737677"/>
    <w:rsid w:val="00740AA0"/>
    <w:rsid w:val="00743452"/>
    <w:rsid w:val="00744299"/>
    <w:rsid w:val="0074532C"/>
    <w:rsid w:val="007457DB"/>
    <w:rsid w:val="00757092"/>
    <w:rsid w:val="007573DF"/>
    <w:rsid w:val="0076561D"/>
    <w:rsid w:val="007715BC"/>
    <w:rsid w:val="007756AB"/>
    <w:rsid w:val="00775DB5"/>
    <w:rsid w:val="00776E40"/>
    <w:rsid w:val="007829A2"/>
    <w:rsid w:val="00782FC0"/>
    <w:rsid w:val="00785743"/>
    <w:rsid w:val="007868FC"/>
    <w:rsid w:val="0078793A"/>
    <w:rsid w:val="00791AB1"/>
    <w:rsid w:val="00797347"/>
    <w:rsid w:val="007A1A1D"/>
    <w:rsid w:val="007A4858"/>
    <w:rsid w:val="007A5932"/>
    <w:rsid w:val="007A7A50"/>
    <w:rsid w:val="007B0AF4"/>
    <w:rsid w:val="007B32A6"/>
    <w:rsid w:val="007B3BE4"/>
    <w:rsid w:val="007B41E8"/>
    <w:rsid w:val="007B5240"/>
    <w:rsid w:val="007B5F0A"/>
    <w:rsid w:val="007D1AE7"/>
    <w:rsid w:val="007D281F"/>
    <w:rsid w:val="007D2A84"/>
    <w:rsid w:val="007D411B"/>
    <w:rsid w:val="007D5DF2"/>
    <w:rsid w:val="007D7C07"/>
    <w:rsid w:val="007E77C4"/>
    <w:rsid w:val="007F0CB3"/>
    <w:rsid w:val="007F27BF"/>
    <w:rsid w:val="007F48C3"/>
    <w:rsid w:val="007F49DA"/>
    <w:rsid w:val="007F4BB4"/>
    <w:rsid w:val="007F6966"/>
    <w:rsid w:val="00802AC0"/>
    <w:rsid w:val="00802DF5"/>
    <w:rsid w:val="00803A15"/>
    <w:rsid w:val="00816FDD"/>
    <w:rsid w:val="00817B7D"/>
    <w:rsid w:val="00817D4B"/>
    <w:rsid w:val="008215E4"/>
    <w:rsid w:val="008225B3"/>
    <w:rsid w:val="00823A77"/>
    <w:rsid w:val="00826C76"/>
    <w:rsid w:val="00826FEC"/>
    <w:rsid w:val="00830275"/>
    <w:rsid w:val="0083517E"/>
    <w:rsid w:val="0083573E"/>
    <w:rsid w:val="00840CD6"/>
    <w:rsid w:val="008418FD"/>
    <w:rsid w:val="00844583"/>
    <w:rsid w:val="00845C62"/>
    <w:rsid w:val="0085140B"/>
    <w:rsid w:val="00851AA0"/>
    <w:rsid w:val="008533A8"/>
    <w:rsid w:val="0085532D"/>
    <w:rsid w:val="00855E8C"/>
    <w:rsid w:val="00862328"/>
    <w:rsid w:val="00863CD8"/>
    <w:rsid w:val="008674ED"/>
    <w:rsid w:val="00870FDF"/>
    <w:rsid w:val="00871CDE"/>
    <w:rsid w:val="00874DE0"/>
    <w:rsid w:val="008804DC"/>
    <w:rsid w:val="008809AC"/>
    <w:rsid w:val="00884042"/>
    <w:rsid w:val="008A044D"/>
    <w:rsid w:val="008A0A5D"/>
    <w:rsid w:val="008A19B8"/>
    <w:rsid w:val="008A481C"/>
    <w:rsid w:val="008A49F9"/>
    <w:rsid w:val="008A4D3F"/>
    <w:rsid w:val="008A6F6C"/>
    <w:rsid w:val="008B1BAE"/>
    <w:rsid w:val="008B2CC7"/>
    <w:rsid w:val="008B4B09"/>
    <w:rsid w:val="008B7E7F"/>
    <w:rsid w:val="008C0B75"/>
    <w:rsid w:val="008C314A"/>
    <w:rsid w:val="008C5B62"/>
    <w:rsid w:val="008D5AD3"/>
    <w:rsid w:val="008D6A41"/>
    <w:rsid w:val="008D6C47"/>
    <w:rsid w:val="008E2073"/>
    <w:rsid w:val="008E2812"/>
    <w:rsid w:val="008E5BB9"/>
    <w:rsid w:val="008E7D72"/>
    <w:rsid w:val="008F6F2A"/>
    <w:rsid w:val="009017C3"/>
    <w:rsid w:val="00903648"/>
    <w:rsid w:val="009056B2"/>
    <w:rsid w:val="009069A1"/>
    <w:rsid w:val="0092067D"/>
    <w:rsid w:val="00921F50"/>
    <w:rsid w:val="0092263D"/>
    <w:rsid w:val="00925477"/>
    <w:rsid w:val="00927770"/>
    <w:rsid w:val="00931EC5"/>
    <w:rsid w:val="00932368"/>
    <w:rsid w:val="00940279"/>
    <w:rsid w:val="00941651"/>
    <w:rsid w:val="009434E7"/>
    <w:rsid w:val="00944BC2"/>
    <w:rsid w:val="00946809"/>
    <w:rsid w:val="00950A84"/>
    <w:rsid w:val="00951497"/>
    <w:rsid w:val="00955683"/>
    <w:rsid w:val="00955F87"/>
    <w:rsid w:val="00960683"/>
    <w:rsid w:val="009618C1"/>
    <w:rsid w:val="00963019"/>
    <w:rsid w:val="009637FA"/>
    <w:rsid w:val="00964517"/>
    <w:rsid w:val="00967A4B"/>
    <w:rsid w:val="00967CD7"/>
    <w:rsid w:val="009706BC"/>
    <w:rsid w:val="00972C10"/>
    <w:rsid w:val="00976534"/>
    <w:rsid w:val="0098480E"/>
    <w:rsid w:val="00984C30"/>
    <w:rsid w:val="00990F28"/>
    <w:rsid w:val="009924E2"/>
    <w:rsid w:val="0099371F"/>
    <w:rsid w:val="009A0325"/>
    <w:rsid w:val="009A2FA7"/>
    <w:rsid w:val="009A48DD"/>
    <w:rsid w:val="009A4FF3"/>
    <w:rsid w:val="009A6043"/>
    <w:rsid w:val="009A7671"/>
    <w:rsid w:val="009A7A51"/>
    <w:rsid w:val="009B054E"/>
    <w:rsid w:val="009B09DD"/>
    <w:rsid w:val="009B0C0B"/>
    <w:rsid w:val="009B32FB"/>
    <w:rsid w:val="009B3D22"/>
    <w:rsid w:val="009B46C2"/>
    <w:rsid w:val="009B4CF5"/>
    <w:rsid w:val="009C389A"/>
    <w:rsid w:val="009C4BBA"/>
    <w:rsid w:val="009C6240"/>
    <w:rsid w:val="009D0F8C"/>
    <w:rsid w:val="009D1AFC"/>
    <w:rsid w:val="009D2435"/>
    <w:rsid w:val="009D734A"/>
    <w:rsid w:val="009E130F"/>
    <w:rsid w:val="009E167C"/>
    <w:rsid w:val="009E3D47"/>
    <w:rsid w:val="009E483F"/>
    <w:rsid w:val="009F1FB4"/>
    <w:rsid w:val="009F4B30"/>
    <w:rsid w:val="009F66EA"/>
    <w:rsid w:val="00A00038"/>
    <w:rsid w:val="00A006DC"/>
    <w:rsid w:val="00A04AFC"/>
    <w:rsid w:val="00A05F2D"/>
    <w:rsid w:val="00A06E62"/>
    <w:rsid w:val="00A147EA"/>
    <w:rsid w:val="00A1624B"/>
    <w:rsid w:val="00A165DA"/>
    <w:rsid w:val="00A166CA"/>
    <w:rsid w:val="00A1692F"/>
    <w:rsid w:val="00A23571"/>
    <w:rsid w:val="00A24618"/>
    <w:rsid w:val="00A41C87"/>
    <w:rsid w:val="00A46486"/>
    <w:rsid w:val="00A46E61"/>
    <w:rsid w:val="00A473FC"/>
    <w:rsid w:val="00A53BB2"/>
    <w:rsid w:val="00A54254"/>
    <w:rsid w:val="00A54DAB"/>
    <w:rsid w:val="00A5559A"/>
    <w:rsid w:val="00A557B1"/>
    <w:rsid w:val="00A63D9B"/>
    <w:rsid w:val="00A66CD2"/>
    <w:rsid w:val="00A71133"/>
    <w:rsid w:val="00A72DC3"/>
    <w:rsid w:val="00A73731"/>
    <w:rsid w:val="00A7490E"/>
    <w:rsid w:val="00A769F6"/>
    <w:rsid w:val="00A82433"/>
    <w:rsid w:val="00A829ED"/>
    <w:rsid w:val="00A82CA8"/>
    <w:rsid w:val="00A83CA7"/>
    <w:rsid w:val="00A916F8"/>
    <w:rsid w:val="00A96A80"/>
    <w:rsid w:val="00AA067E"/>
    <w:rsid w:val="00AA6820"/>
    <w:rsid w:val="00AA68DE"/>
    <w:rsid w:val="00AB4D0A"/>
    <w:rsid w:val="00AB4D13"/>
    <w:rsid w:val="00AC5D66"/>
    <w:rsid w:val="00AD1F58"/>
    <w:rsid w:val="00AD3C63"/>
    <w:rsid w:val="00AE1354"/>
    <w:rsid w:val="00AE37E2"/>
    <w:rsid w:val="00AF0AD3"/>
    <w:rsid w:val="00AF0B22"/>
    <w:rsid w:val="00AF6A09"/>
    <w:rsid w:val="00B031FD"/>
    <w:rsid w:val="00B036DC"/>
    <w:rsid w:val="00B051C5"/>
    <w:rsid w:val="00B06CB0"/>
    <w:rsid w:val="00B0725B"/>
    <w:rsid w:val="00B12F97"/>
    <w:rsid w:val="00B15680"/>
    <w:rsid w:val="00B2017F"/>
    <w:rsid w:val="00B37D5C"/>
    <w:rsid w:val="00B45724"/>
    <w:rsid w:val="00B457AF"/>
    <w:rsid w:val="00B50F27"/>
    <w:rsid w:val="00B51A7F"/>
    <w:rsid w:val="00B5327D"/>
    <w:rsid w:val="00B54306"/>
    <w:rsid w:val="00B555AF"/>
    <w:rsid w:val="00B557BA"/>
    <w:rsid w:val="00B557EF"/>
    <w:rsid w:val="00B61BFD"/>
    <w:rsid w:val="00B675AB"/>
    <w:rsid w:val="00B73D27"/>
    <w:rsid w:val="00B75171"/>
    <w:rsid w:val="00B75C12"/>
    <w:rsid w:val="00B77874"/>
    <w:rsid w:val="00B820E7"/>
    <w:rsid w:val="00B82282"/>
    <w:rsid w:val="00B861E4"/>
    <w:rsid w:val="00B86807"/>
    <w:rsid w:val="00B87FD9"/>
    <w:rsid w:val="00B91CC3"/>
    <w:rsid w:val="00B9277C"/>
    <w:rsid w:val="00B931E5"/>
    <w:rsid w:val="00B9408B"/>
    <w:rsid w:val="00B960C4"/>
    <w:rsid w:val="00BA0E8B"/>
    <w:rsid w:val="00BA6BCE"/>
    <w:rsid w:val="00BA6C3E"/>
    <w:rsid w:val="00BB0C2C"/>
    <w:rsid w:val="00BB3570"/>
    <w:rsid w:val="00BB370F"/>
    <w:rsid w:val="00BB3B07"/>
    <w:rsid w:val="00BB4BB0"/>
    <w:rsid w:val="00BB5724"/>
    <w:rsid w:val="00BB62CE"/>
    <w:rsid w:val="00BB6508"/>
    <w:rsid w:val="00BC00A1"/>
    <w:rsid w:val="00BC4088"/>
    <w:rsid w:val="00BC5A8F"/>
    <w:rsid w:val="00BC78FF"/>
    <w:rsid w:val="00BD18D5"/>
    <w:rsid w:val="00BD1F7B"/>
    <w:rsid w:val="00BD24BE"/>
    <w:rsid w:val="00BD57EC"/>
    <w:rsid w:val="00BD6AF7"/>
    <w:rsid w:val="00BE218E"/>
    <w:rsid w:val="00BE2BE7"/>
    <w:rsid w:val="00BE2D76"/>
    <w:rsid w:val="00BE3A04"/>
    <w:rsid w:val="00BF2864"/>
    <w:rsid w:val="00BF2B51"/>
    <w:rsid w:val="00BF4AE4"/>
    <w:rsid w:val="00C01889"/>
    <w:rsid w:val="00C04B49"/>
    <w:rsid w:val="00C05337"/>
    <w:rsid w:val="00C077C8"/>
    <w:rsid w:val="00C22A17"/>
    <w:rsid w:val="00C273BA"/>
    <w:rsid w:val="00C31612"/>
    <w:rsid w:val="00C32BA1"/>
    <w:rsid w:val="00C41295"/>
    <w:rsid w:val="00C433A6"/>
    <w:rsid w:val="00C437BF"/>
    <w:rsid w:val="00C47011"/>
    <w:rsid w:val="00C53C16"/>
    <w:rsid w:val="00C54458"/>
    <w:rsid w:val="00C5470C"/>
    <w:rsid w:val="00C551D6"/>
    <w:rsid w:val="00C56030"/>
    <w:rsid w:val="00C568AA"/>
    <w:rsid w:val="00C56D7A"/>
    <w:rsid w:val="00C56E3B"/>
    <w:rsid w:val="00C6195B"/>
    <w:rsid w:val="00C63D3B"/>
    <w:rsid w:val="00C66A62"/>
    <w:rsid w:val="00C70029"/>
    <w:rsid w:val="00C71D04"/>
    <w:rsid w:val="00C811F5"/>
    <w:rsid w:val="00C824DF"/>
    <w:rsid w:val="00C85157"/>
    <w:rsid w:val="00C87CA1"/>
    <w:rsid w:val="00C87EAC"/>
    <w:rsid w:val="00C908BE"/>
    <w:rsid w:val="00C95213"/>
    <w:rsid w:val="00CA1B58"/>
    <w:rsid w:val="00CA2518"/>
    <w:rsid w:val="00CA2565"/>
    <w:rsid w:val="00CA2EAF"/>
    <w:rsid w:val="00CA327C"/>
    <w:rsid w:val="00CB0617"/>
    <w:rsid w:val="00CB4C21"/>
    <w:rsid w:val="00CB4F21"/>
    <w:rsid w:val="00CB6FB8"/>
    <w:rsid w:val="00CB715B"/>
    <w:rsid w:val="00CC1CB7"/>
    <w:rsid w:val="00CC7B01"/>
    <w:rsid w:val="00CD7A90"/>
    <w:rsid w:val="00CE6A44"/>
    <w:rsid w:val="00CF02A7"/>
    <w:rsid w:val="00CF6C72"/>
    <w:rsid w:val="00D016BE"/>
    <w:rsid w:val="00D04663"/>
    <w:rsid w:val="00D07C09"/>
    <w:rsid w:val="00D11FE5"/>
    <w:rsid w:val="00D12DFE"/>
    <w:rsid w:val="00D15559"/>
    <w:rsid w:val="00D16318"/>
    <w:rsid w:val="00D1730B"/>
    <w:rsid w:val="00D179F0"/>
    <w:rsid w:val="00D20456"/>
    <w:rsid w:val="00D20FBF"/>
    <w:rsid w:val="00D318E9"/>
    <w:rsid w:val="00D35AB2"/>
    <w:rsid w:val="00D41145"/>
    <w:rsid w:val="00D4141D"/>
    <w:rsid w:val="00D475EB"/>
    <w:rsid w:val="00D4778D"/>
    <w:rsid w:val="00D51222"/>
    <w:rsid w:val="00D559D6"/>
    <w:rsid w:val="00D63A08"/>
    <w:rsid w:val="00D6407A"/>
    <w:rsid w:val="00D730F7"/>
    <w:rsid w:val="00D73291"/>
    <w:rsid w:val="00D741C1"/>
    <w:rsid w:val="00D763A1"/>
    <w:rsid w:val="00D770D6"/>
    <w:rsid w:val="00D81921"/>
    <w:rsid w:val="00D819B0"/>
    <w:rsid w:val="00D91F1E"/>
    <w:rsid w:val="00D93229"/>
    <w:rsid w:val="00D945CA"/>
    <w:rsid w:val="00D94DD9"/>
    <w:rsid w:val="00D9692F"/>
    <w:rsid w:val="00D97D7B"/>
    <w:rsid w:val="00DA01FC"/>
    <w:rsid w:val="00DA43A3"/>
    <w:rsid w:val="00DA4FDE"/>
    <w:rsid w:val="00DA56EE"/>
    <w:rsid w:val="00DB1D17"/>
    <w:rsid w:val="00DB236C"/>
    <w:rsid w:val="00DB280A"/>
    <w:rsid w:val="00DB31B0"/>
    <w:rsid w:val="00DB3AA9"/>
    <w:rsid w:val="00DB518D"/>
    <w:rsid w:val="00DC2DF0"/>
    <w:rsid w:val="00DD0CC9"/>
    <w:rsid w:val="00DD140F"/>
    <w:rsid w:val="00DD17D7"/>
    <w:rsid w:val="00DD36EB"/>
    <w:rsid w:val="00DD4885"/>
    <w:rsid w:val="00DD5AC9"/>
    <w:rsid w:val="00DE0914"/>
    <w:rsid w:val="00DE1CCB"/>
    <w:rsid w:val="00DE3832"/>
    <w:rsid w:val="00DE66D9"/>
    <w:rsid w:val="00DF00C1"/>
    <w:rsid w:val="00DF031A"/>
    <w:rsid w:val="00DF16CF"/>
    <w:rsid w:val="00DF4C2B"/>
    <w:rsid w:val="00DF4D9D"/>
    <w:rsid w:val="00DF518F"/>
    <w:rsid w:val="00E00921"/>
    <w:rsid w:val="00E0666C"/>
    <w:rsid w:val="00E20E9B"/>
    <w:rsid w:val="00E27C7E"/>
    <w:rsid w:val="00E30981"/>
    <w:rsid w:val="00E313B7"/>
    <w:rsid w:val="00E44B5C"/>
    <w:rsid w:val="00E44B91"/>
    <w:rsid w:val="00E52A96"/>
    <w:rsid w:val="00E56134"/>
    <w:rsid w:val="00E5775A"/>
    <w:rsid w:val="00E62C59"/>
    <w:rsid w:val="00E64114"/>
    <w:rsid w:val="00E7036C"/>
    <w:rsid w:val="00E72D1A"/>
    <w:rsid w:val="00E7738F"/>
    <w:rsid w:val="00E8080B"/>
    <w:rsid w:val="00E830AB"/>
    <w:rsid w:val="00E84847"/>
    <w:rsid w:val="00E86867"/>
    <w:rsid w:val="00E8723B"/>
    <w:rsid w:val="00EA5F75"/>
    <w:rsid w:val="00EA697F"/>
    <w:rsid w:val="00EA6E28"/>
    <w:rsid w:val="00EA6EF9"/>
    <w:rsid w:val="00EB0517"/>
    <w:rsid w:val="00EB0C55"/>
    <w:rsid w:val="00EB0D6F"/>
    <w:rsid w:val="00EB52CB"/>
    <w:rsid w:val="00EC0B82"/>
    <w:rsid w:val="00EC2374"/>
    <w:rsid w:val="00EC289A"/>
    <w:rsid w:val="00EC5F8C"/>
    <w:rsid w:val="00EC6F52"/>
    <w:rsid w:val="00ED5E0F"/>
    <w:rsid w:val="00ED5F26"/>
    <w:rsid w:val="00ED6FE6"/>
    <w:rsid w:val="00ED7EB3"/>
    <w:rsid w:val="00EE1093"/>
    <w:rsid w:val="00EE3A14"/>
    <w:rsid w:val="00EE50A6"/>
    <w:rsid w:val="00EF0E06"/>
    <w:rsid w:val="00EF1E43"/>
    <w:rsid w:val="00F02FBD"/>
    <w:rsid w:val="00F058AF"/>
    <w:rsid w:val="00F14592"/>
    <w:rsid w:val="00F16C75"/>
    <w:rsid w:val="00F17C9A"/>
    <w:rsid w:val="00F20C00"/>
    <w:rsid w:val="00F21EDC"/>
    <w:rsid w:val="00F31FBD"/>
    <w:rsid w:val="00F37763"/>
    <w:rsid w:val="00F42046"/>
    <w:rsid w:val="00F42638"/>
    <w:rsid w:val="00F510FB"/>
    <w:rsid w:val="00F53AAD"/>
    <w:rsid w:val="00F5687A"/>
    <w:rsid w:val="00F6263B"/>
    <w:rsid w:val="00F6624A"/>
    <w:rsid w:val="00F71257"/>
    <w:rsid w:val="00F76FF1"/>
    <w:rsid w:val="00F84122"/>
    <w:rsid w:val="00F86D87"/>
    <w:rsid w:val="00F87BBB"/>
    <w:rsid w:val="00F87F0F"/>
    <w:rsid w:val="00F94597"/>
    <w:rsid w:val="00F9675F"/>
    <w:rsid w:val="00F96B5A"/>
    <w:rsid w:val="00F97206"/>
    <w:rsid w:val="00FA1233"/>
    <w:rsid w:val="00FA3004"/>
    <w:rsid w:val="00FA4079"/>
    <w:rsid w:val="00FA5617"/>
    <w:rsid w:val="00FA5F07"/>
    <w:rsid w:val="00FA61A4"/>
    <w:rsid w:val="00FA66C4"/>
    <w:rsid w:val="00FA6E8E"/>
    <w:rsid w:val="00FC12F2"/>
    <w:rsid w:val="00FC226C"/>
    <w:rsid w:val="00FC22CC"/>
    <w:rsid w:val="00FC2503"/>
    <w:rsid w:val="00FD20F7"/>
    <w:rsid w:val="00FE25C6"/>
    <w:rsid w:val="00FE4BFC"/>
    <w:rsid w:val="00FF0321"/>
    <w:rsid w:val="00FF3191"/>
    <w:rsid w:val="00FF4657"/>
    <w:rsid w:val="00FF7E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D35AB2"/>
    <w:pPr>
      <w:widowControl w:val="0"/>
      <w:spacing w:line="480" w:lineRule="exact"/>
    </w:pPr>
    <w:rPr>
      <w:rFonts w:ascii="Book Antiqua" w:eastAsia="標楷體" w:hAnsi="Book Antiqua"/>
      <w:sz w:val="28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9"/>
    <w:qFormat/>
    <w:rsid w:val="00B2017F"/>
    <w:pPr>
      <w:keepNext/>
      <w:spacing w:after="100" w:afterAutospacing="1"/>
      <w:jc w:val="both"/>
      <w:outlineLvl w:val="0"/>
    </w:pPr>
    <w:rPr>
      <w:rFonts w:ascii="Arial" w:hAnsi="Arial"/>
      <w:b/>
      <w:bCs/>
      <w:kern w:val="52"/>
      <w:sz w:val="32"/>
      <w:szCs w:val="5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2017F"/>
    <w:rPr>
      <w:rFonts w:ascii="Arial" w:eastAsia="標楷體" w:hAnsi="Arial"/>
      <w:b/>
      <w:kern w:val="52"/>
      <w:sz w:val="52"/>
    </w:rPr>
  </w:style>
  <w:style w:type="paragraph" w:styleId="Header">
    <w:name w:val="header"/>
    <w:basedOn w:val="Normal"/>
    <w:link w:val="HeaderChar"/>
    <w:uiPriority w:val="99"/>
    <w:semiHidden/>
    <w:rsid w:val="00001E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01E52"/>
    <w:rPr>
      <w:rFonts w:ascii="Book Antiqua" w:eastAsia="標楷體" w:hAnsi="Book Antiqua"/>
      <w:kern w:val="2"/>
    </w:rPr>
  </w:style>
  <w:style w:type="paragraph" w:styleId="Footer">
    <w:name w:val="footer"/>
    <w:basedOn w:val="Normal"/>
    <w:link w:val="FooterChar"/>
    <w:uiPriority w:val="99"/>
    <w:rsid w:val="00001E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001E52"/>
    <w:rPr>
      <w:rFonts w:ascii="Book Antiqua" w:eastAsia="標楷體" w:hAnsi="Book Antiqua"/>
      <w:kern w:val="2"/>
    </w:rPr>
  </w:style>
  <w:style w:type="paragraph" w:styleId="NoSpacing">
    <w:name w:val="No Spacing"/>
    <w:link w:val="NoSpacingChar"/>
    <w:uiPriority w:val="99"/>
    <w:qFormat/>
    <w:rsid w:val="00001E52"/>
    <w:rPr>
      <w:kern w:val="0"/>
      <w:sz w:val="22"/>
    </w:rPr>
  </w:style>
  <w:style w:type="character" w:customStyle="1" w:styleId="NoSpacingChar">
    <w:name w:val="No Spacing Char"/>
    <w:link w:val="NoSpacing"/>
    <w:uiPriority w:val="99"/>
    <w:locked/>
    <w:rsid w:val="00001E52"/>
    <w:rPr>
      <w:sz w:val="22"/>
      <w:lang w:val="en-US" w:eastAsia="zh-TW"/>
    </w:rPr>
  </w:style>
  <w:style w:type="paragraph" w:styleId="BalloonText">
    <w:name w:val="Balloon Text"/>
    <w:basedOn w:val="Normal"/>
    <w:link w:val="BalloonTextChar"/>
    <w:uiPriority w:val="99"/>
    <w:semiHidden/>
    <w:rsid w:val="00001E52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01E52"/>
    <w:rPr>
      <w:rFonts w:ascii="Cambria" w:eastAsia="新細明體" w:hAnsi="Cambria"/>
      <w:kern w:val="2"/>
      <w:sz w:val="18"/>
    </w:rPr>
  </w:style>
  <w:style w:type="paragraph" w:styleId="TOCHeading">
    <w:name w:val="TOC Heading"/>
    <w:basedOn w:val="Heading1"/>
    <w:next w:val="Normal"/>
    <w:uiPriority w:val="99"/>
    <w:qFormat/>
    <w:rsid w:val="00001E52"/>
    <w:pPr>
      <w:keepLines/>
      <w:widowControl/>
      <w:spacing w:before="480" w:after="0" w:line="276" w:lineRule="auto"/>
      <w:jc w:val="left"/>
      <w:outlineLvl w:val="9"/>
    </w:pPr>
    <w:rPr>
      <w:rFonts w:ascii="Cambria" w:eastAsia="新細明體" w:hAnsi="Cambria"/>
      <w:color w:val="365F91"/>
      <w:kern w:val="0"/>
      <w:sz w:val="28"/>
      <w:szCs w:val="28"/>
    </w:rPr>
  </w:style>
  <w:style w:type="paragraph" w:styleId="TOC1">
    <w:name w:val="toc 1"/>
    <w:basedOn w:val="Normal"/>
    <w:next w:val="Normal"/>
    <w:autoRedefine/>
    <w:uiPriority w:val="99"/>
    <w:rsid w:val="00CB0617"/>
    <w:pPr>
      <w:tabs>
        <w:tab w:val="right" w:leader="dot" w:pos="8302"/>
      </w:tabs>
      <w:spacing w:before="100" w:beforeAutospacing="1" w:after="100" w:afterAutospacing="1"/>
      <w:jc w:val="both"/>
    </w:pPr>
    <w:rPr>
      <w:b/>
      <w:sz w:val="32"/>
    </w:rPr>
  </w:style>
  <w:style w:type="character" w:styleId="Hyperlink">
    <w:name w:val="Hyperlink"/>
    <w:basedOn w:val="DefaultParagraphFont"/>
    <w:uiPriority w:val="99"/>
    <w:rsid w:val="00001E52"/>
    <w:rPr>
      <w:rFonts w:cs="Times New Roman"/>
      <w:color w:val="0000FF"/>
      <w:u w:val="single"/>
    </w:rPr>
  </w:style>
  <w:style w:type="paragraph" w:styleId="TOC2">
    <w:name w:val="toc 2"/>
    <w:basedOn w:val="Normal"/>
    <w:next w:val="Normal"/>
    <w:autoRedefine/>
    <w:uiPriority w:val="99"/>
    <w:rsid w:val="006248D4"/>
    <w:pPr>
      <w:widowControl/>
      <w:tabs>
        <w:tab w:val="left" w:pos="8302"/>
      </w:tabs>
      <w:spacing w:after="100"/>
      <w:ind w:left="220"/>
    </w:pPr>
    <w:rPr>
      <w:rFonts w:ascii="Calibri" w:eastAsia="新細明體" w:hAnsi="Calibri"/>
      <w:kern w:val="0"/>
      <w:sz w:val="22"/>
      <w:szCs w:val="22"/>
    </w:rPr>
  </w:style>
  <w:style w:type="paragraph" w:styleId="TOC3">
    <w:name w:val="toc 3"/>
    <w:basedOn w:val="Normal"/>
    <w:next w:val="Normal"/>
    <w:autoRedefine/>
    <w:uiPriority w:val="99"/>
    <w:semiHidden/>
    <w:rsid w:val="00001E52"/>
    <w:pPr>
      <w:widowControl/>
      <w:spacing w:after="100" w:line="276" w:lineRule="auto"/>
      <w:ind w:left="440"/>
    </w:pPr>
    <w:rPr>
      <w:rFonts w:ascii="Calibri" w:eastAsia="新細明體" w:hAnsi="Calibri"/>
      <w:kern w:val="0"/>
      <w:sz w:val="22"/>
      <w:szCs w:val="22"/>
    </w:rPr>
  </w:style>
  <w:style w:type="paragraph" w:styleId="Title">
    <w:name w:val="Title"/>
    <w:aliases w:val="標題2"/>
    <w:basedOn w:val="Normal"/>
    <w:next w:val="Normal"/>
    <w:link w:val="TitleChar"/>
    <w:autoRedefine/>
    <w:uiPriority w:val="99"/>
    <w:qFormat/>
    <w:rsid w:val="009D0F8C"/>
    <w:pPr>
      <w:spacing w:before="100" w:beforeAutospacing="1" w:after="100" w:afterAutospacing="1"/>
      <w:jc w:val="both"/>
      <w:outlineLvl w:val="0"/>
    </w:pPr>
    <w:rPr>
      <w:rFonts w:ascii="Cambria" w:hAnsi="Cambria"/>
      <w:b/>
      <w:bCs/>
      <w:szCs w:val="32"/>
    </w:rPr>
  </w:style>
  <w:style w:type="character" w:customStyle="1" w:styleId="TitleChar">
    <w:name w:val="Title Char"/>
    <w:aliases w:val="標題2 Char"/>
    <w:basedOn w:val="DefaultParagraphFont"/>
    <w:link w:val="Title"/>
    <w:uiPriority w:val="99"/>
    <w:locked/>
    <w:rsid w:val="009D0F8C"/>
    <w:rPr>
      <w:rFonts w:ascii="Cambria" w:eastAsia="標楷體" w:hAnsi="Cambria"/>
      <w:b/>
      <w:kern w:val="2"/>
      <w:sz w:val="32"/>
    </w:rPr>
  </w:style>
  <w:style w:type="paragraph" w:styleId="FootnoteText">
    <w:name w:val="footnote text"/>
    <w:basedOn w:val="Normal"/>
    <w:link w:val="FootnoteTextChar"/>
    <w:uiPriority w:val="99"/>
    <w:semiHidden/>
    <w:rsid w:val="00001E52"/>
    <w:pPr>
      <w:snapToGrid w:val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001E52"/>
    <w:rPr>
      <w:rFonts w:ascii="Book Antiqua" w:eastAsia="標楷體" w:hAnsi="Book Antiqua"/>
      <w:kern w:val="2"/>
    </w:rPr>
  </w:style>
  <w:style w:type="character" w:styleId="FootnoteReference">
    <w:name w:val="footnote reference"/>
    <w:basedOn w:val="DefaultParagraphFont"/>
    <w:uiPriority w:val="99"/>
    <w:semiHidden/>
    <w:rsid w:val="00001E52"/>
    <w:rPr>
      <w:rFonts w:cs="Times New Roman"/>
      <w:vertAlign w:val="superscript"/>
    </w:rPr>
  </w:style>
  <w:style w:type="paragraph" w:customStyle="1" w:styleId="Level1">
    <w:name w:val="Level1"/>
    <w:basedOn w:val="Normal"/>
    <w:uiPriority w:val="99"/>
    <w:rsid w:val="003B703D"/>
    <w:pPr>
      <w:numPr>
        <w:numId w:val="14"/>
      </w:numPr>
      <w:spacing w:afterLines="50"/>
    </w:pPr>
    <w:rPr>
      <w:b/>
      <w:sz w:val="32"/>
    </w:rPr>
  </w:style>
  <w:style w:type="paragraph" w:customStyle="1" w:styleId="Level2">
    <w:name w:val="Level2"/>
    <w:basedOn w:val="Normal"/>
    <w:uiPriority w:val="99"/>
    <w:rsid w:val="003B703D"/>
    <w:pPr>
      <w:numPr>
        <w:ilvl w:val="1"/>
        <w:numId w:val="14"/>
      </w:numPr>
    </w:pPr>
    <w:rPr>
      <w:b/>
    </w:rPr>
  </w:style>
  <w:style w:type="paragraph" w:customStyle="1" w:styleId="Level3">
    <w:name w:val="Level3"/>
    <w:basedOn w:val="Normal"/>
    <w:uiPriority w:val="99"/>
    <w:rsid w:val="003B703D"/>
    <w:pPr>
      <w:numPr>
        <w:ilvl w:val="2"/>
        <w:numId w:val="14"/>
      </w:numPr>
      <w:spacing w:beforeLines="50"/>
    </w:pPr>
    <w:rPr>
      <w:b/>
    </w:rPr>
  </w:style>
  <w:style w:type="paragraph" w:styleId="ListBullet">
    <w:name w:val="List Bullet"/>
    <w:basedOn w:val="Normal"/>
    <w:uiPriority w:val="99"/>
    <w:rsid w:val="00AF0AD3"/>
    <w:pPr>
      <w:numPr>
        <w:numId w:val="25"/>
      </w:numPr>
      <w:tabs>
        <w:tab w:val="num" w:pos="361"/>
      </w:tabs>
      <w:ind w:leftChars="200" w:left="361" w:hangingChars="200" w:hanging="360"/>
      <w:contextualSpacing/>
    </w:pPr>
  </w:style>
  <w:style w:type="paragraph" w:styleId="HTMLPreformatted">
    <w:name w:val="HTML Preformatted"/>
    <w:basedOn w:val="Normal"/>
    <w:link w:val="HTMLPreformattedChar"/>
    <w:uiPriority w:val="99"/>
    <w:rsid w:val="002E3AA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60" w:lineRule="auto"/>
    </w:pPr>
    <w:rPr>
      <w:rFonts w:ascii="細明體" w:eastAsia="細明體" w:hAnsi="細明體"/>
      <w:kern w:val="0"/>
      <w:sz w:val="24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2E3AAD"/>
    <w:rPr>
      <w:rFonts w:ascii="細明體" w:eastAsia="細明體" w:hAnsi="細明體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5</Pages>
  <Words>16</Words>
  <Characters>95</Characters>
  <Application>Microsoft Office Outlook</Application>
  <DocSecurity>0</DocSecurity>
  <Lines>0</Lines>
  <Paragraphs>0</Paragraphs>
  <ScaleCrop>false</ScaleCrop>
  <Company>IPC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附圖1：系爭專利</dc:title>
  <dc:subject/>
  <dc:creator>技審官室(勤股)</dc:creator>
  <cp:keywords/>
  <dc:description>審判Word系統版本:1021003-01</dc:description>
  <cp:lastModifiedBy>IPC</cp:lastModifiedBy>
  <cp:revision>2</cp:revision>
  <cp:lastPrinted>2013-10-09T23:44:00Z</cp:lastPrinted>
  <dcterms:created xsi:type="dcterms:W3CDTF">2013-10-16T01:57:00Z</dcterms:created>
  <dcterms:modified xsi:type="dcterms:W3CDTF">2013-10-16T01:57:00Z</dcterms:modified>
</cp:coreProperties>
</file>