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36488" w:rsidRDefault="00A36488" w:rsidP="00A36488">
      <w:r>
        <w:rPr>
          <w:rFonts w:hint="eastAsia"/>
        </w:rPr>
        <w:t>附表</w:t>
      </w:r>
    </w:p>
    <w:tbl>
      <w:tblPr>
        <w:tblpPr w:leftFromText="180" w:rightFromText="180" w:vertAnchor="page" w:horzAnchor="margin" w:tblpY="238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077"/>
        <w:gridCol w:w="1618"/>
        <w:gridCol w:w="4076"/>
        <w:gridCol w:w="3260"/>
        <w:gridCol w:w="1559"/>
        <w:gridCol w:w="2268"/>
      </w:tblGrid>
      <w:tr w:rsidR="00A36488" w:rsidTr="00BD3617">
        <w:tc>
          <w:tcPr>
            <w:tcW w:w="1077" w:type="dxa"/>
          </w:tcPr>
          <w:p w:rsidR="00A36488" w:rsidRPr="002B14CA" w:rsidRDefault="00A36488" w:rsidP="00BD3617">
            <w:pPr>
              <w:spacing w:after="190"/>
            </w:pPr>
            <w:r w:rsidRPr="002B14CA">
              <w:rPr>
                <w:rFonts w:hint="eastAsia"/>
              </w:rPr>
              <w:t>編號</w:t>
            </w:r>
          </w:p>
        </w:tc>
        <w:tc>
          <w:tcPr>
            <w:tcW w:w="1618" w:type="dxa"/>
          </w:tcPr>
          <w:p w:rsidR="00A36488" w:rsidRPr="002B14CA" w:rsidRDefault="00A36488" w:rsidP="00BD3617">
            <w:pPr>
              <w:spacing w:after="190"/>
            </w:pPr>
            <w:r w:rsidRPr="002B14CA">
              <w:rPr>
                <w:rFonts w:hint="eastAsia"/>
              </w:rPr>
              <w:t>申請案號</w:t>
            </w:r>
          </w:p>
        </w:tc>
        <w:tc>
          <w:tcPr>
            <w:tcW w:w="4076" w:type="dxa"/>
          </w:tcPr>
          <w:p w:rsidR="00A36488" w:rsidRPr="002B14CA" w:rsidRDefault="00A36488" w:rsidP="00BD3617">
            <w:pPr>
              <w:spacing w:after="190"/>
            </w:pPr>
            <w:r w:rsidRPr="002B14CA">
              <w:rPr>
                <w:rFonts w:hint="eastAsia"/>
              </w:rPr>
              <w:t>專利名稱</w:t>
            </w:r>
          </w:p>
        </w:tc>
        <w:tc>
          <w:tcPr>
            <w:tcW w:w="3260" w:type="dxa"/>
          </w:tcPr>
          <w:p w:rsidR="00A36488" w:rsidRPr="002B14CA" w:rsidRDefault="00A36488" w:rsidP="00BD3617">
            <w:pPr>
              <w:spacing w:after="190"/>
            </w:pPr>
            <w:r w:rsidRPr="002B14CA">
              <w:rPr>
                <w:rFonts w:hint="eastAsia"/>
              </w:rPr>
              <w:t>IPC</w:t>
            </w:r>
          </w:p>
        </w:tc>
        <w:tc>
          <w:tcPr>
            <w:tcW w:w="1559" w:type="dxa"/>
          </w:tcPr>
          <w:p w:rsidR="00A36488" w:rsidRPr="002B14CA" w:rsidRDefault="00A36488" w:rsidP="00BD3617">
            <w:pPr>
              <w:spacing w:after="190"/>
            </w:pPr>
            <w:r w:rsidRPr="002B14CA">
              <w:rPr>
                <w:rFonts w:hint="eastAsia"/>
              </w:rPr>
              <w:t>證書號</w:t>
            </w:r>
          </w:p>
        </w:tc>
        <w:tc>
          <w:tcPr>
            <w:tcW w:w="2268" w:type="dxa"/>
          </w:tcPr>
          <w:p w:rsidR="00A36488" w:rsidRPr="002B14CA" w:rsidRDefault="00A36488" w:rsidP="00BD3617">
            <w:pPr>
              <w:spacing w:after="190"/>
            </w:pPr>
            <w:r>
              <w:rPr>
                <w:rFonts w:hint="eastAsia"/>
              </w:rPr>
              <w:t>最新狀態</w:t>
            </w:r>
          </w:p>
        </w:tc>
      </w:tr>
      <w:tr w:rsidR="00A36488" w:rsidRPr="002D73FE" w:rsidTr="00BD3617">
        <w:tc>
          <w:tcPr>
            <w:tcW w:w="1077" w:type="dxa"/>
          </w:tcPr>
          <w:p w:rsidR="00A36488" w:rsidRPr="00BD3617" w:rsidRDefault="00A36488" w:rsidP="00A016E8">
            <w:pPr>
              <w:spacing w:beforeLines="50" w:after="190"/>
              <w:jc w:val="both"/>
              <w:outlineLvl w:val="2"/>
              <w:rPr>
                <w:rFonts w:ascii="Arial" w:hAnsi="Arial"/>
              </w:rPr>
            </w:pPr>
            <w:r w:rsidRPr="00BD3617">
              <w:rPr>
                <w:rFonts w:ascii="Arial" w:hAnsi="Arial" w:hint="eastAsia"/>
              </w:rPr>
              <w:t>1</w:t>
            </w:r>
          </w:p>
        </w:tc>
        <w:tc>
          <w:tcPr>
            <w:tcW w:w="1618" w:type="dxa"/>
          </w:tcPr>
          <w:p w:rsidR="00A36488" w:rsidRPr="00BD3617" w:rsidRDefault="00A36488" w:rsidP="00A016E8">
            <w:pPr>
              <w:spacing w:beforeLines="50" w:after="190"/>
              <w:jc w:val="both"/>
              <w:outlineLvl w:val="2"/>
              <w:rPr>
                <w:rFonts w:ascii="Arial" w:hAnsi="Arial"/>
              </w:rPr>
            </w:pPr>
            <w:r w:rsidRPr="00BD3617">
              <w:rPr>
                <w:rFonts w:ascii="Arial" w:hAnsi="Arial" w:hint="eastAsia"/>
              </w:rPr>
              <w:t xml:space="preserve">097109052 </w:t>
            </w:r>
          </w:p>
        </w:tc>
        <w:tc>
          <w:tcPr>
            <w:tcW w:w="4076" w:type="dxa"/>
          </w:tcPr>
          <w:p w:rsidR="00A36488" w:rsidRPr="00BD3617" w:rsidRDefault="00A36488" w:rsidP="00A016E8">
            <w:pPr>
              <w:spacing w:beforeLines="50" w:after="190"/>
              <w:jc w:val="both"/>
              <w:outlineLvl w:val="2"/>
              <w:rPr>
                <w:rFonts w:ascii="Arial" w:hAnsi="Arial"/>
              </w:rPr>
            </w:pPr>
            <w:r w:rsidRPr="00BD3617">
              <w:rPr>
                <w:rFonts w:ascii="Arial" w:hAnsi="Arial" w:hint="eastAsia"/>
              </w:rPr>
              <w:t>具有規則磨料轉向方法及產品</w:t>
            </w:r>
          </w:p>
        </w:tc>
        <w:tc>
          <w:tcPr>
            <w:tcW w:w="3260" w:type="dxa"/>
            <w:vAlign w:val="center"/>
          </w:tcPr>
          <w:p w:rsidR="00A36488" w:rsidRPr="00BD3617" w:rsidRDefault="00A36488" w:rsidP="00BD3617">
            <w:pPr>
              <w:spacing w:after="190" w:line="280" w:lineRule="atLeast"/>
              <w:jc w:val="both"/>
              <w:outlineLvl w:val="2"/>
              <w:rPr>
                <w:rFonts w:ascii="Arial" w:hAnsi="Arial"/>
                <w:szCs w:val="28"/>
              </w:rPr>
            </w:pPr>
            <w:r w:rsidRPr="00BD3617">
              <w:rPr>
                <w:rFonts w:ascii="Arial" w:hAnsi="Arial" w:hint="eastAsia"/>
                <w:szCs w:val="28"/>
              </w:rPr>
              <w:t>B24D-003/00</w:t>
            </w:r>
            <w:r w:rsidRPr="00BD3617">
              <w:rPr>
                <w:rFonts w:ascii="Arial" w:hAnsi="Arial"/>
                <w:szCs w:val="28"/>
              </w:rPr>
              <w:t>(2006.01)</w:t>
            </w:r>
          </w:p>
        </w:tc>
        <w:tc>
          <w:tcPr>
            <w:tcW w:w="1559" w:type="dxa"/>
          </w:tcPr>
          <w:p w:rsidR="00A36488" w:rsidRPr="00BD3617" w:rsidRDefault="00A36488" w:rsidP="00A016E8">
            <w:pPr>
              <w:spacing w:beforeLines="50" w:after="190"/>
              <w:jc w:val="both"/>
              <w:outlineLvl w:val="2"/>
              <w:rPr>
                <w:rFonts w:ascii="Arial" w:hAnsi="Arial"/>
              </w:rPr>
            </w:pPr>
            <w:r w:rsidRPr="00BD3617">
              <w:rPr>
                <w:rFonts w:ascii="Arial" w:hAnsi="Arial" w:hint="eastAsia"/>
              </w:rPr>
              <w:t>無</w:t>
            </w:r>
          </w:p>
        </w:tc>
        <w:tc>
          <w:tcPr>
            <w:tcW w:w="2268" w:type="dxa"/>
          </w:tcPr>
          <w:p w:rsidR="00A36488" w:rsidRPr="00BD3617" w:rsidRDefault="00A36488" w:rsidP="00BD3617">
            <w:pPr>
              <w:spacing w:after="190" w:line="120" w:lineRule="atLeast"/>
              <w:jc w:val="both"/>
              <w:outlineLvl w:val="2"/>
              <w:rPr>
                <w:rFonts w:ascii="Arial" w:hAnsi="Arial"/>
                <w:szCs w:val="28"/>
              </w:rPr>
            </w:pPr>
            <w:r w:rsidRPr="00BD3617">
              <w:rPr>
                <w:rFonts w:ascii="Arial" w:hAnsi="Arial" w:hint="eastAsia"/>
                <w:szCs w:val="28"/>
              </w:rPr>
              <w:t>102</w:t>
            </w:r>
            <w:r w:rsidRPr="00BD3617">
              <w:rPr>
                <w:rFonts w:ascii="Arial" w:hAnsi="Arial" w:hint="eastAsia"/>
                <w:szCs w:val="28"/>
              </w:rPr>
              <w:t>年</w:t>
            </w:r>
            <w:r w:rsidRPr="00BD3617">
              <w:rPr>
                <w:rFonts w:ascii="Arial" w:hAnsi="Arial" w:hint="eastAsia"/>
                <w:szCs w:val="28"/>
              </w:rPr>
              <w:t>4</w:t>
            </w:r>
            <w:r w:rsidRPr="00BD3617">
              <w:rPr>
                <w:rFonts w:ascii="Arial" w:hAnsi="Arial" w:hint="eastAsia"/>
                <w:szCs w:val="28"/>
              </w:rPr>
              <w:t>月</w:t>
            </w:r>
            <w:r w:rsidRPr="00BD3617">
              <w:rPr>
                <w:rFonts w:ascii="Arial" w:hAnsi="Arial" w:hint="eastAsia"/>
                <w:szCs w:val="28"/>
              </w:rPr>
              <w:t>10</w:t>
            </w:r>
            <w:r w:rsidRPr="00BD3617">
              <w:rPr>
                <w:rFonts w:ascii="Arial" w:hAnsi="Arial" w:hint="eastAsia"/>
                <w:szCs w:val="28"/>
              </w:rPr>
              <w:t>日</w:t>
            </w:r>
          </w:p>
          <w:p w:rsidR="00A36488" w:rsidRPr="00BD3617" w:rsidRDefault="00A36488" w:rsidP="00BD3617">
            <w:pPr>
              <w:spacing w:after="190" w:line="120" w:lineRule="atLeast"/>
              <w:jc w:val="both"/>
              <w:outlineLvl w:val="2"/>
              <w:rPr>
                <w:rFonts w:ascii="Arial" w:hAnsi="Arial"/>
              </w:rPr>
            </w:pPr>
            <w:r w:rsidRPr="00BD3617">
              <w:rPr>
                <w:rFonts w:ascii="Arial" w:hAnsi="Arial" w:hint="eastAsia"/>
                <w:szCs w:val="28"/>
              </w:rPr>
              <w:t>再</w:t>
            </w:r>
            <w:proofErr w:type="gramStart"/>
            <w:r w:rsidRPr="00BD3617">
              <w:rPr>
                <w:rFonts w:ascii="Arial" w:hAnsi="Arial" w:hint="eastAsia"/>
                <w:szCs w:val="28"/>
              </w:rPr>
              <w:t>審核駁</w:t>
            </w:r>
            <w:proofErr w:type="gramEnd"/>
          </w:p>
        </w:tc>
      </w:tr>
      <w:tr w:rsidR="00A36488" w:rsidRPr="002D73FE" w:rsidTr="00BD3617">
        <w:tc>
          <w:tcPr>
            <w:tcW w:w="1077" w:type="dxa"/>
          </w:tcPr>
          <w:p w:rsidR="00A36488" w:rsidRPr="00BD3617" w:rsidRDefault="00A36488" w:rsidP="00A016E8">
            <w:pPr>
              <w:spacing w:beforeLines="50" w:after="190"/>
              <w:jc w:val="both"/>
              <w:outlineLvl w:val="2"/>
              <w:rPr>
                <w:rFonts w:ascii="Arial" w:hAnsi="Arial"/>
              </w:rPr>
            </w:pPr>
            <w:r w:rsidRPr="00BD3617">
              <w:rPr>
                <w:rFonts w:ascii="Arial" w:hAnsi="Arial" w:hint="eastAsia"/>
              </w:rPr>
              <w:t>2</w:t>
            </w:r>
          </w:p>
        </w:tc>
        <w:tc>
          <w:tcPr>
            <w:tcW w:w="1618" w:type="dxa"/>
          </w:tcPr>
          <w:p w:rsidR="00A36488" w:rsidRPr="00BD3617" w:rsidRDefault="00A36488" w:rsidP="00A016E8">
            <w:pPr>
              <w:spacing w:beforeLines="50" w:after="190"/>
              <w:jc w:val="both"/>
              <w:outlineLvl w:val="2"/>
              <w:rPr>
                <w:rFonts w:ascii="Arial" w:hAnsi="Arial"/>
              </w:rPr>
            </w:pPr>
            <w:r w:rsidRPr="00BD3617">
              <w:rPr>
                <w:rFonts w:ascii="Arial" w:hAnsi="Arial" w:hint="eastAsia"/>
              </w:rPr>
              <w:t>097138391</w:t>
            </w:r>
          </w:p>
        </w:tc>
        <w:tc>
          <w:tcPr>
            <w:tcW w:w="4076" w:type="dxa"/>
          </w:tcPr>
          <w:p w:rsidR="00A36488" w:rsidRPr="00BD3617" w:rsidRDefault="00A36488" w:rsidP="00A016E8">
            <w:pPr>
              <w:spacing w:beforeLines="50" w:after="190"/>
              <w:jc w:val="both"/>
              <w:outlineLvl w:val="2"/>
              <w:rPr>
                <w:rFonts w:ascii="Arial" w:hAnsi="Arial"/>
              </w:rPr>
            </w:pPr>
            <w:r w:rsidRPr="00BD3617">
              <w:rPr>
                <w:rFonts w:ascii="Arial" w:hAnsi="Arial" w:hint="eastAsia"/>
              </w:rPr>
              <w:t>研磨工具及其製法</w:t>
            </w:r>
          </w:p>
        </w:tc>
        <w:tc>
          <w:tcPr>
            <w:tcW w:w="3260" w:type="dxa"/>
          </w:tcPr>
          <w:p w:rsidR="00A36488" w:rsidRPr="00BD3617" w:rsidRDefault="00A36488" w:rsidP="00BD3617">
            <w:pPr>
              <w:spacing w:line="280" w:lineRule="atLeast"/>
              <w:jc w:val="both"/>
              <w:outlineLvl w:val="2"/>
              <w:rPr>
                <w:rFonts w:ascii="Arial" w:hAnsi="Arial"/>
                <w:szCs w:val="28"/>
              </w:rPr>
            </w:pPr>
            <w:r w:rsidRPr="00BD3617">
              <w:rPr>
                <w:rFonts w:ascii="Arial" w:hAnsi="Arial" w:hint="eastAsia"/>
                <w:szCs w:val="28"/>
              </w:rPr>
              <w:t>B24B-053/12</w:t>
            </w:r>
            <w:r w:rsidRPr="00BD3617">
              <w:rPr>
                <w:rFonts w:ascii="Arial" w:hAnsi="Arial"/>
                <w:szCs w:val="28"/>
              </w:rPr>
              <w:t>(2006.01)</w:t>
            </w:r>
          </w:p>
          <w:p w:rsidR="00A36488" w:rsidRPr="00BD3617" w:rsidRDefault="00A36488" w:rsidP="00BD3617">
            <w:pPr>
              <w:spacing w:line="280" w:lineRule="atLeast"/>
              <w:jc w:val="both"/>
              <w:outlineLvl w:val="2"/>
              <w:rPr>
                <w:rFonts w:ascii="Arial" w:hAnsi="Arial"/>
                <w:szCs w:val="28"/>
              </w:rPr>
            </w:pPr>
            <w:r w:rsidRPr="00BD3617">
              <w:rPr>
                <w:rFonts w:ascii="Arial" w:hAnsi="Arial" w:hint="eastAsia"/>
                <w:szCs w:val="28"/>
              </w:rPr>
              <w:t>B24D-003/34</w:t>
            </w:r>
            <w:r w:rsidRPr="00BD3617">
              <w:rPr>
                <w:rFonts w:ascii="Arial" w:hAnsi="Arial"/>
                <w:szCs w:val="28"/>
              </w:rPr>
              <w:t>(2006.01)</w:t>
            </w:r>
          </w:p>
        </w:tc>
        <w:tc>
          <w:tcPr>
            <w:tcW w:w="1559" w:type="dxa"/>
          </w:tcPr>
          <w:p w:rsidR="00A36488" w:rsidRPr="00BD3617" w:rsidRDefault="00A36488" w:rsidP="00A016E8">
            <w:pPr>
              <w:spacing w:beforeLines="50" w:after="190"/>
              <w:jc w:val="both"/>
              <w:outlineLvl w:val="2"/>
              <w:rPr>
                <w:rFonts w:ascii="Arial" w:hAnsi="Arial"/>
              </w:rPr>
            </w:pPr>
            <w:r w:rsidRPr="00BD3617">
              <w:rPr>
                <w:rFonts w:ascii="Arial" w:hAnsi="Arial" w:hint="eastAsia"/>
              </w:rPr>
              <w:t>I369270</w:t>
            </w:r>
          </w:p>
        </w:tc>
        <w:tc>
          <w:tcPr>
            <w:tcW w:w="2268" w:type="dxa"/>
          </w:tcPr>
          <w:p w:rsidR="00A36488" w:rsidRPr="00BD3617" w:rsidRDefault="00A36488" w:rsidP="00A016E8">
            <w:pPr>
              <w:spacing w:beforeLines="50" w:after="190"/>
              <w:jc w:val="both"/>
              <w:outlineLvl w:val="2"/>
              <w:rPr>
                <w:rFonts w:ascii="Arial" w:hAnsi="Arial"/>
              </w:rPr>
            </w:pPr>
            <w:r w:rsidRPr="00BD3617">
              <w:rPr>
                <w:rFonts w:ascii="Arial" w:hAnsi="Arial" w:hint="eastAsia"/>
              </w:rPr>
              <w:t>說明</w:t>
            </w:r>
            <w:r w:rsidRPr="00BD3617">
              <w:rPr>
                <w:rFonts w:ascii="Arial" w:hAnsi="Arial" w:hint="eastAsia"/>
              </w:rPr>
              <w:t>1</w:t>
            </w:r>
          </w:p>
        </w:tc>
      </w:tr>
      <w:tr w:rsidR="00A36488" w:rsidTr="00BD3617">
        <w:tc>
          <w:tcPr>
            <w:tcW w:w="1077" w:type="dxa"/>
          </w:tcPr>
          <w:p w:rsidR="00A36488" w:rsidRPr="00BD3617" w:rsidRDefault="00A36488" w:rsidP="00A016E8">
            <w:pPr>
              <w:spacing w:beforeLines="50" w:after="190"/>
              <w:jc w:val="both"/>
              <w:outlineLvl w:val="2"/>
              <w:rPr>
                <w:rFonts w:ascii="Arial" w:hAnsi="Arial"/>
              </w:rPr>
            </w:pPr>
            <w:r w:rsidRPr="00BD3617">
              <w:rPr>
                <w:rFonts w:ascii="Arial" w:hAnsi="Arial" w:hint="eastAsia"/>
              </w:rPr>
              <w:t>3</w:t>
            </w:r>
          </w:p>
        </w:tc>
        <w:tc>
          <w:tcPr>
            <w:tcW w:w="1618" w:type="dxa"/>
          </w:tcPr>
          <w:p w:rsidR="00A36488" w:rsidRPr="00BD3617" w:rsidRDefault="00A36488" w:rsidP="00A016E8">
            <w:pPr>
              <w:spacing w:beforeLines="50" w:after="190"/>
              <w:jc w:val="both"/>
              <w:outlineLvl w:val="2"/>
              <w:rPr>
                <w:rFonts w:ascii="Arial" w:hAnsi="Arial"/>
              </w:rPr>
            </w:pPr>
            <w:r w:rsidRPr="00BD3617">
              <w:rPr>
                <w:rFonts w:ascii="Arial" w:hAnsi="Arial"/>
              </w:rPr>
              <w:t>097151746</w:t>
            </w:r>
          </w:p>
        </w:tc>
        <w:tc>
          <w:tcPr>
            <w:tcW w:w="4076" w:type="dxa"/>
          </w:tcPr>
          <w:p w:rsidR="00A36488" w:rsidRPr="00BD3617" w:rsidRDefault="00A36488" w:rsidP="00A016E8">
            <w:pPr>
              <w:spacing w:beforeLines="50" w:after="190"/>
              <w:jc w:val="both"/>
              <w:outlineLvl w:val="2"/>
              <w:rPr>
                <w:rFonts w:ascii="Arial" w:hAnsi="Arial"/>
              </w:rPr>
            </w:pPr>
            <w:r w:rsidRPr="00BD3617">
              <w:rPr>
                <w:rFonts w:ascii="Arial" w:hAnsi="Arial" w:hint="eastAsia"/>
              </w:rPr>
              <w:t>拋光墊修整器</w:t>
            </w:r>
          </w:p>
        </w:tc>
        <w:tc>
          <w:tcPr>
            <w:tcW w:w="3260" w:type="dxa"/>
          </w:tcPr>
          <w:p w:rsidR="00A36488" w:rsidRPr="00BD3617" w:rsidRDefault="00A36488" w:rsidP="00BD3617">
            <w:pPr>
              <w:spacing w:after="190" w:line="280" w:lineRule="atLeast"/>
              <w:jc w:val="both"/>
              <w:outlineLvl w:val="2"/>
              <w:rPr>
                <w:rFonts w:ascii="Arial" w:hAnsi="Arial"/>
                <w:szCs w:val="28"/>
              </w:rPr>
            </w:pPr>
            <w:r w:rsidRPr="00BD3617">
              <w:rPr>
                <w:rFonts w:ascii="Arial" w:hAnsi="Arial"/>
                <w:szCs w:val="28"/>
              </w:rPr>
              <w:t>B24B-053/12(2006.01)</w:t>
            </w:r>
          </w:p>
          <w:p w:rsidR="00A36488" w:rsidRPr="00BD3617" w:rsidRDefault="00A36488" w:rsidP="00BD3617">
            <w:pPr>
              <w:spacing w:after="190" w:line="280" w:lineRule="atLeast"/>
              <w:jc w:val="both"/>
              <w:outlineLvl w:val="2"/>
              <w:rPr>
                <w:rFonts w:ascii="Arial" w:hAnsi="Arial"/>
                <w:szCs w:val="28"/>
              </w:rPr>
            </w:pPr>
            <w:r w:rsidRPr="00BD3617">
              <w:rPr>
                <w:rFonts w:ascii="Arial" w:hAnsi="Arial" w:hint="eastAsia"/>
                <w:szCs w:val="28"/>
              </w:rPr>
              <w:t>B24D-003/00</w:t>
            </w:r>
            <w:r w:rsidRPr="00BD3617">
              <w:rPr>
                <w:rFonts w:ascii="Arial" w:hAnsi="Arial"/>
                <w:szCs w:val="28"/>
              </w:rPr>
              <w:t>(2006.01)</w:t>
            </w:r>
          </w:p>
        </w:tc>
        <w:tc>
          <w:tcPr>
            <w:tcW w:w="1559" w:type="dxa"/>
          </w:tcPr>
          <w:p w:rsidR="00A36488" w:rsidRPr="00BD3617" w:rsidRDefault="00A36488" w:rsidP="00A016E8">
            <w:pPr>
              <w:spacing w:beforeLines="50" w:after="190"/>
              <w:jc w:val="both"/>
              <w:outlineLvl w:val="2"/>
              <w:rPr>
                <w:rFonts w:ascii="Arial" w:hAnsi="Arial"/>
              </w:rPr>
            </w:pPr>
            <w:r w:rsidRPr="00BD3617">
              <w:rPr>
                <w:rFonts w:ascii="Arial" w:hAnsi="Arial"/>
              </w:rPr>
              <w:t>I369271</w:t>
            </w:r>
          </w:p>
        </w:tc>
        <w:tc>
          <w:tcPr>
            <w:tcW w:w="2268" w:type="dxa"/>
          </w:tcPr>
          <w:p w:rsidR="00A36488" w:rsidRPr="00BD3617" w:rsidRDefault="00A36488" w:rsidP="00A016E8">
            <w:pPr>
              <w:spacing w:beforeLines="50" w:after="190"/>
              <w:jc w:val="both"/>
              <w:outlineLvl w:val="2"/>
              <w:rPr>
                <w:rFonts w:ascii="Arial" w:hAnsi="Arial"/>
              </w:rPr>
            </w:pPr>
            <w:r w:rsidRPr="00BD3617">
              <w:rPr>
                <w:rFonts w:ascii="Arial" w:hAnsi="Arial" w:hint="eastAsia"/>
              </w:rPr>
              <w:t>說明</w:t>
            </w:r>
            <w:r w:rsidRPr="00BD3617">
              <w:rPr>
                <w:rFonts w:ascii="Arial" w:hAnsi="Arial" w:hint="eastAsia"/>
              </w:rPr>
              <w:t>1</w:t>
            </w:r>
          </w:p>
        </w:tc>
      </w:tr>
      <w:tr w:rsidR="00A36488" w:rsidTr="00BD3617">
        <w:tc>
          <w:tcPr>
            <w:tcW w:w="1077" w:type="dxa"/>
          </w:tcPr>
          <w:p w:rsidR="00A36488" w:rsidRPr="00BD3617" w:rsidRDefault="00A36488" w:rsidP="00A016E8">
            <w:pPr>
              <w:spacing w:beforeLines="50" w:after="190"/>
              <w:jc w:val="both"/>
              <w:outlineLvl w:val="2"/>
              <w:rPr>
                <w:rFonts w:ascii="Arial" w:hAnsi="Arial"/>
              </w:rPr>
            </w:pPr>
            <w:r w:rsidRPr="00BD3617">
              <w:rPr>
                <w:rFonts w:ascii="Arial" w:hAnsi="Arial" w:hint="eastAsia"/>
              </w:rPr>
              <w:t>4</w:t>
            </w:r>
          </w:p>
        </w:tc>
        <w:tc>
          <w:tcPr>
            <w:tcW w:w="1618" w:type="dxa"/>
          </w:tcPr>
          <w:p w:rsidR="00A36488" w:rsidRPr="00BD3617" w:rsidRDefault="00A36488" w:rsidP="00A016E8">
            <w:pPr>
              <w:spacing w:beforeLines="50" w:after="190"/>
              <w:jc w:val="both"/>
              <w:outlineLvl w:val="2"/>
              <w:rPr>
                <w:rFonts w:ascii="Arial" w:hAnsi="Arial"/>
              </w:rPr>
            </w:pPr>
            <w:r w:rsidRPr="00BD3617">
              <w:rPr>
                <w:rFonts w:ascii="Arial" w:hAnsi="Arial"/>
              </w:rPr>
              <w:t>098113256</w:t>
            </w:r>
          </w:p>
        </w:tc>
        <w:tc>
          <w:tcPr>
            <w:tcW w:w="4076" w:type="dxa"/>
          </w:tcPr>
          <w:p w:rsidR="00A36488" w:rsidRPr="00BD3617" w:rsidRDefault="00A36488" w:rsidP="00A016E8">
            <w:pPr>
              <w:spacing w:beforeLines="50" w:after="190"/>
              <w:jc w:val="both"/>
              <w:outlineLvl w:val="2"/>
              <w:rPr>
                <w:rFonts w:ascii="Arial" w:hAnsi="Arial"/>
              </w:rPr>
            </w:pPr>
            <w:r w:rsidRPr="00BD3617">
              <w:rPr>
                <w:rFonts w:ascii="Arial" w:hAnsi="Arial" w:hint="eastAsia"/>
              </w:rPr>
              <w:t>組合式修整器及其製法</w:t>
            </w:r>
          </w:p>
        </w:tc>
        <w:tc>
          <w:tcPr>
            <w:tcW w:w="3260" w:type="dxa"/>
            <w:vAlign w:val="center"/>
          </w:tcPr>
          <w:p w:rsidR="00A36488" w:rsidRPr="00BD3617" w:rsidRDefault="00A36488" w:rsidP="00BD3617">
            <w:pPr>
              <w:spacing w:after="190" w:line="280" w:lineRule="atLeast"/>
              <w:jc w:val="both"/>
              <w:outlineLvl w:val="2"/>
              <w:rPr>
                <w:rFonts w:ascii="Arial" w:hAnsi="Arial"/>
                <w:szCs w:val="28"/>
              </w:rPr>
            </w:pPr>
            <w:r w:rsidRPr="00BD3617">
              <w:rPr>
                <w:rFonts w:ascii="Arial" w:hAnsi="Arial"/>
                <w:szCs w:val="28"/>
              </w:rPr>
              <w:t>B24B-053/12(2006.01)</w:t>
            </w:r>
          </w:p>
        </w:tc>
        <w:tc>
          <w:tcPr>
            <w:tcW w:w="1559" w:type="dxa"/>
          </w:tcPr>
          <w:p w:rsidR="00A36488" w:rsidRPr="00BD3617" w:rsidRDefault="00A36488" w:rsidP="00A016E8">
            <w:pPr>
              <w:spacing w:beforeLines="50" w:after="190"/>
              <w:jc w:val="both"/>
              <w:outlineLvl w:val="2"/>
              <w:rPr>
                <w:rFonts w:ascii="Arial" w:hAnsi="Arial"/>
              </w:rPr>
            </w:pPr>
            <w:r w:rsidRPr="00BD3617">
              <w:rPr>
                <w:rFonts w:ascii="Arial" w:hAnsi="Arial"/>
              </w:rPr>
              <w:t>I380878</w:t>
            </w:r>
          </w:p>
        </w:tc>
        <w:tc>
          <w:tcPr>
            <w:tcW w:w="2268" w:type="dxa"/>
          </w:tcPr>
          <w:p w:rsidR="00A36488" w:rsidRPr="00BD3617" w:rsidRDefault="00A36488" w:rsidP="00A016E8">
            <w:pPr>
              <w:spacing w:beforeLines="50" w:after="190"/>
              <w:jc w:val="both"/>
              <w:outlineLvl w:val="2"/>
              <w:rPr>
                <w:rFonts w:ascii="Arial" w:hAnsi="Arial"/>
              </w:rPr>
            </w:pPr>
            <w:r w:rsidRPr="00BD3617">
              <w:rPr>
                <w:rFonts w:ascii="Arial" w:hAnsi="Arial" w:hint="eastAsia"/>
              </w:rPr>
              <w:t>說明</w:t>
            </w:r>
            <w:r w:rsidRPr="00BD3617">
              <w:rPr>
                <w:rFonts w:ascii="Arial" w:hAnsi="Arial" w:hint="eastAsia"/>
              </w:rPr>
              <w:t>2</w:t>
            </w:r>
          </w:p>
        </w:tc>
      </w:tr>
      <w:tr w:rsidR="00A36488" w:rsidTr="00BD3617">
        <w:tc>
          <w:tcPr>
            <w:tcW w:w="1077" w:type="dxa"/>
          </w:tcPr>
          <w:p w:rsidR="00A36488" w:rsidRPr="00BD3617" w:rsidRDefault="00A36488" w:rsidP="00A016E8">
            <w:pPr>
              <w:spacing w:beforeLines="50" w:after="190"/>
              <w:jc w:val="both"/>
              <w:outlineLvl w:val="2"/>
              <w:rPr>
                <w:rFonts w:ascii="Arial" w:hAnsi="Arial"/>
              </w:rPr>
            </w:pPr>
            <w:r w:rsidRPr="00BD3617">
              <w:rPr>
                <w:rFonts w:ascii="Arial" w:hAnsi="Arial" w:hint="eastAsia"/>
              </w:rPr>
              <w:t>5</w:t>
            </w:r>
          </w:p>
        </w:tc>
        <w:tc>
          <w:tcPr>
            <w:tcW w:w="1618" w:type="dxa"/>
          </w:tcPr>
          <w:p w:rsidR="00A36488" w:rsidRPr="00BD3617" w:rsidRDefault="00A36488" w:rsidP="00A016E8">
            <w:pPr>
              <w:spacing w:beforeLines="50" w:after="190"/>
              <w:jc w:val="both"/>
              <w:outlineLvl w:val="2"/>
              <w:rPr>
                <w:rFonts w:ascii="Arial" w:hAnsi="Arial"/>
              </w:rPr>
            </w:pPr>
            <w:r w:rsidRPr="00BD3617">
              <w:rPr>
                <w:rFonts w:ascii="Arial" w:hAnsi="Arial"/>
              </w:rPr>
              <w:t>098136436</w:t>
            </w:r>
          </w:p>
        </w:tc>
        <w:tc>
          <w:tcPr>
            <w:tcW w:w="4076" w:type="dxa"/>
          </w:tcPr>
          <w:p w:rsidR="00A36488" w:rsidRPr="00BD3617" w:rsidRDefault="00A36488" w:rsidP="00A016E8">
            <w:pPr>
              <w:spacing w:beforeLines="50" w:after="190"/>
              <w:jc w:val="both"/>
              <w:outlineLvl w:val="2"/>
              <w:rPr>
                <w:rFonts w:ascii="Arial" w:hAnsi="Arial"/>
              </w:rPr>
            </w:pPr>
            <w:r w:rsidRPr="00BD3617">
              <w:rPr>
                <w:rFonts w:ascii="Arial" w:hAnsi="Arial" w:hint="eastAsia"/>
              </w:rPr>
              <w:t>組合式修整器</w:t>
            </w:r>
          </w:p>
        </w:tc>
        <w:tc>
          <w:tcPr>
            <w:tcW w:w="3260" w:type="dxa"/>
          </w:tcPr>
          <w:p w:rsidR="00A36488" w:rsidRPr="00BD3617" w:rsidRDefault="00A36488" w:rsidP="00BD3617">
            <w:pPr>
              <w:spacing w:line="280" w:lineRule="atLeast"/>
              <w:jc w:val="both"/>
              <w:outlineLvl w:val="2"/>
              <w:rPr>
                <w:rFonts w:ascii="Arial" w:hAnsi="Arial"/>
                <w:szCs w:val="28"/>
              </w:rPr>
            </w:pPr>
            <w:r w:rsidRPr="00BD3617">
              <w:rPr>
                <w:rFonts w:ascii="Arial" w:hAnsi="Arial"/>
                <w:szCs w:val="28"/>
              </w:rPr>
              <w:t>B24B-053/12(2006.01)</w:t>
            </w:r>
          </w:p>
          <w:p w:rsidR="00A36488" w:rsidRPr="00BD3617" w:rsidRDefault="00A36488" w:rsidP="00BD3617">
            <w:pPr>
              <w:spacing w:line="280" w:lineRule="atLeast"/>
              <w:jc w:val="both"/>
              <w:outlineLvl w:val="2"/>
              <w:rPr>
                <w:rFonts w:ascii="Arial" w:hAnsi="Arial"/>
                <w:szCs w:val="28"/>
              </w:rPr>
            </w:pPr>
            <w:r w:rsidRPr="00BD3617">
              <w:rPr>
                <w:rFonts w:ascii="Arial" w:hAnsi="Arial"/>
                <w:szCs w:val="28"/>
              </w:rPr>
              <w:t>H01L-021/304(2006.01)</w:t>
            </w:r>
          </w:p>
        </w:tc>
        <w:tc>
          <w:tcPr>
            <w:tcW w:w="1559" w:type="dxa"/>
          </w:tcPr>
          <w:p w:rsidR="00A36488" w:rsidRPr="00BD3617" w:rsidRDefault="00A36488" w:rsidP="00A016E8">
            <w:pPr>
              <w:spacing w:beforeLines="50" w:after="190"/>
              <w:jc w:val="both"/>
              <w:outlineLvl w:val="2"/>
              <w:rPr>
                <w:rFonts w:ascii="Arial" w:hAnsi="Arial"/>
              </w:rPr>
            </w:pPr>
            <w:r w:rsidRPr="00BD3617">
              <w:rPr>
                <w:rFonts w:ascii="Arial" w:hAnsi="Arial"/>
              </w:rPr>
              <w:t>I383860</w:t>
            </w:r>
          </w:p>
        </w:tc>
        <w:tc>
          <w:tcPr>
            <w:tcW w:w="2268" w:type="dxa"/>
          </w:tcPr>
          <w:p w:rsidR="00A36488" w:rsidRPr="00BD3617" w:rsidRDefault="00A36488" w:rsidP="00A016E8">
            <w:pPr>
              <w:spacing w:beforeLines="50" w:after="190"/>
              <w:jc w:val="both"/>
              <w:outlineLvl w:val="2"/>
              <w:rPr>
                <w:rFonts w:ascii="Arial" w:hAnsi="Arial"/>
              </w:rPr>
            </w:pPr>
            <w:r w:rsidRPr="00BD3617">
              <w:rPr>
                <w:rFonts w:ascii="Arial" w:hAnsi="Arial" w:hint="eastAsia"/>
              </w:rPr>
              <w:t>說明</w:t>
            </w:r>
            <w:r w:rsidRPr="00BD3617">
              <w:rPr>
                <w:rFonts w:ascii="Arial" w:hAnsi="Arial" w:hint="eastAsia"/>
              </w:rPr>
              <w:t>2</w:t>
            </w:r>
          </w:p>
        </w:tc>
      </w:tr>
      <w:tr w:rsidR="00A36488" w:rsidTr="00BD3617">
        <w:tc>
          <w:tcPr>
            <w:tcW w:w="1077" w:type="dxa"/>
          </w:tcPr>
          <w:p w:rsidR="00A36488" w:rsidRPr="00BD3617" w:rsidRDefault="00A36488" w:rsidP="00A016E8">
            <w:pPr>
              <w:spacing w:beforeLines="50" w:after="190"/>
              <w:jc w:val="both"/>
              <w:outlineLvl w:val="2"/>
              <w:rPr>
                <w:rFonts w:ascii="Arial" w:hAnsi="Arial"/>
              </w:rPr>
            </w:pPr>
            <w:r w:rsidRPr="00BD3617">
              <w:rPr>
                <w:rFonts w:ascii="Arial" w:hAnsi="Arial" w:hint="eastAsia"/>
              </w:rPr>
              <w:t>說明</w:t>
            </w:r>
          </w:p>
        </w:tc>
        <w:tc>
          <w:tcPr>
            <w:tcW w:w="12781" w:type="dxa"/>
            <w:gridSpan w:val="5"/>
          </w:tcPr>
          <w:p w:rsidR="00A36488" w:rsidRPr="00BD3617" w:rsidRDefault="00A36488" w:rsidP="00A016E8">
            <w:pPr>
              <w:spacing w:beforeLines="20" w:afterLines="20" w:line="320" w:lineRule="exact"/>
              <w:jc w:val="both"/>
              <w:outlineLvl w:val="2"/>
              <w:rPr>
                <w:rFonts w:ascii="Arial" w:hAnsi="Arial"/>
              </w:rPr>
            </w:pPr>
            <w:r w:rsidRPr="00BD3617">
              <w:rPr>
                <w:rFonts w:ascii="Arial" w:hAnsi="Arial" w:hint="eastAsia"/>
              </w:rPr>
              <w:t>1.</w:t>
            </w:r>
            <w:r w:rsidRPr="00BD3617">
              <w:rPr>
                <w:rFonts w:ascii="Arial" w:hAnsi="Arial" w:hint="eastAsia"/>
              </w:rPr>
              <w:t>異動資訊：公告於專利公報</w:t>
            </w:r>
            <w:r w:rsidRPr="00BD3617">
              <w:rPr>
                <w:rFonts w:ascii="Arial" w:hAnsi="Arial" w:hint="eastAsia"/>
              </w:rPr>
              <w:t xml:space="preserve">40 </w:t>
            </w:r>
            <w:r w:rsidRPr="00BD3617">
              <w:rPr>
                <w:rFonts w:ascii="Arial" w:hAnsi="Arial" w:hint="eastAsia"/>
              </w:rPr>
              <w:t>卷</w:t>
            </w:r>
            <w:r w:rsidRPr="00BD3617">
              <w:rPr>
                <w:rFonts w:ascii="Arial" w:hAnsi="Arial" w:hint="eastAsia"/>
              </w:rPr>
              <w:t>31</w:t>
            </w:r>
            <w:r w:rsidRPr="00BD3617">
              <w:rPr>
                <w:rFonts w:ascii="Arial" w:hAnsi="Arial" w:hint="eastAsia"/>
              </w:rPr>
              <w:t>期</w:t>
            </w:r>
            <w:r w:rsidRPr="00BD3617">
              <w:rPr>
                <w:rFonts w:ascii="Arial" w:hAnsi="Arial" w:hint="eastAsia"/>
              </w:rPr>
              <w:t xml:space="preserve"> </w:t>
            </w:r>
            <w:r w:rsidRPr="00BD3617">
              <w:rPr>
                <w:rFonts w:ascii="Arial" w:hAnsi="Arial" w:hint="eastAsia"/>
              </w:rPr>
              <w:t>法院函</w:t>
            </w:r>
            <w:proofErr w:type="gramStart"/>
            <w:r w:rsidRPr="00BD3617">
              <w:rPr>
                <w:rFonts w:ascii="Arial" w:hAnsi="Arial" w:hint="eastAsia"/>
              </w:rPr>
              <w:t>囑</w:t>
            </w:r>
            <w:proofErr w:type="gramEnd"/>
            <w:r w:rsidRPr="00BD3617">
              <w:rPr>
                <w:rFonts w:ascii="Arial" w:hAnsi="Arial" w:hint="eastAsia"/>
              </w:rPr>
              <w:t>專利權禁止移轉或為其它處分登記。</w:t>
            </w:r>
          </w:p>
          <w:p w:rsidR="00A36488" w:rsidRPr="00BD3617" w:rsidRDefault="00A36488" w:rsidP="00A016E8">
            <w:pPr>
              <w:spacing w:beforeLines="20" w:afterLines="20" w:line="320" w:lineRule="exact"/>
              <w:jc w:val="both"/>
              <w:outlineLvl w:val="2"/>
              <w:rPr>
                <w:rFonts w:ascii="Arial" w:hAnsi="Arial"/>
              </w:rPr>
            </w:pPr>
            <w:r w:rsidRPr="00BD3617">
              <w:rPr>
                <w:rFonts w:ascii="Arial" w:hAnsi="Arial" w:hint="eastAsia"/>
              </w:rPr>
              <w:t>依臺灣士林地方法院民事執行處</w:t>
            </w:r>
            <w:r w:rsidRPr="00BD3617">
              <w:rPr>
                <w:rFonts w:ascii="Arial" w:hAnsi="Arial" w:hint="eastAsia"/>
              </w:rPr>
              <w:t>102</w:t>
            </w:r>
            <w:r w:rsidRPr="00BD3617">
              <w:rPr>
                <w:rFonts w:ascii="Arial" w:hAnsi="Arial" w:hint="eastAsia"/>
              </w:rPr>
              <w:t>年</w:t>
            </w:r>
            <w:r w:rsidRPr="00BD3617">
              <w:rPr>
                <w:rFonts w:ascii="Arial" w:hAnsi="Arial" w:hint="eastAsia"/>
              </w:rPr>
              <w:t>9</w:t>
            </w:r>
            <w:r w:rsidRPr="00BD3617">
              <w:rPr>
                <w:rFonts w:ascii="Arial" w:hAnsi="Arial" w:hint="eastAsia"/>
              </w:rPr>
              <w:t>月</w:t>
            </w:r>
            <w:r w:rsidRPr="00BD3617">
              <w:rPr>
                <w:rFonts w:ascii="Arial" w:hAnsi="Arial" w:hint="eastAsia"/>
              </w:rPr>
              <w:t>27</w:t>
            </w:r>
            <w:r w:rsidRPr="00BD3617">
              <w:rPr>
                <w:rFonts w:ascii="Arial" w:hAnsi="Arial" w:hint="eastAsia"/>
              </w:rPr>
              <w:t>日</w:t>
            </w:r>
            <w:proofErr w:type="gramStart"/>
            <w:r w:rsidRPr="00BD3617">
              <w:rPr>
                <w:rFonts w:ascii="Arial" w:hAnsi="Arial" w:hint="eastAsia"/>
              </w:rPr>
              <w:t>士院景</w:t>
            </w:r>
            <w:r w:rsidRPr="00BD3617">
              <w:rPr>
                <w:rFonts w:ascii="Arial" w:hAnsi="Arial" w:hint="eastAsia"/>
              </w:rPr>
              <w:t>102</w:t>
            </w:r>
            <w:r w:rsidRPr="00BD3617">
              <w:rPr>
                <w:rFonts w:ascii="Arial" w:hAnsi="Arial" w:hint="eastAsia"/>
              </w:rPr>
              <w:t>司智執全雙字</w:t>
            </w:r>
            <w:proofErr w:type="gramEnd"/>
            <w:r w:rsidRPr="00BD3617">
              <w:rPr>
                <w:rFonts w:ascii="Arial" w:hAnsi="Arial" w:hint="eastAsia"/>
              </w:rPr>
              <w:t>第</w:t>
            </w:r>
            <w:r w:rsidRPr="00BD3617">
              <w:rPr>
                <w:rFonts w:ascii="Arial" w:hAnsi="Arial" w:hint="eastAsia"/>
              </w:rPr>
              <w:t>2</w:t>
            </w:r>
            <w:r w:rsidRPr="00BD3617">
              <w:rPr>
                <w:rFonts w:ascii="Arial" w:hAnsi="Arial" w:hint="eastAsia"/>
              </w:rPr>
              <w:t>號函辦理。</w:t>
            </w:r>
          </w:p>
          <w:p w:rsidR="00A36488" w:rsidRPr="00BD3617" w:rsidRDefault="00A36488" w:rsidP="00A016E8">
            <w:pPr>
              <w:spacing w:beforeLines="20" w:afterLines="20" w:line="320" w:lineRule="exact"/>
              <w:jc w:val="both"/>
              <w:outlineLvl w:val="2"/>
              <w:rPr>
                <w:rFonts w:ascii="Arial" w:hAnsi="Arial"/>
              </w:rPr>
            </w:pPr>
            <w:r w:rsidRPr="00BD3617">
              <w:rPr>
                <w:rFonts w:ascii="Arial" w:hAnsi="Arial" w:hint="eastAsia"/>
              </w:rPr>
              <w:t>2.</w:t>
            </w:r>
            <w:r w:rsidRPr="00BD3617">
              <w:rPr>
                <w:rFonts w:ascii="Arial" w:hAnsi="Arial" w:hint="eastAsia"/>
              </w:rPr>
              <w:t>同</w:t>
            </w:r>
            <w:r w:rsidRPr="00BD3617">
              <w:rPr>
                <w:rFonts w:ascii="Arial" w:hAnsi="Arial" w:hint="eastAsia"/>
              </w:rPr>
              <w:t>1,</w:t>
            </w:r>
            <w:r w:rsidRPr="00BD3617">
              <w:rPr>
                <w:rFonts w:ascii="Arial" w:hAnsi="Arial" w:hint="eastAsia"/>
              </w:rPr>
              <w:t>但僅對宋健民應有部分</w:t>
            </w:r>
          </w:p>
        </w:tc>
      </w:tr>
    </w:tbl>
    <w:p w:rsidR="0093046F" w:rsidRDefault="0093046F" w:rsidP="008709B0">
      <w:pPr>
        <w:pStyle w:val="Level2"/>
        <w:numPr>
          <w:ilvl w:val="0"/>
          <w:numId w:val="0"/>
        </w:numPr>
        <w:ind w:leftChars="152" w:left="426" w:firstLineChars="192" w:firstLine="538"/>
        <w:rPr>
          <w:rFonts w:ascii="Arial" w:hAnsi="Arial"/>
          <w:b w:val="0"/>
        </w:rPr>
        <w:sectPr w:rsidR="0093046F" w:rsidSect="00A36488">
          <w:footerReference w:type="default" r:id="rId8"/>
          <w:pgSz w:w="16838" w:h="11906" w:orient="landscape"/>
          <w:pgMar w:top="1797" w:right="1440" w:bottom="1797" w:left="1440" w:header="851" w:footer="992" w:gutter="0"/>
          <w:pgNumType w:start="1"/>
          <w:cols w:space="425"/>
          <w:docGrid w:type="lines" w:linePitch="381"/>
        </w:sectPr>
      </w:pPr>
    </w:p>
    <w:p w:rsidR="007117B6" w:rsidRPr="00A36488" w:rsidRDefault="007117B6" w:rsidP="00A016E8">
      <w:pPr>
        <w:widowControl/>
        <w:spacing w:line="240" w:lineRule="auto"/>
        <w:rPr>
          <w:rFonts w:ascii="Arial" w:hAnsi="Arial"/>
          <w:b/>
        </w:rPr>
      </w:pPr>
    </w:p>
    <w:sectPr w:rsidR="007117B6" w:rsidRPr="00A36488" w:rsidSect="00A36488">
      <w:pgSz w:w="16838" w:h="11906" w:orient="landscape"/>
      <w:pgMar w:top="1797" w:right="1440" w:bottom="1797" w:left="1440" w:header="851" w:footer="992" w:gutter="0"/>
      <w:pgNumType w:start="1"/>
      <w:cols w:space="425"/>
      <w:docGrid w:type="lines"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0986" w:rsidRDefault="00210986">
      <w:r>
        <w:separator/>
      </w:r>
    </w:p>
  </w:endnote>
  <w:endnote w:type="continuationSeparator" w:id="0">
    <w:p w:rsidR="00210986" w:rsidRDefault="002109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新細明體">
    <w:altName w:val="PMingLiU"/>
    <w:panose1 w:val="02020300000000000000"/>
    <w:charset w:val="88"/>
    <w:family w:val="roman"/>
    <w:pitch w:val="variable"/>
    <w:sig w:usb0="00000003" w:usb1="080E0000" w:usb2="00000016" w:usb3="00000000" w:csb0="001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細明體">
    <w:altName w:val="MingLiU"/>
    <w:panose1 w:val="02020309000000000000"/>
    <w:charset w:val="88"/>
    <w:family w:val="modern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529E1" w:rsidRPr="008709B0" w:rsidRDefault="009D49AD" w:rsidP="000B3C49">
    <w:pPr>
      <w:pStyle w:val="a5"/>
      <w:jc w:val="center"/>
    </w:pPr>
    <w:fldSimple w:instr=" PAGE   \* MERGEFORMAT ">
      <w:r w:rsidR="00A016E8" w:rsidRPr="00A016E8">
        <w:rPr>
          <w:noProof/>
          <w:lang w:val="zh-TW"/>
        </w:rPr>
        <w:t>1</w:t>
      </w:r>
    </w:fldSimple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0986" w:rsidRDefault="00210986">
      <w:r>
        <w:separator/>
      </w:r>
    </w:p>
  </w:footnote>
  <w:footnote w:type="continuationSeparator" w:id="0">
    <w:p w:rsidR="00210986" w:rsidRDefault="002109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89"/>
    <w:multiLevelType w:val="singleLevel"/>
    <w:tmpl w:val="DD220AF6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>
    <w:nsid w:val="0B392F5E"/>
    <w:multiLevelType w:val="hybridMultilevel"/>
    <w:tmpl w:val="B1AA79FE"/>
    <w:lvl w:ilvl="0" w:tplc="E28A73A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0EA15EA6"/>
    <w:multiLevelType w:val="hybridMultilevel"/>
    <w:tmpl w:val="5B2E5044"/>
    <w:lvl w:ilvl="0" w:tplc="8F844422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ascii="Arial" w:eastAsia="標楷體" w:hAnsi="Arial" w:hint="default"/>
        <w:b w:val="0"/>
        <w:i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>
    <w:nsid w:val="132F2688"/>
    <w:multiLevelType w:val="hybridMultilevel"/>
    <w:tmpl w:val="ED207212"/>
    <w:lvl w:ilvl="0" w:tplc="713C777A">
      <w:start w:val="1"/>
      <w:numFmt w:val="decimal"/>
      <w:lvlText w:val="%1."/>
      <w:lvlJc w:val="left"/>
      <w:pPr>
        <w:ind w:left="763" w:hanging="48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713C777A">
      <w:start w:val="1"/>
      <w:numFmt w:val="decimal"/>
      <w:lvlText w:val="%3."/>
      <w:lvlJc w:val="left"/>
      <w:pPr>
        <w:ind w:left="1723" w:hanging="480"/>
      </w:pPr>
      <w:rPr>
        <w:rFonts w:ascii="Arial" w:hAnsi="Arial" w:cs="Arial" w:hint="default"/>
      </w:r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4">
    <w:nsid w:val="13387A7D"/>
    <w:multiLevelType w:val="hybridMultilevel"/>
    <w:tmpl w:val="58B69FB0"/>
    <w:lvl w:ilvl="0" w:tplc="713C777A">
      <w:start w:val="1"/>
      <w:numFmt w:val="decimal"/>
      <w:lvlText w:val="%1."/>
      <w:lvlJc w:val="left"/>
      <w:pPr>
        <w:ind w:left="1723" w:hanging="48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03" w:hanging="480"/>
      </w:pPr>
    </w:lvl>
    <w:lvl w:ilvl="2" w:tplc="0409001B" w:tentative="1">
      <w:start w:val="1"/>
      <w:numFmt w:val="lowerRoman"/>
      <w:lvlText w:val="%3."/>
      <w:lvlJc w:val="right"/>
      <w:pPr>
        <w:ind w:left="2683" w:hanging="480"/>
      </w:pPr>
    </w:lvl>
    <w:lvl w:ilvl="3" w:tplc="0409000F" w:tentative="1">
      <w:start w:val="1"/>
      <w:numFmt w:val="decimal"/>
      <w:lvlText w:val="%4."/>
      <w:lvlJc w:val="left"/>
      <w:pPr>
        <w:ind w:left="31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3" w:hanging="480"/>
      </w:pPr>
    </w:lvl>
    <w:lvl w:ilvl="5" w:tplc="0409001B" w:tentative="1">
      <w:start w:val="1"/>
      <w:numFmt w:val="lowerRoman"/>
      <w:lvlText w:val="%6."/>
      <w:lvlJc w:val="right"/>
      <w:pPr>
        <w:ind w:left="4123" w:hanging="480"/>
      </w:pPr>
    </w:lvl>
    <w:lvl w:ilvl="6" w:tplc="0409000F" w:tentative="1">
      <w:start w:val="1"/>
      <w:numFmt w:val="decimal"/>
      <w:lvlText w:val="%7."/>
      <w:lvlJc w:val="left"/>
      <w:pPr>
        <w:ind w:left="46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3" w:hanging="480"/>
      </w:pPr>
    </w:lvl>
    <w:lvl w:ilvl="8" w:tplc="0409001B" w:tentative="1">
      <w:start w:val="1"/>
      <w:numFmt w:val="lowerRoman"/>
      <w:lvlText w:val="%9."/>
      <w:lvlJc w:val="right"/>
      <w:pPr>
        <w:ind w:left="5563" w:hanging="480"/>
      </w:pPr>
    </w:lvl>
  </w:abstractNum>
  <w:abstractNum w:abstractNumId="5">
    <w:nsid w:val="16B012DC"/>
    <w:multiLevelType w:val="hybridMultilevel"/>
    <w:tmpl w:val="A606A5B2"/>
    <w:lvl w:ilvl="0" w:tplc="BCE8B5D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24A8BBD2">
      <w:start w:val="1"/>
      <w:numFmt w:val="decimal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792768B"/>
    <w:multiLevelType w:val="hybridMultilevel"/>
    <w:tmpl w:val="A606A5B2"/>
    <w:lvl w:ilvl="0" w:tplc="BCE8B5D4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24A8BBD2">
      <w:start w:val="1"/>
      <w:numFmt w:val="decimal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>
    <w:nsid w:val="1A2B0EAA"/>
    <w:multiLevelType w:val="hybridMultilevel"/>
    <w:tmpl w:val="D43CAD00"/>
    <w:lvl w:ilvl="0" w:tplc="713C777A">
      <w:start w:val="1"/>
      <w:numFmt w:val="decimal"/>
      <w:lvlText w:val="%1."/>
      <w:lvlJc w:val="left"/>
      <w:pPr>
        <w:ind w:left="480" w:hanging="48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27F9423C"/>
    <w:multiLevelType w:val="hybridMultilevel"/>
    <w:tmpl w:val="8BE671DE"/>
    <w:lvl w:ilvl="0" w:tplc="C7B0452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9">
    <w:nsid w:val="2A983E34"/>
    <w:multiLevelType w:val="hybridMultilevel"/>
    <w:tmpl w:val="0E565614"/>
    <w:lvl w:ilvl="0" w:tplc="E0DE4A56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ascii="Arial" w:eastAsia="標楷體" w:hAnsi="Arial" w:hint="default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>
    <w:nsid w:val="2BE35393"/>
    <w:multiLevelType w:val="hybridMultilevel"/>
    <w:tmpl w:val="86863F70"/>
    <w:lvl w:ilvl="0" w:tplc="388A6A3A">
      <w:start w:val="1"/>
      <w:numFmt w:val="decimal"/>
      <w:lvlText w:val="(%1)"/>
      <w:lvlJc w:val="left"/>
      <w:pPr>
        <w:ind w:left="1040" w:hanging="480"/>
      </w:pPr>
      <w:rPr>
        <w:rFonts w:ascii="Arial" w:hAnsi="Arial" w:cs="Arial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11">
    <w:nsid w:val="300154F0"/>
    <w:multiLevelType w:val="hybridMultilevel"/>
    <w:tmpl w:val="78EA30F4"/>
    <w:lvl w:ilvl="0" w:tplc="C7B0452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2">
    <w:nsid w:val="30C71225"/>
    <w:multiLevelType w:val="hybridMultilevel"/>
    <w:tmpl w:val="FF1ECD64"/>
    <w:lvl w:ilvl="0" w:tplc="E28A73A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>
    <w:nsid w:val="3732481C"/>
    <w:multiLevelType w:val="hybridMultilevel"/>
    <w:tmpl w:val="32B0DDF2"/>
    <w:lvl w:ilvl="0" w:tplc="E0DE4A56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ascii="Arial" w:eastAsia="標楷體" w:hAnsi="Arial" w:hint="default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>
    <w:nsid w:val="383205E2"/>
    <w:multiLevelType w:val="hybridMultilevel"/>
    <w:tmpl w:val="B97E8918"/>
    <w:lvl w:ilvl="0" w:tplc="E28A73A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5">
    <w:nsid w:val="3AC8399F"/>
    <w:multiLevelType w:val="hybridMultilevel"/>
    <w:tmpl w:val="C3CCE6A0"/>
    <w:lvl w:ilvl="0" w:tplc="882437E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6">
    <w:nsid w:val="3CB40BC5"/>
    <w:multiLevelType w:val="hybridMultilevel"/>
    <w:tmpl w:val="5B2E5044"/>
    <w:lvl w:ilvl="0" w:tplc="8F844422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ascii="Arial" w:eastAsia="標楷體" w:hAnsi="Arial" w:hint="default"/>
        <w:b w:val="0"/>
        <w:i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7">
    <w:nsid w:val="3F001C88"/>
    <w:multiLevelType w:val="hybridMultilevel"/>
    <w:tmpl w:val="5B2E5044"/>
    <w:lvl w:ilvl="0" w:tplc="8F844422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ascii="Arial" w:eastAsia="標楷體" w:hAnsi="Arial" w:hint="default"/>
        <w:b w:val="0"/>
        <w:i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>
    <w:nsid w:val="460620E0"/>
    <w:multiLevelType w:val="hybridMultilevel"/>
    <w:tmpl w:val="8BE671DE"/>
    <w:lvl w:ilvl="0" w:tplc="C7B0452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>
    <w:nsid w:val="465E5954"/>
    <w:multiLevelType w:val="hybridMultilevel"/>
    <w:tmpl w:val="D2FC94E6"/>
    <w:lvl w:ilvl="0" w:tplc="F070975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E0DE4A56">
      <w:start w:val="1"/>
      <w:numFmt w:val="taiwaneseCountingThousand"/>
      <w:lvlText w:val="(%2)"/>
      <w:lvlJc w:val="left"/>
      <w:pPr>
        <w:tabs>
          <w:tab w:val="num" w:pos="960"/>
        </w:tabs>
        <w:ind w:left="960" w:hanging="480"/>
      </w:pPr>
      <w:rPr>
        <w:rFonts w:ascii="Arial" w:eastAsia="標楷體" w:hAnsi="Arial" w:hint="default"/>
        <w:b w:val="0"/>
        <w:i w:val="0"/>
        <w:sz w:val="24"/>
      </w:rPr>
    </w:lvl>
    <w:lvl w:ilvl="2" w:tplc="BA1E9DCC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>
    <w:nsid w:val="4C06438B"/>
    <w:multiLevelType w:val="hybridMultilevel"/>
    <w:tmpl w:val="CFE2979E"/>
    <w:lvl w:ilvl="0" w:tplc="E0DE4A56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ascii="Arial" w:eastAsia="標楷體" w:hAnsi="Arial" w:hint="default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1">
    <w:nsid w:val="4DAA2A56"/>
    <w:multiLevelType w:val="hybridMultilevel"/>
    <w:tmpl w:val="D43CAD00"/>
    <w:lvl w:ilvl="0" w:tplc="713C777A">
      <w:start w:val="1"/>
      <w:numFmt w:val="decimal"/>
      <w:lvlText w:val="%1."/>
      <w:lvlJc w:val="left"/>
      <w:pPr>
        <w:ind w:left="480" w:hanging="48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2">
    <w:nsid w:val="50384C17"/>
    <w:multiLevelType w:val="hybridMultilevel"/>
    <w:tmpl w:val="C3CCE6A0"/>
    <w:lvl w:ilvl="0" w:tplc="882437E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51AB44F9"/>
    <w:multiLevelType w:val="hybridMultilevel"/>
    <w:tmpl w:val="FF1ECD64"/>
    <w:lvl w:ilvl="0" w:tplc="E28A73A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>
    <w:nsid w:val="54063E78"/>
    <w:multiLevelType w:val="hybridMultilevel"/>
    <w:tmpl w:val="B1AA79FE"/>
    <w:lvl w:ilvl="0" w:tplc="E28A73A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>
    <w:nsid w:val="60E15843"/>
    <w:multiLevelType w:val="hybridMultilevel"/>
    <w:tmpl w:val="FF1ECD64"/>
    <w:lvl w:ilvl="0" w:tplc="E28A73A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>
    <w:nsid w:val="628B2B7B"/>
    <w:multiLevelType w:val="multilevel"/>
    <w:tmpl w:val="595215FC"/>
    <w:lvl w:ilvl="0">
      <w:start w:val="1"/>
      <w:numFmt w:val="ideographLegalTraditional"/>
      <w:pStyle w:val="Level1"/>
      <w:lvlText w:val="%1、"/>
      <w:lvlJc w:val="left"/>
      <w:pPr>
        <w:tabs>
          <w:tab w:val="num" w:pos="284"/>
        </w:tabs>
        <w:ind w:left="652" w:hanging="652"/>
      </w:pPr>
      <w:rPr>
        <w:rFonts w:hint="eastAsia"/>
      </w:rPr>
    </w:lvl>
    <w:lvl w:ilvl="1">
      <w:start w:val="1"/>
      <w:numFmt w:val="decimal"/>
      <w:pStyle w:val="Level2"/>
      <w:lvlText w:val="(%2)"/>
      <w:lvlJc w:val="left"/>
      <w:pPr>
        <w:tabs>
          <w:tab w:val="num" w:pos="2187"/>
        </w:tabs>
        <w:ind w:left="2187" w:hanging="567"/>
      </w:pPr>
      <w:rPr>
        <w:rFonts w:ascii="Arial" w:hAnsi="Arial" w:cs="Arial" w:hint="default"/>
        <w:b w:val="0"/>
        <w:lang w:val="en-US"/>
      </w:rPr>
    </w:lvl>
    <w:lvl w:ilvl="2">
      <w:start w:val="1"/>
      <w:numFmt w:val="taiwaneseCountingThousand"/>
      <w:pStyle w:val="Level3"/>
      <w:lvlText w:val="（%3）"/>
      <w:lvlJc w:val="left"/>
      <w:pPr>
        <w:tabs>
          <w:tab w:val="num" w:pos="5067"/>
        </w:tabs>
        <w:ind w:left="5344" w:hanging="844"/>
      </w:pPr>
      <w:rPr>
        <w:rFonts w:hint="eastAsia"/>
      </w:rPr>
    </w:lvl>
    <w:lvl w:ilvl="3">
      <w:start w:val="1"/>
      <w:numFmt w:val="decimal"/>
      <w:lvlText w:val="%1.%2.%3.%4"/>
      <w:lvlJc w:val="left"/>
      <w:pPr>
        <w:tabs>
          <w:tab w:val="num" w:pos="2716"/>
        </w:tabs>
        <w:ind w:left="1984" w:hanging="708"/>
      </w:pPr>
      <w:rPr>
        <w:rFonts w:hint="eastAsia"/>
      </w:rPr>
    </w:lvl>
    <w:lvl w:ilvl="4">
      <w:start w:val="1"/>
      <w:numFmt w:val="decimal"/>
      <w:lvlText w:val="%1.%2.%3.%4.%5"/>
      <w:lvlJc w:val="left"/>
      <w:pPr>
        <w:tabs>
          <w:tab w:val="num" w:pos="3501"/>
        </w:tabs>
        <w:ind w:left="2551" w:hanging="850"/>
      </w:pPr>
      <w:rPr>
        <w:rFonts w:hint="eastAsia"/>
      </w:rPr>
    </w:lvl>
    <w:lvl w:ilvl="5">
      <w:start w:val="1"/>
      <w:numFmt w:val="decimal"/>
      <w:lvlText w:val="%1.%2.%3.%4.%5.%6"/>
      <w:lvlJc w:val="left"/>
      <w:pPr>
        <w:tabs>
          <w:tab w:val="num" w:pos="3926"/>
        </w:tabs>
        <w:ind w:left="3260" w:hanging="1134"/>
      </w:pPr>
      <w:rPr>
        <w:rFonts w:hint="eastAsia"/>
      </w:rPr>
    </w:lvl>
    <w:lvl w:ilvl="6">
      <w:start w:val="1"/>
      <w:numFmt w:val="decimal"/>
      <w:lvlText w:val="%1.%2.%3.%4.%5.%6.%7"/>
      <w:lvlJc w:val="left"/>
      <w:pPr>
        <w:tabs>
          <w:tab w:val="num" w:pos="4711"/>
        </w:tabs>
        <w:ind w:left="3827" w:hanging="1276"/>
      </w:pPr>
      <w:rPr>
        <w:rFonts w:hint="eastAsia"/>
      </w:rPr>
    </w:lvl>
    <w:lvl w:ilvl="7">
      <w:start w:val="1"/>
      <w:numFmt w:val="decimal"/>
      <w:lvlText w:val="%1.%2.%3.%4.%5.%6.%7.%8"/>
      <w:lvlJc w:val="left"/>
      <w:pPr>
        <w:tabs>
          <w:tab w:val="num" w:pos="5496"/>
        </w:tabs>
        <w:ind w:left="4394" w:hanging="1418"/>
      </w:pPr>
      <w:rPr>
        <w:rFonts w:hint="eastAsia"/>
      </w:rPr>
    </w:lvl>
    <w:lvl w:ilvl="8">
      <w:start w:val="1"/>
      <w:numFmt w:val="decimal"/>
      <w:lvlText w:val="%1.%2.%3.%4.%5.%6.%7.%8.%9"/>
      <w:lvlJc w:val="left"/>
      <w:pPr>
        <w:tabs>
          <w:tab w:val="num" w:pos="6282"/>
        </w:tabs>
        <w:ind w:left="5102" w:hanging="1700"/>
      </w:pPr>
      <w:rPr>
        <w:rFonts w:hint="eastAsia"/>
      </w:rPr>
    </w:lvl>
  </w:abstractNum>
  <w:abstractNum w:abstractNumId="27">
    <w:nsid w:val="66A52414"/>
    <w:multiLevelType w:val="hybridMultilevel"/>
    <w:tmpl w:val="5B2E5044"/>
    <w:lvl w:ilvl="0" w:tplc="8F844422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ascii="Arial" w:eastAsia="標楷體" w:hAnsi="Arial" w:hint="default"/>
        <w:b w:val="0"/>
        <w:i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8">
    <w:nsid w:val="66EA60B8"/>
    <w:multiLevelType w:val="hybridMultilevel"/>
    <w:tmpl w:val="58B69FB0"/>
    <w:lvl w:ilvl="0" w:tplc="713C777A">
      <w:start w:val="1"/>
      <w:numFmt w:val="decimal"/>
      <w:lvlText w:val="%1."/>
      <w:lvlJc w:val="left"/>
      <w:pPr>
        <w:ind w:left="1723" w:hanging="48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03" w:hanging="480"/>
      </w:pPr>
    </w:lvl>
    <w:lvl w:ilvl="2" w:tplc="0409001B" w:tentative="1">
      <w:start w:val="1"/>
      <w:numFmt w:val="lowerRoman"/>
      <w:lvlText w:val="%3."/>
      <w:lvlJc w:val="right"/>
      <w:pPr>
        <w:ind w:left="2683" w:hanging="480"/>
      </w:pPr>
    </w:lvl>
    <w:lvl w:ilvl="3" w:tplc="0409000F" w:tentative="1">
      <w:start w:val="1"/>
      <w:numFmt w:val="decimal"/>
      <w:lvlText w:val="%4."/>
      <w:lvlJc w:val="left"/>
      <w:pPr>
        <w:ind w:left="31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3" w:hanging="480"/>
      </w:pPr>
    </w:lvl>
    <w:lvl w:ilvl="5" w:tplc="0409001B" w:tentative="1">
      <w:start w:val="1"/>
      <w:numFmt w:val="lowerRoman"/>
      <w:lvlText w:val="%6."/>
      <w:lvlJc w:val="right"/>
      <w:pPr>
        <w:ind w:left="4123" w:hanging="480"/>
      </w:pPr>
    </w:lvl>
    <w:lvl w:ilvl="6" w:tplc="0409000F" w:tentative="1">
      <w:start w:val="1"/>
      <w:numFmt w:val="decimal"/>
      <w:lvlText w:val="%7."/>
      <w:lvlJc w:val="left"/>
      <w:pPr>
        <w:ind w:left="46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3" w:hanging="480"/>
      </w:pPr>
    </w:lvl>
    <w:lvl w:ilvl="8" w:tplc="0409001B" w:tentative="1">
      <w:start w:val="1"/>
      <w:numFmt w:val="lowerRoman"/>
      <w:lvlText w:val="%9."/>
      <w:lvlJc w:val="right"/>
      <w:pPr>
        <w:ind w:left="5563" w:hanging="480"/>
      </w:pPr>
    </w:lvl>
  </w:abstractNum>
  <w:abstractNum w:abstractNumId="29">
    <w:nsid w:val="6B317D73"/>
    <w:multiLevelType w:val="hybridMultilevel"/>
    <w:tmpl w:val="58B69FB0"/>
    <w:lvl w:ilvl="0" w:tplc="713C777A">
      <w:start w:val="1"/>
      <w:numFmt w:val="decimal"/>
      <w:lvlText w:val="%1."/>
      <w:lvlJc w:val="left"/>
      <w:pPr>
        <w:ind w:left="1723" w:hanging="480"/>
      </w:pPr>
      <w:rPr>
        <w:rFonts w:ascii="Arial" w:hAnsi="Arial" w:cs="Arial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203" w:hanging="480"/>
      </w:pPr>
    </w:lvl>
    <w:lvl w:ilvl="2" w:tplc="0409001B" w:tentative="1">
      <w:start w:val="1"/>
      <w:numFmt w:val="lowerRoman"/>
      <w:lvlText w:val="%3."/>
      <w:lvlJc w:val="right"/>
      <w:pPr>
        <w:ind w:left="2683" w:hanging="480"/>
      </w:pPr>
    </w:lvl>
    <w:lvl w:ilvl="3" w:tplc="0409000F" w:tentative="1">
      <w:start w:val="1"/>
      <w:numFmt w:val="decimal"/>
      <w:lvlText w:val="%4."/>
      <w:lvlJc w:val="left"/>
      <w:pPr>
        <w:ind w:left="31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643" w:hanging="480"/>
      </w:pPr>
    </w:lvl>
    <w:lvl w:ilvl="5" w:tplc="0409001B" w:tentative="1">
      <w:start w:val="1"/>
      <w:numFmt w:val="lowerRoman"/>
      <w:lvlText w:val="%6."/>
      <w:lvlJc w:val="right"/>
      <w:pPr>
        <w:ind w:left="4123" w:hanging="480"/>
      </w:pPr>
    </w:lvl>
    <w:lvl w:ilvl="6" w:tplc="0409000F" w:tentative="1">
      <w:start w:val="1"/>
      <w:numFmt w:val="decimal"/>
      <w:lvlText w:val="%7."/>
      <w:lvlJc w:val="left"/>
      <w:pPr>
        <w:ind w:left="46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083" w:hanging="480"/>
      </w:pPr>
    </w:lvl>
    <w:lvl w:ilvl="8" w:tplc="0409001B" w:tentative="1">
      <w:start w:val="1"/>
      <w:numFmt w:val="lowerRoman"/>
      <w:lvlText w:val="%9."/>
      <w:lvlJc w:val="right"/>
      <w:pPr>
        <w:ind w:left="5563" w:hanging="480"/>
      </w:pPr>
    </w:lvl>
  </w:abstractNum>
  <w:abstractNum w:abstractNumId="30">
    <w:nsid w:val="6BEF6FC8"/>
    <w:multiLevelType w:val="hybridMultilevel"/>
    <w:tmpl w:val="37B208E6"/>
    <w:lvl w:ilvl="0" w:tplc="E28A73A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1">
    <w:nsid w:val="6E7E246C"/>
    <w:multiLevelType w:val="hybridMultilevel"/>
    <w:tmpl w:val="8AA425DE"/>
    <w:lvl w:ilvl="0" w:tplc="FE501138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ascii="Arial" w:eastAsia="標楷體" w:hAnsi="Arial" w:hint="default"/>
        <w:b w:val="0"/>
        <w:i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2">
    <w:nsid w:val="6ED81A52"/>
    <w:multiLevelType w:val="hybridMultilevel"/>
    <w:tmpl w:val="0E565614"/>
    <w:lvl w:ilvl="0" w:tplc="E0DE4A56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ascii="Arial" w:eastAsia="標楷體" w:hAnsi="Arial" w:hint="default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3">
    <w:nsid w:val="6FDD467B"/>
    <w:multiLevelType w:val="hybridMultilevel"/>
    <w:tmpl w:val="86863F70"/>
    <w:lvl w:ilvl="0" w:tplc="388A6A3A">
      <w:start w:val="1"/>
      <w:numFmt w:val="decimal"/>
      <w:lvlText w:val="(%1)"/>
      <w:lvlJc w:val="left"/>
      <w:pPr>
        <w:ind w:left="1040" w:hanging="480"/>
      </w:pPr>
      <w:rPr>
        <w:rFonts w:ascii="Arial" w:hAnsi="Arial" w:cs="Arial" w:hint="default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ind w:left="1520" w:hanging="480"/>
      </w:pPr>
    </w:lvl>
    <w:lvl w:ilvl="2" w:tplc="0409001B" w:tentative="1">
      <w:start w:val="1"/>
      <w:numFmt w:val="lowerRoman"/>
      <w:lvlText w:val="%3."/>
      <w:lvlJc w:val="right"/>
      <w:pPr>
        <w:ind w:left="2000" w:hanging="480"/>
      </w:pPr>
    </w:lvl>
    <w:lvl w:ilvl="3" w:tplc="0409000F" w:tentative="1">
      <w:start w:val="1"/>
      <w:numFmt w:val="decimal"/>
      <w:lvlText w:val="%4."/>
      <w:lvlJc w:val="left"/>
      <w:pPr>
        <w:ind w:left="24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0" w:hanging="480"/>
      </w:pPr>
    </w:lvl>
    <w:lvl w:ilvl="5" w:tplc="0409001B" w:tentative="1">
      <w:start w:val="1"/>
      <w:numFmt w:val="lowerRoman"/>
      <w:lvlText w:val="%6."/>
      <w:lvlJc w:val="right"/>
      <w:pPr>
        <w:ind w:left="3440" w:hanging="480"/>
      </w:pPr>
    </w:lvl>
    <w:lvl w:ilvl="6" w:tplc="0409000F" w:tentative="1">
      <w:start w:val="1"/>
      <w:numFmt w:val="decimal"/>
      <w:lvlText w:val="%7."/>
      <w:lvlJc w:val="left"/>
      <w:pPr>
        <w:ind w:left="39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0" w:hanging="480"/>
      </w:pPr>
    </w:lvl>
    <w:lvl w:ilvl="8" w:tplc="0409001B" w:tentative="1">
      <w:start w:val="1"/>
      <w:numFmt w:val="lowerRoman"/>
      <w:lvlText w:val="%9."/>
      <w:lvlJc w:val="right"/>
      <w:pPr>
        <w:ind w:left="4880" w:hanging="480"/>
      </w:pPr>
    </w:lvl>
  </w:abstractNum>
  <w:abstractNum w:abstractNumId="34">
    <w:nsid w:val="71483482"/>
    <w:multiLevelType w:val="hybridMultilevel"/>
    <w:tmpl w:val="8AA425DE"/>
    <w:lvl w:ilvl="0" w:tplc="FE501138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ascii="Arial" w:eastAsia="標楷體" w:hAnsi="Arial" w:hint="default"/>
        <w:b w:val="0"/>
        <w:i w:val="0"/>
        <w:sz w:val="28"/>
        <w:szCs w:val="28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5">
    <w:nsid w:val="7A09057E"/>
    <w:multiLevelType w:val="hybridMultilevel"/>
    <w:tmpl w:val="32B0DDF2"/>
    <w:lvl w:ilvl="0" w:tplc="E0DE4A56">
      <w:start w:val="1"/>
      <w:numFmt w:val="taiwaneseCountingThousand"/>
      <w:lvlText w:val="(%1)"/>
      <w:lvlJc w:val="left"/>
      <w:pPr>
        <w:tabs>
          <w:tab w:val="num" w:pos="960"/>
        </w:tabs>
        <w:ind w:left="960" w:hanging="480"/>
      </w:pPr>
      <w:rPr>
        <w:rFonts w:ascii="Arial" w:eastAsia="標楷體" w:hAnsi="Arial" w:hint="default"/>
        <w:b w:val="0"/>
        <w:i w:val="0"/>
        <w:sz w:val="24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>
    <w:nsid w:val="7C7D2734"/>
    <w:multiLevelType w:val="hybridMultilevel"/>
    <w:tmpl w:val="DA720628"/>
    <w:lvl w:ilvl="0" w:tplc="81CA88B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7">
    <w:nsid w:val="7E822796"/>
    <w:multiLevelType w:val="hybridMultilevel"/>
    <w:tmpl w:val="FF1ECD64"/>
    <w:lvl w:ilvl="0" w:tplc="E28A73A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8">
    <w:nsid w:val="7F4F455A"/>
    <w:multiLevelType w:val="hybridMultilevel"/>
    <w:tmpl w:val="DA720628"/>
    <w:lvl w:ilvl="0" w:tplc="81CA88BA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9">
    <w:nsid w:val="7F6F0FAA"/>
    <w:multiLevelType w:val="hybridMultilevel"/>
    <w:tmpl w:val="37B208E6"/>
    <w:lvl w:ilvl="0" w:tplc="E28A73A0">
      <w:start w:val="1"/>
      <w:numFmt w:val="decimal"/>
      <w:lvlText w:val="%1、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5"/>
  </w:num>
  <w:num w:numId="2">
    <w:abstractNumId w:val="0"/>
  </w:num>
  <w:num w:numId="3">
    <w:abstractNumId w:val="26"/>
  </w:num>
  <w:num w:numId="4">
    <w:abstractNumId w:val="19"/>
  </w:num>
  <w:num w:numId="5">
    <w:abstractNumId w:val="18"/>
  </w:num>
  <w:num w:numId="6">
    <w:abstractNumId w:val="11"/>
  </w:num>
  <w:num w:numId="7">
    <w:abstractNumId w:val="34"/>
  </w:num>
  <w:num w:numId="8">
    <w:abstractNumId w:val="9"/>
  </w:num>
  <w:num w:numId="9">
    <w:abstractNumId w:val="36"/>
  </w:num>
  <w:num w:numId="10">
    <w:abstractNumId w:val="13"/>
  </w:num>
  <w:num w:numId="11">
    <w:abstractNumId w:val="22"/>
  </w:num>
  <w:num w:numId="12">
    <w:abstractNumId w:val="1"/>
  </w:num>
  <w:num w:numId="13">
    <w:abstractNumId w:val="14"/>
  </w:num>
  <w:num w:numId="14">
    <w:abstractNumId w:val="39"/>
  </w:num>
  <w:num w:numId="15">
    <w:abstractNumId w:val="15"/>
  </w:num>
  <w:num w:numId="16">
    <w:abstractNumId w:val="17"/>
  </w:num>
  <w:num w:numId="17">
    <w:abstractNumId w:val="23"/>
  </w:num>
  <w:num w:numId="18">
    <w:abstractNumId w:val="27"/>
  </w:num>
  <w:num w:numId="19">
    <w:abstractNumId w:val="7"/>
  </w:num>
  <w:num w:numId="20">
    <w:abstractNumId w:val="37"/>
  </w:num>
  <w:num w:numId="21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8"/>
  </w:num>
  <w:num w:numId="23">
    <w:abstractNumId w:val="20"/>
  </w:num>
  <w:num w:numId="24">
    <w:abstractNumId w:val="31"/>
  </w:num>
  <w:num w:numId="25">
    <w:abstractNumId w:val="10"/>
  </w:num>
  <w:num w:numId="26">
    <w:abstractNumId w:val="25"/>
  </w:num>
  <w:num w:numId="27">
    <w:abstractNumId w:val="12"/>
  </w:num>
  <w:num w:numId="28">
    <w:abstractNumId w:val="33"/>
  </w:num>
  <w:num w:numId="29">
    <w:abstractNumId w:val="24"/>
  </w:num>
  <w:num w:numId="30">
    <w:abstractNumId w:val="2"/>
  </w:num>
  <w:num w:numId="31">
    <w:abstractNumId w:val="38"/>
  </w:num>
  <w:num w:numId="32">
    <w:abstractNumId w:val="21"/>
  </w:num>
  <w:num w:numId="33">
    <w:abstractNumId w:val="32"/>
  </w:num>
  <w:num w:numId="34">
    <w:abstractNumId w:val="16"/>
  </w:num>
  <w:num w:numId="35">
    <w:abstractNumId w:val="26"/>
  </w:num>
  <w:num w:numId="36">
    <w:abstractNumId w:val="2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26"/>
  </w:num>
  <w:num w:numId="38">
    <w:abstractNumId w:val="26"/>
  </w:num>
  <w:num w:numId="39">
    <w:abstractNumId w:val="26"/>
  </w:num>
  <w:num w:numId="40">
    <w:abstractNumId w:val="6"/>
  </w:num>
  <w:num w:numId="41">
    <w:abstractNumId w:val="35"/>
  </w:num>
  <w:num w:numId="42">
    <w:abstractNumId w:val="30"/>
  </w:num>
  <w:num w:numId="43">
    <w:abstractNumId w:val="3"/>
  </w:num>
  <w:num w:numId="44">
    <w:abstractNumId w:val="28"/>
  </w:num>
  <w:num w:numId="45">
    <w:abstractNumId w:val="4"/>
  </w:num>
  <w:num w:numId="46">
    <w:abstractNumId w:val="29"/>
  </w:num>
  <w:numIdMacAtCleanup w:val="34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bordersDoNotSurroundHeader/>
  <w:bordersDoNotSurroundFooter/>
  <w:activeWritingStyle w:appName="MSWord" w:lang="zh-TW" w:vendorID="64" w:dllVersion="131077" w:nlCheck="1" w:checkStyle="1"/>
  <w:activeWritingStyle w:appName="MSWord" w:lang="en-US" w:vendorID="64" w:dllVersion="131078" w:nlCheck="1" w:checkStyle="1"/>
  <w:proofState w:spelling="clean" w:grammar="clean"/>
  <w:attachedTemplate r:id="rId1"/>
  <w:stylePaneFormatFilter w:val="3F01"/>
  <w:doNotTrackMoves/>
  <w:defaultTabStop w:val="479"/>
  <w:drawingGridHorizontalSpacing w:val="140"/>
  <w:drawingGridVerticalSpacing w:val="381"/>
  <w:displayHorizontalDrawingGridEvery w:val="0"/>
  <w:characterSpacingControl w:val="compressPunctuation"/>
  <w:hdrShapeDefaults>
    <o:shapedefaults v:ext="edit" spidmax="56321">
      <o:colormenu v:ext="edit" strokecolor="red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7311A"/>
    <w:rsid w:val="00000158"/>
    <w:rsid w:val="00000CDC"/>
    <w:rsid w:val="00002A17"/>
    <w:rsid w:val="000030F9"/>
    <w:rsid w:val="00004265"/>
    <w:rsid w:val="000042AE"/>
    <w:rsid w:val="00004EAD"/>
    <w:rsid w:val="0000605D"/>
    <w:rsid w:val="00006267"/>
    <w:rsid w:val="0000650F"/>
    <w:rsid w:val="00006516"/>
    <w:rsid w:val="00006757"/>
    <w:rsid w:val="000072F3"/>
    <w:rsid w:val="00007C61"/>
    <w:rsid w:val="0001082D"/>
    <w:rsid w:val="0001127C"/>
    <w:rsid w:val="00011FA8"/>
    <w:rsid w:val="00012FEF"/>
    <w:rsid w:val="000135E6"/>
    <w:rsid w:val="00014561"/>
    <w:rsid w:val="00014A11"/>
    <w:rsid w:val="00014BCE"/>
    <w:rsid w:val="000153EC"/>
    <w:rsid w:val="000161B1"/>
    <w:rsid w:val="00016E57"/>
    <w:rsid w:val="00016F3E"/>
    <w:rsid w:val="000172FA"/>
    <w:rsid w:val="000205FB"/>
    <w:rsid w:val="00020AFB"/>
    <w:rsid w:val="00020B33"/>
    <w:rsid w:val="00021091"/>
    <w:rsid w:val="00021C13"/>
    <w:rsid w:val="00022179"/>
    <w:rsid w:val="000222AF"/>
    <w:rsid w:val="00022709"/>
    <w:rsid w:val="0002271C"/>
    <w:rsid w:val="00023715"/>
    <w:rsid w:val="0002392D"/>
    <w:rsid w:val="000239E2"/>
    <w:rsid w:val="00023CF9"/>
    <w:rsid w:val="00023DB2"/>
    <w:rsid w:val="00025460"/>
    <w:rsid w:val="0002585B"/>
    <w:rsid w:val="00025E6B"/>
    <w:rsid w:val="000264B7"/>
    <w:rsid w:val="00027415"/>
    <w:rsid w:val="000306A5"/>
    <w:rsid w:val="00030BEB"/>
    <w:rsid w:val="00031262"/>
    <w:rsid w:val="0003172F"/>
    <w:rsid w:val="00031C3E"/>
    <w:rsid w:val="00032565"/>
    <w:rsid w:val="0003279D"/>
    <w:rsid w:val="00032FF6"/>
    <w:rsid w:val="00033814"/>
    <w:rsid w:val="000338F1"/>
    <w:rsid w:val="00033EC5"/>
    <w:rsid w:val="00033F81"/>
    <w:rsid w:val="00034190"/>
    <w:rsid w:val="00034A78"/>
    <w:rsid w:val="000357BB"/>
    <w:rsid w:val="00035D23"/>
    <w:rsid w:val="000360AC"/>
    <w:rsid w:val="000368E7"/>
    <w:rsid w:val="00036BFB"/>
    <w:rsid w:val="000371AD"/>
    <w:rsid w:val="000402F3"/>
    <w:rsid w:val="00040303"/>
    <w:rsid w:val="00040433"/>
    <w:rsid w:val="000414C1"/>
    <w:rsid w:val="00041543"/>
    <w:rsid w:val="00041CD5"/>
    <w:rsid w:val="00042127"/>
    <w:rsid w:val="00042EE6"/>
    <w:rsid w:val="0004326F"/>
    <w:rsid w:val="000441DD"/>
    <w:rsid w:val="000441F5"/>
    <w:rsid w:val="00044257"/>
    <w:rsid w:val="0004426D"/>
    <w:rsid w:val="00044704"/>
    <w:rsid w:val="000447AC"/>
    <w:rsid w:val="000447B8"/>
    <w:rsid w:val="000452C6"/>
    <w:rsid w:val="0004538B"/>
    <w:rsid w:val="00045431"/>
    <w:rsid w:val="00045AEF"/>
    <w:rsid w:val="00046120"/>
    <w:rsid w:val="00046491"/>
    <w:rsid w:val="00046E4A"/>
    <w:rsid w:val="00047004"/>
    <w:rsid w:val="000472C1"/>
    <w:rsid w:val="00050294"/>
    <w:rsid w:val="0005035A"/>
    <w:rsid w:val="00050434"/>
    <w:rsid w:val="000511C2"/>
    <w:rsid w:val="000511D9"/>
    <w:rsid w:val="00051699"/>
    <w:rsid w:val="00051BBF"/>
    <w:rsid w:val="0005250C"/>
    <w:rsid w:val="00052512"/>
    <w:rsid w:val="0005252D"/>
    <w:rsid w:val="00052C7C"/>
    <w:rsid w:val="00052E42"/>
    <w:rsid w:val="00053197"/>
    <w:rsid w:val="00053220"/>
    <w:rsid w:val="00053376"/>
    <w:rsid w:val="0005362C"/>
    <w:rsid w:val="00053680"/>
    <w:rsid w:val="00053B87"/>
    <w:rsid w:val="00053DAE"/>
    <w:rsid w:val="00053FD2"/>
    <w:rsid w:val="00054A6C"/>
    <w:rsid w:val="0005609D"/>
    <w:rsid w:val="00056E54"/>
    <w:rsid w:val="00056E94"/>
    <w:rsid w:val="00060195"/>
    <w:rsid w:val="000605AB"/>
    <w:rsid w:val="00060805"/>
    <w:rsid w:val="0006194E"/>
    <w:rsid w:val="0006255F"/>
    <w:rsid w:val="000626A2"/>
    <w:rsid w:val="00062B9F"/>
    <w:rsid w:val="00063658"/>
    <w:rsid w:val="000640EA"/>
    <w:rsid w:val="000644C9"/>
    <w:rsid w:val="00064D23"/>
    <w:rsid w:val="0006556C"/>
    <w:rsid w:val="000657BA"/>
    <w:rsid w:val="00066F06"/>
    <w:rsid w:val="00066FF3"/>
    <w:rsid w:val="00067152"/>
    <w:rsid w:val="00067845"/>
    <w:rsid w:val="000679BF"/>
    <w:rsid w:val="000706F6"/>
    <w:rsid w:val="0007148A"/>
    <w:rsid w:val="0007159F"/>
    <w:rsid w:val="00072F2E"/>
    <w:rsid w:val="00072FC3"/>
    <w:rsid w:val="00073499"/>
    <w:rsid w:val="000744A1"/>
    <w:rsid w:val="00074B9B"/>
    <w:rsid w:val="00074BB8"/>
    <w:rsid w:val="00074EF8"/>
    <w:rsid w:val="0007559F"/>
    <w:rsid w:val="00075CA0"/>
    <w:rsid w:val="00075DB2"/>
    <w:rsid w:val="00075FC4"/>
    <w:rsid w:val="0007624F"/>
    <w:rsid w:val="000762A2"/>
    <w:rsid w:val="0007710F"/>
    <w:rsid w:val="00077516"/>
    <w:rsid w:val="0008034B"/>
    <w:rsid w:val="0008066C"/>
    <w:rsid w:val="00081039"/>
    <w:rsid w:val="000828C3"/>
    <w:rsid w:val="00082F90"/>
    <w:rsid w:val="00083C2D"/>
    <w:rsid w:val="00084BB3"/>
    <w:rsid w:val="00085955"/>
    <w:rsid w:val="000868D8"/>
    <w:rsid w:val="0008708C"/>
    <w:rsid w:val="000875D2"/>
    <w:rsid w:val="00087FF0"/>
    <w:rsid w:val="000910F6"/>
    <w:rsid w:val="000929A7"/>
    <w:rsid w:val="00092E5C"/>
    <w:rsid w:val="00093019"/>
    <w:rsid w:val="000936C1"/>
    <w:rsid w:val="00093C98"/>
    <w:rsid w:val="00093EB7"/>
    <w:rsid w:val="00094494"/>
    <w:rsid w:val="00094656"/>
    <w:rsid w:val="00094993"/>
    <w:rsid w:val="000953E8"/>
    <w:rsid w:val="00095E32"/>
    <w:rsid w:val="0009601F"/>
    <w:rsid w:val="0009666E"/>
    <w:rsid w:val="00096B08"/>
    <w:rsid w:val="00096CA7"/>
    <w:rsid w:val="000974ED"/>
    <w:rsid w:val="000A1210"/>
    <w:rsid w:val="000A16E2"/>
    <w:rsid w:val="000A183E"/>
    <w:rsid w:val="000A29E8"/>
    <w:rsid w:val="000A32D6"/>
    <w:rsid w:val="000A3913"/>
    <w:rsid w:val="000A3AB0"/>
    <w:rsid w:val="000A4045"/>
    <w:rsid w:val="000A4B99"/>
    <w:rsid w:val="000A5C0E"/>
    <w:rsid w:val="000A5F1C"/>
    <w:rsid w:val="000A6C5C"/>
    <w:rsid w:val="000A6DBA"/>
    <w:rsid w:val="000A7EB1"/>
    <w:rsid w:val="000B0477"/>
    <w:rsid w:val="000B04A2"/>
    <w:rsid w:val="000B1325"/>
    <w:rsid w:val="000B1B5A"/>
    <w:rsid w:val="000B206C"/>
    <w:rsid w:val="000B2DF3"/>
    <w:rsid w:val="000B2E76"/>
    <w:rsid w:val="000B3232"/>
    <w:rsid w:val="000B3C49"/>
    <w:rsid w:val="000B42F1"/>
    <w:rsid w:val="000B4C3D"/>
    <w:rsid w:val="000B5D9B"/>
    <w:rsid w:val="000B5E22"/>
    <w:rsid w:val="000B607E"/>
    <w:rsid w:val="000B6234"/>
    <w:rsid w:val="000B66F6"/>
    <w:rsid w:val="000B73C5"/>
    <w:rsid w:val="000B746C"/>
    <w:rsid w:val="000B77B6"/>
    <w:rsid w:val="000B7826"/>
    <w:rsid w:val="000B782A"/>
    <w:rsid w:val="000B79D9"/>
    <w:rsid w:val="000C0142"/>
    <w:rsid w:val="000C01B0"/>
    <w:rsid w:val="000C083B"/>
    <w:rsid w:val="000C0847"/>
    <w:rsid w:val="000C12AB"/>
    <w:rsid w:val="000C186A"/>
    <w:rsid w:val="000C23E3"/>
    <w:rsid w:val="000C317D"/>
    <w:rsid w:val="000C36C1"/>
    <w:rsid w:val="000C374B"/>
    <w:rsid w:val="000C4282"/>
    <w:rsid w:val="000C4546"/>
    <w:rsid w:val="000C538D"/>
    <w:rsid w:val="000C601C"/>
    <w:rsid w:val="000C6261"/>
    <w:rsid w:val="000C699C"/>
    <w:rsid w:val="000C6D0F"/>
    <w:rsid w:val="000C6FC3"/>
    <w:rsid w:val="000C7F44"/>
    <w:rsid w:val="000D00C5"/>
    <w:rsid w:val="000D0299"/>
    <w:rsid w:val="000D08A8"/>
    <w:rsid w:val="000D10CD"/>
    <w:rsid w:val="000D164D"/>
    <w:rsid w:val="000D1812"/>
    <w:rsid w:val="000D285A"/>
    <w:rsid w:val="000D2A34"/>
    <w:rsid w:val="000D2D9E"/>
    <w:rsid w:val="000D2E3E"/>
    <w:rsid w:val="000D3A2E"/>
    <w:rsid w:val="000D3AA0"/>
    <w:rsid w:val="000D45B8"/>
    <w:rsid w:val="000D49AD"/>
    <w:rsid w:val="000D4B67"/>
    <w:rsid w:val="000D59EC"/>
    <w:rsid w:val="000D61F0"/>
    <w:rsid w:val="000D6811"/>
    <w:rsid w:val="000D6A0A"/>
    <w:rsid w:val="000D6E40"/>
    <w:rsid w:val="000D6ECF"/>
    <w:rsid w:val="000D7AC3"/>
    <w:rsid w:val="000E0906"/>
    <w:rsid w:val="000E0F35"/>
    <w:rsid w:val="000E1459"/>
    <w:rsid w:val="000E2E38"/>
    <w:rsid w:val="000E342E"/>
    <w:rsid w:val="000E354B"/>
    <w:rsid w:val="000E36F8"/>
    <w:rsid w:val="000E3758"/>
    <w:rsid w:val="000E396C"/>
    <w:rsid w:val="000E4CE8"/>
    <w:rsid w:val="000E5892"/>
    <w:rsid w:val="000E62C0"/>
    <w:rsid w:val="000E6898"/>
    <w:rsid w:val="000E714A"/>
    <w:rsid w:val="000F06B1"/>
    <w:rsid w:val="000F154D"/>
    <w:rsid w:val="000F1A78"/>
    <w:rsid w:val="000F1D8C"/>
    <w:rsid w:val="000F1EF1"/>
    <w:rsid w:val="000F3761"/>
    <w:rsid w:val="000F3DA8"/>
    <w:rsid w:val="000F4082"/>
    <w:rsid w:val="000F4346"/>
    <w:rsid w:val="000F459E"/>
    <w:rsid w:val="000F4CB1"/>
    <w:rsid w:val="000F5E44"/>
    <w:rsid w:val="000F6FC5"/>
    <w:rsid w:val="000F7328"/>
    <w:rsid w:val="000F7697"/>
    <w:rsid w:val="000F7973"/>
    <w:rsid w:val="000F7C7F"/>
    <w:rsid w:val="0010067E"/>
    <w:rsid w:val="00101699"/>
    <w:rsid w:val="00101887"/>
    <w:rsid w:val="00101F46"/>
    <w:rsid w:val="00102F73"/>
    <w:rsid w:val="001049A9"/>
    <w:rsid w:val="00104CE2"/>
    <w:rsid w:val="00104FBA"/>
    <w:rsid w:val="0010521A"/>
    <w:rsid w:val="0010554A"/>
    <w:rsid w:val="001055A1"/>
    <w:rsid w:val="001067F8"/>
    <w:rsid w:val="001073F1"/>
    <w:rsid w:val="0011090E"/>
    <w:rsid w:val="00110988"/>
    <w:rsid w:val="0011159F"/>
    <w:rsid w:val="00112326"/>
    <w:rsid w:val="001126A2"/>
    <w:rsid w:val="00112C83"/>
    <w:rsid w:val="001134E3"/>
    <w:rsid w:val="00114E28"/>
    <w:rsid w:val="00114F97"/>
    <w:rsid w:val="00115159"/>
    <w:rsid w:val="00115228"/>
    <w:rsid w:val="001156E7"/>
    <w:rsid w:val="00115ADB"/>
    <w:rsid w:val="00115D2B"/>
    <w:rsid w:val="00115E5A"/>
    <w:rsid w:val="0011749B"/>
    <w:rsid w:val="001174D9"/>
    <w:rsid w:val="00117B91"/>
    <w:rsid w:val="00120E67"/>
    <w:rsid w:val="001213E6"/>
    <w:rsid w:val="00121B09"/>
    <w:rsid w:val="00122484"/>
    <w:rsid w:val="00122EFF"/>
    <w:rsid w:val="00122FA6"/>
    <w:rsid w:val="001232D6"/>
    <w:rsid w:val="00123619"/>
    <w:rsid w:val="001238B0"/>
    <w:rsid w:val="00123ED9"/>
    <w:rsid w:val="00124A80"/>
    <w:rsid w:val="00124ACF"/>
    <w:rsid w:val="0012524D"/>
    <w:rsid w:val="00125442"/>
    <w:rsid w:val="00125919"/>
    <w:rsid w:val="00126CE2"/>
    <w:rsid w:val="001272D1"/>
    <w:rsid w:val="00130948"/>
    <w:rsid w:val="00130F66"/>
    <w:rsid w:val="00130FAA"/>
    <w:rsid w:val="00131B37"/>
    <w:rsid w:val="00131FD3"/>
    <w:rsid w:val="0013222C"/>
    <w:rsid w:val="00133ABB"/>
    <w:rsid w:val="00133CA1"/>
    <w:rsid w:val="00135B91"/>
    <w:rsid w:val="00135FA2"/>
    <w:rsid w:val="001361DB"/>
    <w:rsid w:val="001367E6"/>
    <w:rsid w:val="0013723B"/>
    <w:rsid w:val="0013727A"/>
    <w:rsid w:val="0013733C"/>
    <w:rsid w:val="00137520"/>
    <w:rsid w:val="00137733"/>
    <w:rsid w:val="0013784A"/>
    <w:rsid w:val="00140059"/>
    <w:rsid w:val="00140C58"/>
    <w:rsid w:val="00141F49"/>
    <w:rsid w:val="00141F87"/>
    <w:rsid w:val="00142201"/>
    <w:rsid w:val="00142B61"/>
    <w:rsid w:val="00142E7D"/>
    <w:rsid w:val="00143ADF"/>
    <w:rsid w:val="00144977"/>
    <w:rsid w:val="00144BA1"/>
    <w:rsid w:val="00144C44"/>
    <w:rsid w:val="00144C72"/>
    <w:rsid w:val="00144D64"/>
    <w:rsid w:val="0014524E"/>
    <w:rsid w:val="0014660D"/>
    <w:rsid w:val="00146C55"/>
    <w:rsid w:val="0014790B"/>
    <w:rsid w:val="00147A7A"/>
    <w:rsid w:val="00150B70"/>
    <w:rsid w:val="0015154A"/>
    <w:rsid w:val="00152678"/>
    <w:rsid w:val="00153CCA"/>
    <w:rsid w:val="00154D58"/>
    <w:rsid w:val="001555A8"/>
    <w:rsid w:val="00155EDD"/>
    <w:rsid w:val="00156371"/>
    <w:rsid w:val="001569F9"/>
    <w:rsid w:val="0015730C"/>
    <w:rsid w:val="00157F94"/>
    <w:rsid w:val="001606FB"/>
    <w:rsid w:val="00160C04"/>
    <w:rsid w:val="00161D8B"/>
    <w:rsid w:val="00162938"/>
    <w:rsid w:val="00162AA4"/>
    <w:rsid w:val="00162D5E"/>
    <w:rsid w:val="00163233"/>
    <w:rsid w:val="0016366B"/>
    <w:rsid w:val="0016418F"/>
    <w:rsid w:val="00164CD9"/>
    <w:rsid w:val="00164EB5"/>
    <w:rsid w:val="00164FE8"/>
    <w:rsid w:val="00165C78"/>
    <w:rsid w:val="00165ED7"/>
    <w:rsid w:val="00165F9B"/>
    <w:rsid w:val="001662CF"/>
    <w:rsid w:val="001669B7"/>
    <w:rsid w:val="00166D48"/>
    <w:rsid w:val="00166E16"/>
    <w:rsid w:val="00167A67"/>
    <w:rsid w:val="00170695"/>
    <w:rsid w:val="001726C3"/>
    <w:rsid w:val="00172AD0"/>
    <w:rsid w:val="00172B8D"/>
    <w:rsid w:val="00172BE0"/>
    <w:rsid w:val="00173161"/>
    <w:rsid w:val="00174345"/>
    <w:rsid w:val="001747CC"/>
    <w:rsid w:val="00174958"/>
    <w:rsid w:val="001750CF"/>
    <w:rsid w:val="00175139"/>
    <w:rsid w:val="0017575E"/>
    <w:rsid w:val="00175DCD"/>
    <w:rsid w:val="00177583"/>
    <w:rsid w:val="00177961"/>
    <w:rsid w:val="00177981"/>
    <w:rsid w:val="0018062D"/>
    <w:rsid w:val="0018196D"/>
    <w:rsid w:val="00181B73"/>
    <w:rsid w:val="00181CDC"/>
    <w:rsid w:val="001825C5"/>
    <w:rsid w:val="00182C8E"/>
    <w:rsid w:val="00182CB9"/>
    <w:rsid w:val="00182CEF"/>
    <w:rsid w:val="00182EF7"/>
    <w:rsid w:val="001837D2"/>
    <w:rsid w:val="00183964"/>
    <w:rsid w:val="00185508"/>
    <w:rsid w:val="00185530"/>
    <w:rsid w:val="00185D4A"/>
    <w:rsid w:val="00185E1C"/>
    <w:rsid w:val="00185EE8"/>
    <w:rsid w:val="0018673F"/>
    <w:rsid w:val="00186A8F"/>
    <w:rsid w:val="00186F87"/>
    <w:rsid w:val="0018717C"/>
    <w:rsid w:val="001874D2"/>
    <w:rsid w:val="00187C28"/>
    <w:rsid w:val="001903EA"/>
    <w:rsid w:val="00190BBE"/>
    <w:rsid w:val="0019104D"/>
    <w:rsid w:val="001920DD"/>
    <w:rsid w:val="001922B3"/>
    <w:rsid w:val="0019331A"/>
    <w:rsid w:val="00193B31"/>
    <w:rsid w:val="00194523"/>
    <w:rsid w:val="00194D73"/>
    <w:rsid w:val="00195709"/>
    <w:rsid w:val="0019610A"/>
    <w:rsid w:val="001961C2"/>
    <w:rsid w:val="00196CB7"/>
    <w:rsid w:val="00196E22"/>
    <w:rsid w:val="00197A48"/>
    <w:rsid w:val="00197D22"/>
    <w:rsid w:val="00197FF4"/>
    <w:rsid w:val="001A0761"/>
    <w:rsid w:val="001A1292"/>
    <w:rsid w:val="001A1650"/>
    <w:rsid w:val="001A1802"/>
    <w:rsid w:val="001A1ABA"/>
    <w:rsid w:val="001A1C26"/>
    <w:rsid w:val="001A1F1D"/>
    <w:rsid w:val="001A2481"/>
    <w:rsid w:val="001A2F16"/>
    <w:rsid w:val="001A33C3"/>
    <w:rsid w:val="001A40DC"/>
    <w:rsid w:val="001A458F"/>
    <w:rsid w:val="001A4F1A"/>
    <w:rsid w:val="001A5011"/>
    <w:rsid w:val="001A5420"/>
    <w:rsid w:val="001A5A93"/>
    <w:rsid w:val="001A5D4C"/>
    <w:rsid w:val="001A650F"/>
    <w:rsid w:val="001A7014"/>
    <w:rsid w:val="001A71C4"/>
    <w:rsid w:val="001A78B4"/>
    <w:rsid w:val="001B00AC"/>
    <w:rsid w:val="001B0824"/>
    <w:rsid w:val="001B0882"/>
    <w:rsid w:val="001B0BEE"/>
    <w:rsid w:val="001B1B5E"/>
    <w:rsid w:val="001B2AC1"/>
    <w:rsid w:val="001B339F"/>
    <w:rsid w:val="001B3797"/>
    <w:rsid w:val="001B414A"/>
    <w:rsid w:val="001B43FE"/>
    <w:rsid w:val="001B45C5"/>
    <w:rsid w:val="001B4654"/>
    <w:rsid w:val="001B496B"/>
    <w:rsid w:val="001B4D25"/>
    <w:rsid w:val="001B568B"/>
    <w:rsid w:val="001B5C3E"/>
    <w:rsid w:val="001B5C86"/>
    <w:rsid w:val="001B630D"/>
    <w:rsid w:val="001B6422"/>
    <w:rsid w:val="001B6A3E"/>
    <w:rsid w:val="001B6F16"/>
    <w:rsid w:val="001B7274"/>
    <w:rsid w:val="001B7B83"/>
    <w:rsid w:val="001B7F66"/>
    <w:rsid w:val="001C18E7"/>
    <w:rsid w:val="001C22FA"/>
    <w:rsid w:val="001C23A2"/>
    <w:rsid w:val="001C2475"/>
    <w:rsid w:val="001C2BAF"/>
    <w:rsid w:val="001C2C00"/>
    <w:rsid w:val="001C3755"/>
    <w:rsid w:val="001C3992"/>
    <w:rsid w:val="001C4994"/>
    <w:rsid w:val="001C605E"/>
    <w:rsid w:val="001C6800"/>
    <w:rsid w:val="001C6CA5"/>
    <w:rsid w:val="001C6E86"/>
    <w:rsid w:val="001C70B8"/>
    <w:rsid w:val="001C730C"/>
    <w:rsid w:val="001C7421"/>
    <w:rsid w:val="001D0134"/>
    <w:rsid w:val="001D075A"/>
    <w:rsid w:val="001D090B"/>
    <w:rsid w:val="001D09B6"/>
    <w:rsid w:val="001D1192"/>
    <w:rsid w:val="001D1F4F"/>
    <w:rsid w:val="001D26DF"/>
    <w:rsid w:val="001D3269"/>
    <w:rsid w:val="001D389D"/>
    <w:rsid w:val="001D3CC2"/>
    <w:rsid w:val="001D449F"/>
    <w:rsid w:val="001D54ED"/>
    <w:rsid w:val="001D5F06"/>
    <w:rsid w:val="001D5F3C"/>
    <w:rsid w:val="001D68BD"/>
    <w:rsid w:val="001D69D6"/>
    <w:rsid w:val="001D7483"/>
    <w:rsid w:val="001D7531"/>
    <w:rsid w:val="001D76A8"/>
    <w:rsid w:val="001E0320"/>
    <w:rsid w:val="001E06EF"/>
    <w:rsid w:val="001E1562"/>
    <w:rsid w:val="001E2008"/>
    <w:rsid w:val="001E22F4"/>
    <w:rsid w:val="001E2564"/>
    <w:rsid w:val="001E2D80"/>
    <w:rsid w:val="001E3667"/>
    <w:rsid w:val="001E4704"/>
    <w:rsid w:val="001E5A4E"/>
    <w:rsid w:val="001E6DFD"/>
    <w:rsid w:val="001E6F35"/>
    <w:rsid w:val="001E742C"/>
    <w:rsid w:val="001F0C0C"/>
    <w:rsid w:val="001F1006"/>
    <w:rsid w:val="001F12BF"/>
    <w:rsid w:val="001F1BA1"/>
    <w:rsid w:val="001F1DAA"/>
    <w:rsid w:val="001F22FF"/>
    <w:rsid w:val="001F26E3"/>
    <w:rsid w:val="001F292F"/>
    <w:rsid w:val="001F338E"/>
    <w:rsid w:val="001F345E"/>
    <w:rsid w:val="001F37AD"/>
    <w:rsid w:val="001F4260"/>
    <w:rsid w:val="001F5274"/>
    <w:rsid w:val="001F52F7"/>
    <w:rsid w:val="001F584F"/>
    <w:rsid w:val="001F5984"/>
    <w:rsid w:val="001F5AB5"/>
    <w:rsid w:val="001F5C0A"/>
    <w:rsid w:val="001F5CC4"/>
    <w:rsid w:val="001F5EB8"/>
    <w:rsid w:val="001F65F7"/>
    <w:rsid w:val="001F70A2"/>
    <w:rsid w:val="001F70D2"/>
    <w:rsid w:val="001F779A"/>
    <w:rsid w:val="001F7952"/>
    <w:rsid w:val="001F7F11"/>
    <w:rsid w:val="0020069B"/>
    <w:rsid w:val="00201313"/>
    <w:rsid w:val="00201C9E"/>
    <w:rsid w:val="00201E41"/>
    <w:rsid w:val="00201EE9"/>
    <w:rsid w:val="00202770"/>
    <w:rsid w:val="00203A23"/>
    <w:rsid w:val="00203CB3"/>
    <w:rsid w:val="0020403E"/>
    <w:rsid w:val="002042A6"/>
    <w:rsid w:val="00204CB7"/>
    <w:rsid w:val="00205C18"/>
    <w:rsid w:val="00205E62"/>
    <w:rsid w:val="00206F65"/>
    <w:rsid w:val="0020732D"/>
    <w:rsid w:val="00207353"/>
    <w:rsid w:val="0020789A"/>
    <w:rsid w:val="00207910"/>
    <w:rsid w:val="00210986"/>
    <w:rsid w:val="00211905"/>
    <w:rsid w:val="00214A38"/>
    <w:rsid w:val="00214C18"/>
    <w:rsid w:val="00215409"/>
    <w:rsid w:val="002165DB"/>
    <w:rsid w:val="00216676"/>
    <w:rsid w:val="00216BF0"/>
    <w:rsid w:val="002208B6"/>
    <w:rsid w:val="00220BCE"/>
    <w:rsid w:val="00220D3C"/>
    <w:rsid w:val="00220E00"/>
    <w:rsid w:val="0022151A"/>
    <w:rsid w:val="00221894"/>
    <w:rsid w:val="00221AC8"/>
    <w:rsid w:val="002220C6"/>
    <w:rsid w:val="0022280F"/>
    <w:rsid w:val="00225169"/>
    <w:rsid w:val="002252E3"/>
    <w:rsid w:val="00226C53"/>
    <w:rsid w:val="00227016"/>
    <w:rsid w:val="00227194"/>
    <w:rsid w:val="002273E8"/>
    <w:rsid w:val="0022766C"/>
    <w:rsid w:val="002310C9"/>
    <w:rsid w:val="002315C5"/>
    <w:rsid w:val="00231928"/>
    <w:rsid w:val="00231BF0"/>
    <w:rsid w:val="0023222D"/>
    <w:rsid w:val="00233122"/>
    <w:rsid w:val="002331A5"/>
    <w:rsid w:val="00233822"/>
    <w:rsid w:val="0023422E"/>
    <w:rsid w:val="0023432D"/>
    <w:rsid w:val="002344A7"/>
    <w:rsid w:val="00234A90"/>
    <w:rsid w:val="00234C67"/>
    <w:rsid w:val="002351E1"/>
    <w:rsid w:val="00235361"/>
    <w:rsid w:val="00236035"/>
    <w:rsid w:val="002364F5"/>
    <w:rsid w:val="00236DD3"/>
    <w:rsid w:val="002372B2"/>
    <w:rsid w:val="002374BA"/>
    <w:rsid w:val="00237E39"/>
    <w:rsid w:val="002400AA"/>
    <w:rsid w:val="00240831"/>
    <w:rsid w:val="00240E68"/>
    <w:rsid w:val="0024153A"/>
    <w:rsid w:val="00241B24"/>
    <w:rsid w:val="00241B6E"/>
    <w:rsid w:val="002428FF"/>
    <w:rsid w:val="00242B2B"/>
    <w:rsid w:val="00243325"/>
    <w:rsid w:val="0024365A"/>
    <w:rsid w:val="00243A13"/>
    <w:rsid w:val="00244109"/>
    <w:rsid w:val="002442C9"/>
    <w:rsid w:val="00244939"/>
    <w:rsid w:val="00245148"/>
    <w:rsid w:val="00245785"/>
    <w:rsid w:val="002458B7"/>
    <w:rsid w:val="00245F07"/>
    <w:rsid w:val="00246144"/>
    <w:rsid w:val="00246230"/>
    <w:rsid w:val="00246E26"/>
    <w:rsid w:val="00246FBC"/>
    <w:rsid w:val="00247F3A"/>
    <w:rsid w:val="0025082D"/>
    <w:rsid w:val="00250D61"/>
    <w:rsid w:val="00251BDA"/>
    <w:rsid w:val="002523F8"/>
    <w:rsid w:val="002527D2"/>
    <w:rsid w:val="00252F94"/>
    <w:rsid w:val="002534A4"/>
    <w:rsid w:val="00253EC6"/>
    <w:rsid w:val="002547A4"/>
    <w:rsid w:val="0025536A"/>
    <w:rsid w:val="002560A3"/>
    <w:rsid w:val="002563D8"/>
    <w:rsid w:val="00256FA0"/>
    <w:rsid w:val="002575CB"/>
    <w:rsid w:val="00257A05"/>
    <w:rsid w:val="00257D0E"/>
    <w:rsid w:val="00260F7A"/>
    <w:rsid w:val="0026121C"/>
    <w:rsid w:val="00261D26"/>
    <w:rsid w:val="00262D01"/>
    <w:rsid w:val="002638C2"/>
    <w:rsid w:val="0026527E"/>
    <w:rsid w:val="0026575F"/>
    <w:rsid w:val="00265F22"/>
    <w:rsid w:val="00266201"/>
    <w:rsid w:val="002665D7"/>
    <w:rsid w:val="00266B16"/>
    <w:rsid w:val="00267238"/>
    <w:rsid w:val="002702BB"/>
    <w:rsid w:val="002703DD"/>
    <w:rsid w:val="00270F99"/>
    <w:rsid w:val="002714A5"/>
    <w:rsid w:val="00272257"/>
    <w:rsid w:val="00273D8B"/>
    <w:rsid w:val="00274042"/>
    <w:rsid w:val="002746A9"/>
    <w:rsid w:val="00274BBC"/>
    <w:rsid w:val="00274C05"/>
    <w:rsid w:val="00276D38"/>
    <w:rsid w:val="0027709B"/>
    <w:rsid w:val="00277435"/>
    <w:rsid w:val="00277AF9"/>
    <w:rsid w:val="0028065D"/>
    <w:rsid w:val="00280920"/>
    <w:rsid w:val="00280A6A"/>
    <w:rsid w:val="00280C86"/>
    <w:rsid w:val="00280F84"/>
    <w:rsid w:val="0028235D"/>
    <w:rsid w:val="00282D82"/>
    <w:rsid w:val="00283B70"/>
    <w:rsid w:val="00283E04"/>
    <w:rsid w:val="002842CB"/>
    <w:rsid w:val="0028526C"/>
    <w:rsid w:val="002852FB"/>
    <w:rsid w:val="0028580F"/>
    <w:rsid w:val="0028694B"/>
    <w:rsid w:val="00286DBB"/>
    <w:rsid w:val="00287C32"/>
    <w:rsid w:val="002900A6"/>
    <w:rsid w:val="002908DB"/>
    <w:rsid w:val="00290CD9"/>
    <w:rsid w:val="00291658"/>
    <w:rsid w:val="00291D47"/>
    <w:rsid w:val="00291E29"/>
    <w:rsid w:val="00292AE4"/>
    <w:rsid w:val="00292CCA"/>
    <w:rsid w:val="00293D22"/>
    <w:rsid w:val="00293D27"/>
    <w:rsid w:val="00294405"/>
    <w:rsid w:val="00294418"/>
    <w:rsid w:val="00294B38"/>
    <w:rsid w:val="00295254"/>
    <w:rsid w:val="0029573B"/>
    <w:rsid w:val="00295EC2"/>
    <w:rsid w:val="00297385"/>
    <w:rsid w:val="002976D6"/>
    <w:rsid w:val="002A02A2"/>
    <w:rsid w:val="002A0B4B"/>
    <w:rsid w:val="002A1B38"/>
    <w:rsid w:val="002A1B65"/>
    <w:rsid w:val="002A2108"/>
    <w:rsid w:val="002A2B13"/>
    <w:rsid w:val="002A3E7A"/>
    <w:rsid w:val="002A40B7"/>
    <w:rsid w:val="002A5893"/>
    <w:rsid w:val="002A6142"/>
    <w:rsid w:val="002A6568"/>
    <w:rsid w:val="002B02ED"/>
    <w:rsid w:val="002B0C91"/>
    <w:rsid w:val="002B0E87"/>
    <w:rsid w:val="002B0EFA"/>
    <w:rsid w:val="002B1DD2"/>
    <w:rsid w:val="002B1F3A"/>
    <w:rsid w:val="002B1F92"/>
    <w:rsid w:val="002B2256"/>
    <w:rsid w:val="002B2510"/>
    <w:rsid w:val="002B2A9B"/>
    <w:rsid w:val="002B2FCC"/>
    <w:rsid w:val="002B3F94"/>
    <w:rsid w:val="002B4603"/>
    <w:rsid w:val="002B4E06"/>
    <w:rsid w:val="002B5CCB"/>
    <w:rsid w:val="002B6C93"/>
    <w:rsid w:val="002B7421"/>
    <w:rsid w:val="002C0225"/>
    <w:rsid w:val="002C024C"/>
    <w:rsid w:val="002C10C4"/>
    <w:rsid w:val="002C29CE"/>
    <w:rsid w:val="002C4554"/>
    <w:rsid w:val="002C46DE"/>
    <w:rsid w:val="002C495A"/>
    <w:rsid w:val="002C4EE6"/>
    <w:rsid w:val="002C6330"/>
    <w:rsid w:val="002C6CEE"/>
    <w:rsid w:val="002D0097"/>
    <w:rsid w:val="002D0BD8"/>
    <w:rsid w:val="002D1DAC"/>
    <w:rsid w:val="002D20FA"/>
    <w:rsid w:val="002D27D3"/>
    <w:rsid w:val="002D2B08"/>
    <w:rsid w:val="002D3413"/>
    <w:rsid w:val="002D3E1F"/>
    <w:rsid w:val="002D4052"/>
    <w:rsid w:val="002D45D6"/>
    <w:rsid w:val="002D4B12"/>
    <w:rsid w:val="002D6534"/>
    <w:rsid w:val="002D6743"/>
    <w:rsid w:val="002D6CAB"/>
    <w:rsid w:val="002D78E4"/>
    <w:rsid w:val="002D7FF6"/>
    <w:rsid w:val="002E0453"/>
    <w:rsid w:val="002E0601"/>
    <w:rsid w:val="002E0686"/>
    <w:rsid w:val="002E0CC2"/>
    <w:rsid w:val="002E1427"/>
    <w:rsid w:val="002E1619"/>
    <w:rsid w:val="002E2DED"/>
    <w:rsid w:val="002E2E5A"/>
    <w:rsid w:val="002E378B"/>
    <w:rsid w:val="002E41DA"/>
    <w:rsid w:val="002E4D27"/>
    <w:rsid w:val="002E5284"/>
    <w:rsid w:val="002E5FFF"/>
    <w:rsid w:val="002E652B"/>
    <w:rsid w:val="002E6CD5"/>
    <w:rsid w:val="002E77C2"/>
    <w:rsid w:val="002E78A7"/>
    <w:rsid w:val="002E7D2D"/>
    <w:rsid w:val="002E7E5B"/>
    <w:rsid w:val="002F03BD"/>
    <w:rsid w:val="002F0BE5"/>
    <w:rsid w:val="002F1968"/>
    <w:rsid w:val="002F21BE"/>
    <w:rsid w:val="002F247E"/>
    <w:rsid w:val="002F28E5"/>
    <w:rsid w:val="002F2A3D"/>
    <w:rsid w:val="002F3271"/>
    <w:rsid w:val="002F3867"/>
    <w:rsid w:val="002F3AEA"/>
    <w:rsid w:val="002F3C42"/>
    <w:rsid w:val="002F3E80"/>
    <w:rsid w:val="002F41DD"/>
    <w:rsid w:val="002F4B2B"/>
    <w:rsid w:val="002F4E10"/>
    <w:rsid w:val="002F5AFB"/>
    <w:rsid w:val="002F6027"/>
    <w:rsid w:val="002F64CA"/>
    <w:rsid w:val="002F707E"/>
    <w:rsid w:val="002F708B"/>
    <w:rsid w:val="002F79B3"/>
    <w:rsid w:val="0030178F"/>
    <w:rsid w:val="00301E27"/>
    <w:rsid w:val="00301F45"/>
    <w:rsid w:val="0030328E"/>
    <w:rsid w:val="00303592"/>
    <w:rsid w:val="003039F7"/>
    <w:rsid w:val="00303BF0"/>
    <w:rsid w:val="00303D5A"/>
    <w:rsid w:val="00303ED0"/>
    <w:rsid w:val="0030451E"/>
    <w:rsid w:val="003049D6"/>
    <w:rsid w:val="00304E70"/>
    <w:rsid w:val="003053FA"/>
    <w:rsid w:val="00305DE5"/>
    <w:rsid w:val="003062E5"/>
    <w:rsid w:val="00306BC4"/>
    <w:rsid w:val="00306D9E"/>
    <w:rsid w:val="00307FE3"/>
    <w:rsid w:val="003109F4"/>
    <w:rsid w:val="00311C6C"/>
    <w:rsid w:val="0031206E"/>
    <w:rsid w:val="00312626"/>
    <w:rsid w:val="00312BA1"/>
    <w:rsid w:val="00312F32"/>
    <w:rsid w:val="00316440"/>
    <w:rsid w:val="003164C8"/>
    <w:rsid w:val="003168F3"/>
    <w:rsid w:val="00317B75"/>
    <w:rsid w:val="00317E63"/>
    <w:rsid w:val="0032099E"/>
    <w:rsid w:val="00320AA8"/>
    <w:rsid w:val="00320EFF"/>
    <w:rsid w:val="00320F9A"/>
    <w:rsid w:val="003211C4"/>
    <w:rsid w:val="003213E3"/>
    <w:rsid w:val="00321A7D"/>
    <w:rsid w:val="003221E7"/>
    <w:rsid w:val="003232C9"/>
    <w:rsid w:val="003233CD"/>
    <w:rsid w:val="00323A28"/>
    <w:rsid w:val="00323FEF"/>
    <w:rsid w:val="003251DD"/>
    <w:rsid w:val="003255AE"/>
    <w:rsid w:val="00325F64"/>
    <w:rsid w:val="0032615D"/>
    <w:rsid w:val="003309D8"/>
    <w:rsid w:val="00330AE2"/>
    <w:rsid w:val="0033309E"/>
    <w:rsid w:val="00333CFC"/>
    <w:rsid w:val="00334409"/>
    <w:rsid w:val="00334607"/>
    <w:rsid w:val="00334993"/>
    <w:rsid w:val="00334B51"/>
    <w:rsid w:val="00335D3F"/>
    <w:rsid w:val="00336178"/>
    <w:rsid w:val="0033721C"/>
    <w:rsid w:val="00337AFF"/>
    <w:rsid w:val="00337EB2"/>
    <w:rsid w:val="003404A5"/>
    <w:rsid w:val="003409A7"/>
    <w:rsid w:val="00341D1C"/>
    <w:rsid w:val="00341E47"/>
    <w:rsid w:val="003427A2"/>
    <w:rsid w:val="00342A2A"/>
    <w:rsid w:val="00342E64"/>
    <w:rsid w:val="00343034"/>
    <w:rsid w:val="0034303D"/>
    <w:rsid w:val="00343E54"/>
    <w:rsid w:val="0034602F"/>
    <w:rsid w:val="0034670D"/>
    <w:rsid w:val="00346EF5"/>
    <w:rsid w:val="003474E0"/>
    <w:rsid w:val="003478B0"/>
    <w:rsid w:val="00347BDA"/>
    <w:rsid w:val="00350B54"/>
    <w:rsid w:val="00350DA3"/>
    <w:rsid w:val="00351131"/>
    <w:rsid w:val="0035179D"/>
    <w:rsid w:val="0035193B"/>
    <w:rsid w:val="00351AB9"/>
    <w:rsid w:val="00351B36"/>
    <w:rsid w:val="003520D4"/>
    <w:rsid w:val="00352D8A"/>
    <w:rsid w:val="00354015"/>
    <w:rsid w:val="003540B6"/>
    <w:rsid w:val="003540FC"/>
    <w:rsid w:val="00354E9E"/>
    <w:rsid w:val="00355B57"/>
    <w:rsid w:val="00355B73"/>
    <w:rsid w:val="00356318"/>
    <w:rsid w:val="00356A7F"/>
    <w:rsid w:val="00356C2A"/>
    <w:rsid w:val="0035744B"/>
    <w:rsid w:val="00357A1D"/>
    <w:rsid w:val="0036092A"/>
    <w:rsid w:val="00360D91"/>
    <w:rsid w:val="003610F4"/>
    <w:rsid w:val="003610F6"/>
    <w:rsid w:val="00364BFF"/>
    <w:rsid w:val="00364E5F"/>
    <w:rsid w:val="003669EA"/>
    <w:rsid w:val="00366B2F"/>
    <w:rsid w:val="00367810"/>
    <w:rsid w:val="0036795A"/>
    <w:rsid w:val="003700B5"/>
    <w:rsid w:val="003727BC"/>
    <w:rsid w:val="00373888"/>
    <w:rsid w:val="00373CB1"/>
    <w:rsid w:val="003741B1"/>
    <w:rsid w:val="003743E8"/>
    <w:rsid w:val="00374E69"/>
    <w:rsid w:val="003756B0"/>
    <w:rsid w:val="0037674B"/>
    <w:rsid w:val="00376F28"/>
    <w:rsid w:val="00377493"/>
    <w:rsid w:val="00380790"/>
    <w:rsid w:val="00381521"/>
    <w:rsid w:val="003817CC"/>
    <w:rsid w:val="00381821"/>
    <w:rsid w:val="00381B2B"/>
    <w:rsid w:val="003831CB"/>
    <w:rsid w:val="00383CCA"/>
    <w:rsid w:val="00384988"/>
    <w:rsid w:val="00384B0F"/>
    <w:rsid w:val="00385E92"/>
    <w:rsid w:val="00386309"/>
    <w:rsid w:val="003868AD"/>
    <w:rsid w:val="00387291"/>
    <w:rsid w:val="0038764E"/>
    <w:rsid w:val="00387823"/>
    <w:rsid w:val="00387A10"/>
    <w:rsid w:val="00390958"/>
    <w:rsid w:val="003913D8"/>
    <w:rsid w:val="00391962"/>
    <w:rsid w:val="00391BFE"/>
    <w:rsid w:val="00393595"/>
    <w:rsid w:val="003937A9"/>
    <w:rsid w:val="0039387D"/>
    <w:rsid w:val="003950EE"/>
    <w:rsid w:val="0039558A"/>
    <w:rsid w:val="0039581C"/>
    <w:rsid w:val="00395D2D"/>
    <w:rsid w:val="00395ED8"/>
    <w:rsid w:val="0039614B"/>
    <w:rsid w:val="003964DE"/>
    <w:rsid w:val="003969FD"/>
    <w:rsid w:val="00396E59"/>
    <w:rsid w:val="0039750C"/>
    <w:rsid w:val="00397CC2"/>
    <w:rsid w:val="003A0869"/>
    <w:rsid w:val="003A0AFC"/>
    <w:rsid w:val="003A1382"/>
    <w:rsid w:val="003A2F0C"/>
    <w:rsid w:val="003A31C2"/>
    <w:rsid w:val="003A36F5"/>
    <w:rsid w:val="003A385C"/>
    <w:rsid w:val="003A392C"/>
    <w:rsid w:val="003A433C"/>
    <w:rsid w:val="003A5CB7"/>
    <w:rsid w:val="003A5FE7"/>
    <w:rsid w:val="003A7A7B"/>
    <w:rsid w:val="003A7B23"/>
    <w:rsid w:val="003A7DD5"/>
    <w:rsid w:val="003B0126"/>
    <w:rsid w:val="003B0524"/>
    <w:rsid w:val="003B1745"/>
    <w:rsid w:val="003B202B"/>
    <w:rsid w:val="003B2C77"/>
    <w:rsid w:val="003B2D67"/>
    <w:rsid w:val="003B3A1C"/>
    <w:rsid w:val="003B3B52"/>
    <w:rsid w:val="003B42B5"/>
    <w:rsid w:val="003B466F"/>
    <w:rsid w:val="003B4F80"/>
    <w:rsid w:val="003B4FCE"/>
    <w:rsid w:val="003B5019"/>
    <w:rsid w:val="003B5E4A"/>
    <w:rsid w:val="003B6927"/>
    <w:rsid w:val="003B7584"/>
    <w:rsid w:val="003B79B9"/>
    <w:rsid w:val="003B7E51"/>
    <w:rsid w:val="003C078F"/>
    <w:rsid w:val="003C0ED7"/>
    <w:rsid w:val="003C0F73"/>
    <w:rsid w:val="003C2E58"/>
    <w:rsid w:val="003C3F3B"/>
    <w:rsid w:val="003C451D"/>
    <w:rsid w:val="003C490F"/>
    <w:rsid w:val="003C6711"/>
    <w:rsid w:val="003C6F06"/>
    <w:rsid w:val="003C75C2"/>
    <w:rsid w:val="003D030F"/>
    <w:rsid w:val="003D14DA"/>
    <w:rsid w:val="003D169B"/>
    <w:rsid w:val="003D1CD3"/>
    <w:rsid w:val="003D306A"/>
    <w:rsid w:val="003D43BC"/>
    <w:rsid w:val="003D47A9"/>
    <w:rsid w:val="003D485C"/>
    <w:rsid w:val="003D494B"/>
    <w:rsid w:val="003D4B4B"/>
    <w:rsid w:val="003D5B18"/>
    <w:rsid w:val="003D6323"/>
    <w:rsid w:val="003D7CB3"/>
    <w:rsid w:val="003E03E4"/>
    <w:rsid w:val="003E0F1D"/>
    <w:rsid w:val="003E23A6"/>
    <w:rsid w:val="003E318A"/>
    <w:rsid w:val="003E37F1"/>
    <w:rsid w:val="003E3961"/>
    <w:rsid w:val="003E40E1"/>
    <w:rsid w:val="003E558F"/>
    <w:rsid w:val="003E601A"/>
    <w:rsid w:val="003E60BB"/>
    <w:rsid w:val="003E7415"/>
    <w:rsid w:val="003E7A06"/>
    <w:rsid w:val="003E7AA3"/>
    <w:rsid w:val="003E7B63"/>
    <w:rsid w:val="003E7BE7"/>
    <w:rsid w:val="003F03B0"/>
    <w:rsid w:val="003F06D3"/>
    <w:rsid w:val="003F0D4E"/>
    <w:rsid w:val="003F18D3"/>
    <w:rsid w:val="003F1D58"/>
    <w:rsid w:val="003F1ED0"/>
    <w:rsid w:val="003F3C5F"/>
    <w:rsid w:val="003F3C83"/>
    <w:rsid w:val="003F466B"/>
    <w:rsid w:val="003F4D38"/>
    <w:rsid w:val="003F5051"/>
    <w:rsid w:val="003F510B"/>
    <w:rsid w:val="003F5698"/>
    <w:rsid w:val="003F5A0D"/>
    <w:rsid w:val="003F5AD7"/>
    <w:rsid w:val="003F63C1"/>
    <w:rsid w:val="003F672B"/>
    <w:rsid w:val="003F6758"/>
    <w:rsid w:val="003F6AFE"/>
    <w:rsid w:val="003F71F3"/>
    <w:rsid w:val="00400351"/>
    <w:rsid w:val="004007A8"/>
    <w:rsid w:val="00400E1B"/>
    <w:rsid w:val="004013C7"/>
    <w:rsid w:val="00401687"/>
    <w:rsid w:val="00401D40"/>
    <w:rsid w:val="00402F54"/>
    <w:rsid w:val="00403036"/>
    <w:rsid w:val="0040352F"/>
    <w:rsid w:val="004036E9"/>
    <w:rsid w:val="00403EDD"/>
    <w:rsid w:val="0040435E"/>
    <w:rsid w:val="004047E5"/>
    <w:rsid w:val="00404C5A"/>
    <w:rsid w:val="00405864"/>
    <w:rsid w:val="0040595A"/>
    <w:rsid w:val="00405E78"/>
    <w:rsid w:val="00405F42"/>
    <w:rsid w:val="00406823"/>
    <w:rsid w:val="004076DC"/>
    <w:rsid w:val="00407846"/>
    <w:rsid w:val="00407F4E"/>
    <w:rsid w:val="00410292"/>
    <w:rsid w:val="004108C3"/>
    <w:rsid w:val="0041196E"/>
    <w:rsid w:val="00414775"/>
    <w:rsid w:val="00414A64"/>
    <w:rsid w:val="004154BA"/>
    <w:rsid w:val="00416C17"/>
    <w:rsid w:val="0041758F"/>
    <w:rsid w:val="00420717"/>
    <w:rsid w:val="00421D42"/>
    <w:rsid w:val="00421DE0"/>
    <w:rsid w:val="00422B3B"/>
    <w:rsid w:val="00422B48"/>
    <w:rsid w:val="0042362C"/>
    <w:rsid w:val="00423C24"/>
    <w:rsid w:val="004244A1"/>
    <w:rsid w:val="00425447"/>
    <w:rsid w:val="004263B4"/>
    <w:rsid w:val="004264C0"/>
    <w:rsid w:val="00426C04"/>
    <w:rsid w:val="00427689"/>
    <w:rsid w:val="0043053D"/>
    <w:rsid w:val="004306C7"/>
    <w:rsid w:val="004307E3"/>
    <w:rsid w:val="0043118F"/>
    <w:rsid w:val="00431202"/>
    <w:rsid w:val="0043140B"/>
    <w:rsid w:val="00431628"/>
    <w:rsid w:val="0043171D"/>
    <w:rsid w:val="00432F07"/>
    <w:rsid w:val="00433307"/>
    <w:rsid w:val="00433477"/>
    <w:rsid w:val="00434029"/>
    <w:rsid w:val="0043487F"/>
    <w:rsid w:val="00434FED"/>
    <w:rsid w:val="004352DA"/>
    <w:rsid w:val="00435544"/>
    <w:rsid w:val="00435D9E"/>
    <w:rsid w:val="00437591"/>
    <w:rsid w:val="004379D3"/>
    <w:rsid w:val="00437B0F"/>
    <w:rsid w:val="004405E1"/>
    <w:rsid w:val="00441224"/>
    <w:rsid w:val="004423E9"/>
    <w:rsid w:val="00443BC9"/>
    <w:rsid w:val="00445285"/>
    <w:rsid w:val="0044556D"/>
    <w:rsid w:val="0044599D"/>
    <w:rsid w:val="00446B31"/>
    <w:rsid w:val="00446C62"/>
    <w:rsid w:val="00446DFC"/>
    <w:rsid w:val="00447591"/>
    <w:rsid w:val="00447906"/>
    <w:rsid w:val="00450220"/>
    <w:rsid w:val="0045099F"/>
    <w:rsid w:val="004510AC"/>
    <w:rsid w:val="00451F45"/>
    <w:rsid w:val="00452BD1"/>
    <w:rsid w:val="004536D6"/>
    <w:rsid w:val="00453B73"/>
    <w:rsid w:val="00454114"/>
    <w:rsid w:val="00454C99"/>
    <w:rsid w:val="0045513E"/>
    <w:rsid w:val="00455418"/>
    <w:rsid w:val="00455D54"/>
    <w:rsid w:val="00456DA0"/>
    <w:rsid w:val="00457484"/>
    <w:rsid w:val="0046034D"/>
    <w:rsid w:val="004621A4"/>
    <w:rsid w:val="004636A3"/>
    <w:rsid w:val="00463C87"/>
    <w:rsid w:val="0046437A"/>
    <w:rsid w:val="00464A66"/>
    <w:rsid w:val="00465BAD"/>
    <w:rsid w:val="0046654F"/>
    <w:rsid w:val="004669E6"/>
    <w:rsid w:val="00466CA0"/>
    <w:rsid w:val="004677A1"/>
    <w:rsid w:val="00467DD7"/>
    <w:rsid w:val="00467EC5"/>
    <w:rsid w:val="00471715"/>
    <w:rsid w:val="0047183A"/>
    <w:rsid w:val="00471927"/>
    <w:rsid w:val="00471F79"/>
    <w:rsid w:val="004721EB"/>
    <w:rsid w:val="004738C4"/>
    <w:rsid w:val="004741B1"/>
    <w:rsid w:val="004741CD"/>
    <w:rsid w:val="00474A36"/>
    <w:rsid w:val="00475140"/>
    <w:rsid w:val="00475C84"/>
    <w:rsid w:val="00475DCC"/>
    <w:rsid w:val="00476650"/>
    <w:rsid w:val="004776EB"/>
    <w:rsid w:val="0048056E"/>
    <w:rsid w:val="00481B59"/>
    <w:rsid w:val="004827A0"/>
    <w:rsid w:val="004828D4"/>
    <w:rsid w:val="004828FB"/>
    <w:rsid w:val="00482F2E"/>
    <w:rsid w:val="00483473"/>
    <w:rsid w:val="00483758"/>
    <w:rsid w:val="004838AC"/>
    <w:rsid w:val="00484FB9"/>
    <w:rsid w:val="00485152"/>
    <w:rsid w:val="00485C9C"/>
    <w:rsid w:val="00486365"/>
    <w:rsid w:val="00486DD7"/>
    <w:rsid w:val="0048734F"/>
    <w:rsid w:val="004873F9"/>
    <w:rsid w:val="0048754D"/>
    <w:rsid w:val="00487A4C"/>
    <w:rsid w:val="004909CF"/>
    <w:rsid w:val="00490B13"/>
    <w:rsid w:val="00490D24"/>
    <w:rsid w:val="004918DF"/>
    <w:rsid w:val="00491CBF"/>
    <w:rsid w:val="00492A06"/>
    <w:rsid w:val="004932C9"/>
    <w:rsid w:val="00493D4B"/>
    <w:rsid w:val="004940A3"/>
    <w:rsid w:val="00494A78"/>
    <w:rsid w:val="00494AF9"/>
    <w:rsid w:val="00494DF7"/>
    <w:rsid w:val="00494F6F"/>
    <w:rsid w:val="004957C7"/>
    <w:rsid w:val="004962EE"/>
    <w:rsid w:val="004967B8"/>
    <w:rsid w:val="00496EA2"/>
    <w:rsid w:val="00496F3F"/>
    <w:rsid w:val="00497135"/>
    <w:rsid w:val="00497314"/>
    <w:rsid w:val="004978D3"/>
    <w:rsid w:val="00497981"/>
    <w:rsid w:val="00497A09"/>
    <w:rsid w:val="00497E07"/>
    <w:rsid w:val="004A0211"/>
    <w:rsid w:val="004A07B2"/>
    <w:rsid w:val="004A0F75"/>
    <w:rsid w:val="004A10A6"/>
    <w:rsid w:val="004A13AB"/>
    <w:rsid w:val="004A2A83"/>
    <w:rsid w:val="004A2F96"/>
    <w:rsid w:val="004A3910"/>
    <w:rsid w:val="004A3CA6"/>
    <w:rsid w:val="004A4308"/>
    <w:rsid w:val="004A62D2"/>
    <w:rsid w:val="004A6723"/>
    <w:rsid w:val="004A6FE7"/>
    <w:rsid w:val="004A7110"/>
    <w:rsid w:val="004A7247"/>
    <w:rsid w:val="004B0369"/>
    <w:rsid w:val="004B1319"/>
    <w:rsid w:val="004B2D97"/>
    <w:rsid w:val="004B2E2B"/>
    <w:rsid w:val="004B4622"/>
    <w:rsid w:val="004B48D4"/>
    <w:rsid w:val="004B4B71"/>
    <w:rsid w:val="004B4D07"/>
    <w:rsid w:val="004B4EFE"/>
    <w:rsid w:val="004B5CE8"/>
    <w:rsid w:val="004B6B89"/>
    <w:rsid w:val="004B6BEB"/>
    <w:rsid w:val="004B6D60"/>
    <w:rsid w:val="004B6F8C"/>
    <w:rsid w:val="004B6F9B"/>
    <w:rsid w:val="004B757D"/>
    <w:rsid w:val="004B7907"/>
    <w:rsid w:val="004C02DA"/>
    <w:rsid w:val="004C048E"/>
    <w:rsid w:val="004C05A6"/>
    <w:rsid w:val="004C0B07"/>
    <w:rsid w:val="004C0B2D"/>
    <w:rsid w:val="004C0B5E"/>
    <w:rsid w:val="004C0BF3"/>
    <w:rsid w:val="004C10CF"/>
    <w:rsid w:val="004C11F1"/>
    <w:rsid w:val="004C1285"/>
    <w:rsid w:val="004C2DC6"/>
    <w:rsid w:val="004C3A57"/>
    <w:rsid w:val="004C4422"/>
    <w:rsid w:val="004C46A3"/>
    <w:rsid w:val="004C4B4C"/>
    <w:rsid w:val="004C4CB3"/>
    <w:rsid w:val="004C5383"/>
    <w:rsid w:val="004C5463"/>
    <w:rsid w:val="004C6305"/>
    <w:rsid w:val="004C6486"/>
    <w:rsid w:val="004C7686"/>
    <w:rsid w:val="004C76B2"/>
    <w:rsid w:val="004C778B"/>
    <w:rsid w:val="004C77BA"/>
    <w:rsid w:val="004C797E"/>
    <w:rsid w:val="004D0A3E"/>
    <w:rsid w:val="004D0A84"/>
    <w:rsid w:val="004D1404"/>
    <w:rsid w:val="004D234A"/>
    <w:rsid w:val="004D2819"/>
    <w:rsid w:val="004D4172"/>
    <w:rsid w:val="004D4234"/>
    <w:rsid w:val="004D4AB9"/>
    <w:rsid w:val="004D4F2C"/>
    <w:rsid w:val="004D57D3"/>
    <w:rsid w:val="004D5BF5"/>
    <w:rsid w:val="004D6402"/>
    <w:rsid w:val="004D6AC4"/>
    <w:rsid w:val="004D6F44"/>
    <w:rsid w:val="004D7281"/>
    <w:rsid w:val="004D78DB"/>
    <w:rsid w:val="004E0977"/>
    <w:rsid w:val="004E0E9C"/>
    <w:rsid w:val="004E0F7F"/>
    <w:rsid w:val="004E21AB"/>
    <w:rsid w:val="004E25C1"/>
    <w:rsid w:val="004E2E63"/>
    <w:rsid w:val="004E3CA2"/>
    <w:rsid w:val="004E3EC8"/>
    <w:rsid w:val="004E3F1E"/>
    <w:rsid w:val="004E3F84"/>
    <w:rsid w:val="004E4140"/>
    <w:rsid w:val="004E4534"/>
    <w:rsid w:val="004E4ECB"/>
    <w:rsid w:val="004E55E2"/>
    <w:rsid w:val="004E56BC"/>
    <w:rsid w:val="004E5AB2"/>
    <w:rsid w:val="004E5F93"/>
    <w:rsid w:val="004E61A9"/>
    <w:rsid w:val="004E65F0"/>
    <w:rsid w:val="004E66B4"/>
    <w:rsid w:val="004E6C3C"/>
    <w:rsid w:val="004E6D03"/>
    <w:rsid w:val="004E748C"/>
    <w:rsid w:val="004E7713"/>
    <w:rsid w:val="004E7828"/>
    <w:rsid w:val="004F0ED3"/>
    <w:rsid w:val="004F1033"/>
    <w:rsid w:val="004F1E8F"/>
    <w:rsid w:val="004F1ED0"/>
    <w:rsid w:val="004F27E8"/>
    <w:rsid w:val="004F31E6"/>
    <w:rsid w:val="004F45C4"/>
    <w:rsid w:val="004F4834"/>
    <w:rsid w:val="004F5CDD"/>
    <w:rsid w:val="004F63BD"/>
    <w:rsid w:val="004F7229"/>
    <w:rsid w:val="004F72FE"/>
    <w:rsid w:val="005003EA"/>
    <w:rsid w:val="00500617"/>
    <w:rsid w:val="005008E5"/>
    <w:rsid w:val="0050109B"/>
    <w:rsid w:val="00501635"/>
    <w:rsid w:val="00501AA2"/>
    <w:rsid w:val="00501AF9"/>
    <w:rsid w:val="00501B68"/>
    <w:rsid w:val="00501EBD"/>
    <w:rsid w:val="005025A1"/>
    <w:rsid w:val="0050267A"/>
    <w:rsid w:val="0050285B"/>
    <w:rsid w:val="0050288D"/>
    <w:rsid w:val="00502901"/>
    <w:rsid w:val="005029E9"/>
    <w:rsid w:val="00502A8B"/>
    <w:rsid w:val="00503D48"/>
    <w:rsid w:val="005042D1"/>
    <w:rsid w:val="0050630F"/>
    <w:rsid w:val="005067BD"/>
    <w:rsid w:val="005073A4"/>
    <w:rsid w:val="00507474"/>
    <w:rsid w:val="00507E2F"/>
    <w:rsid w:val="005104CD"/>
    <w:rsid w:val="005106BE"/>
    <w:rsid w:val="00510C9B"/>
    <w:rsid w:val="00510D1C"/>
    <w:rsid w:val="00510F05"/>
    <w:rsid w:val="005111D7"/>
    <w:rsid w:val="005122BE"/>
    <w:rsid w:val="005125C7"/>
    <w:rsid w:val="005126DD"/>
    <w:rsid w:val="0051305D"/>
    <w:rsid w:val="005138AE"/>
    <w:rsid w:val="005138F7"/>
    <w:rsid w:val="00513D87"/>
    <w:rsid w:val="00513E97"/>
    <w:rsid w:val="00513F14"/>
    <w:rsid w:val="00514E2C"/>
    <w:rsid w:val="00514FEA"/>
    <w:rsid w:val="005152BC"/>
    <w:rsid w:val="00515786"/>
    <w:rsid w:val="00516DE4"/>
    <w:rsid w:val="00517C32"/>
    <w:rsid w:val="005210DB"/>
    <w:rsid w:val="005213A6"/>
    <w:rsid w:val="00521688"/>
    <w:rsid w:val="00521CF5"/>
    <w:rsid w:val="005221AB"/>
    <w:rsid w:val="005221C8"/>
    <w:rsid w:val="0052221E"/>
    <w:rsid w:val="00522353"/>
    <w:rsid w:val="005233B9"/>
    <w:rsid w:val="00523D5E"/>
    <w:rsid w:val="00524AF0"/>
    <w:rsid w:val="005257C9"/>
    <w:rsid w:val="00525B18"/>
    <w:rsid w:val="00525B96"/>
    <w:rsid w:val="00525DD6"/>
    <w:rsid w:val="00526D4E"/>
    <w:rsid w:val="00527224"/>
    <w:rsid w:val="0053190D"/>
    <w:rsid w:val="00531D43"/>
    <w:rsid w:val="00531DE8"/>
    <w:rsid w:val="0053217E"/>
    <w:rsid w:val="00532938"/>
    <w:rsid w:val="00532C84"/>
    <w:rsid w:val="00533C4A"/>
    <w:rsid w:val="00533DC1"/>
    <w:rsid w:val="00534182"/>
    <w:rsid w:val="00534790"/>
    <w:rsid w:val="00535B17"/>
    <w:rsid w:val="00535FD4"/>
    <w:rsid w:val="00536187"/>
    <w:rsid w:val="0053639A"/>
    <w:rsid w:val="00536536"/>
    <w:rsid w:val="005367FF"/>
    <w:rsid w:val="00536B88"/>
    <w:rsid w:val="005371A9"/>
    <w:rsid w:val="005417A0"/>
    <w:rsid w:val="00541B24"/>
    <w:rsid w:val="00542012"/>
    <w:rsid w:val="00542409"/>
    <w:rsid w:val="00542DEE"/>
    <w:rsid w:val="005445C8"/>
    <w:rsid w:val="00545A14"/>
    <w:rsid w:val="005462AA"/>
    <w:rsid w:val="005474E5"/>
    <w:rsid w:val="00547727"/>
    <w:rsid w:val="00547E47"/>
    <w:rsid w:val="00550566"/>
    <w:rsid w:val="005505F7"/>
    <w:rsid w:val="00550CD7"/>
    <w:rsid w:val="00550F27"/>
    <w:rsid w:val="005510A5"/>
    <w:rsid w:val="0055224A"/>
    <w:rsid w:val="005527E8"/>
    <w:rsid w:val="00552B00"/>
    <w:rsid w:val="00552E5B"/>
    <w:rsid w:val="005532E2"/>
    <w:rsid w:val="00553EAA"/>
    <w:rsid w:val="005540C4"/>
    <w:rsid w:val="005541F4"/>
    <w:rsid w:val="005544C7"/>
    <w:rsid w:val="005550CA"/>
    <w:rsid w:val="00555BA6"/>
    <w:rsid w:val="00555F0C"/>
    <w:rsid w:val="00557728"/>
    <w:rsid w:val="00557CAC"/>
    <w:rsid w:val="00557CDD"/>
    <w:rsid w:val="005608F7"/>
    <w:rsid w:val="00560B99"/>
    <w:rsid w:val="00561203"/>
    <w:rsid w:val="00561E81"/>
    <w:rsid w:val="005628C6"/>
    <w:rsid w:val="00562B6E"/>
    <w:rsid w:val="00563B8B"/>
    <w:rsid w:val="005641A3"/>
    <w:rsid w:val="005642ED"/>
    <w:rsid w:val="00564933"/>
    <w:rsid w:val="00564B17"/>
    <w:rsid w:val="00564CDC"/>
    <w:rsid w:val="00565C31"/>
    <w:rsid w:val="00565D87"/>
    <w:rsid w:val="00566383"/>
    <w:rsid w:val="005663C1"/>
    <w:rsid w:val="005666D3"/>
    <w:rsid w:val="0056688E"/>
    <w:rsid w:val="00566B7C"/>
    <w:rsid w:val="00566F1D"/>
    <w:rsid w:val="00567D9B"/>
    <w:rsid w:val="00570582"/>
    <w:rsid w:val="005714F7"/>
    <w:rsid w:val="00571631"/>
    <w:rsid w:val="0057166E"/>
    <w:rsid w:val="00572532"/>
    <w:rsid w:val="0057272C"/>
    <w:rsid w:val="005729E1"/>
    <w:rsid w:val="00573372"/>
    <w:rsid w:val="0057378F"/>
    <w:rsid w:val="00575081"/>
    <w:rsid w:val="00575683"/>
    <w:rsid w:val="00575C59"/>
    <w:rsid w:val="00575F1D"/>
    <w:rsid w:val="005762A8"/>
    <w:rsid w:val="00576BA7"/>
    <w:rsid w:val="00576FD1"/>
    <w:rsid w:val="005772E1"/>
    <w:rsid w:val="005777F7"/>
    <w:rsid w:val="00577D41"/>
    <w:rsid w:val="00577F36"/>
    <w:rsid w:val="00580755"/>
    <w:rsid w:val="00580936"/>
    <w:rsid w:val="00580A47"/>
    <w:rsid w:val="0058343E"/>
    <w:rsid w:val="0058447E"/>
    <w:rsid w:val="0058458F"/>
    <w:rsid w:val="00584695"/>
    <w:rsid w:val="005849E5"/>
    <w:rsid w:val="00584E37"/>
    <w:rsid w:val="005856AE"/>
    <w:rsid w:val="005870B8"/>
    <w:rsid w:val="005903C9"/>
    <w:rsid w:val="005907AF"/>
    <w:rsid w:val="00590A3C"/>
    <w:rsid w:val="00590B84"/>
    <w:rsid w:val="00591456"/>
    <w:rsid w:val="0059174C"/>
    <w:rsid w:val="00591A41"/>
    <w:rsid w:val="00591DCE"/>
    <w:rsid w:val="00592413"/>
    <w:rsid w:val="005929D1"/>
    <w:rsid w:val="00592FE5"/>
    <w:rsid w:val="00593672"/>
    <w:rsid w:val="00593730"/>
    <w:rsid w:val="00594A4A"/>
    <w:rsid w:val="00594CEE"/>
    <w:rsid w:val="00594E71"/>
    <w:rsid w:val="00595197"/>
    <w:rsid w:val="00595852"/>
    <w:rsid w:val="005959C8"/>
    <w:rsid w:val="00596A43"/>
    <w:rsid w:val="0059775A"/>
    <w:rsid w:val="005A1434"/>
    <w:rsid w:val="005A24B6"/>
    <w:rsid w:val="005A3111"/>
    <w:rsid w:val="005A3543"/>
    <w:rsid w:val="005A364B"/>
    <w:rsid w:val="005A3DBF"/>
    <w:rsid w:val="005A45A1"/>
    <w:rsid w:val="005A46BA"/>
    <w:rsid w:val="005A48D3"/>
    <w:rsid w:val="005A48EE"/>
    <w:rsid w:val="005A48F5"/>
    <w:rsid w:val="005A495D"/>
    <w:rsid w:val="005A522B"/>
    <w:rsid w:val="005A5728"/>
    <w:rsid w:val="005A6251"/>
    <w:rsid w:val="005A660A"/>
    <w:rsid w:val="005A70AD"/>
    <w:rsid w:val="005A7D35"/>
    <w:rsid w:val="005B0180"/>
    <w:rsid w:val="005B0873"/>
    <w:rsid w:val="005B1125"/>
    <w:rsid w:val="005B12A8"/>
    <w:rsid w:val="005B144E"/>
    <w:rsid w:val="005B15C8"/>
    <w:rsid w:val="005B1934"/>
    <w:rsid w:val="005B1DD2"/>
    <w:rsid w:val="005B25B4"/>
    <w:rsid w:val="005B4211"/>
    <w:rsid w:val="005B44B1"/>
    <w:rsid w:val="005B466B"/>
    <w:rsid w:val="005B46D5"/>
    <w:rsid w:val="005B4B31"/>
    <w:rsid w:val="005B4C80"/>
    <w:rsid w:val="005B4D85"/>
    <w:rsid w:val="005B5381"/>
    <w:rsid w:val="005B5DCC"/>
    <w:rsid w:val="005B73CC"/>
    <w:rsid w:val="005B759E"/>
    <w:rsid w:val="005B7658"/>
    <w:rsid w:val="005B7721"/>
    <w:rsid w:val="005B7ADD"/>
    <w:rsid w:val="005B7F2A"/>
    <w:rsid w:val="005C095A"/>
    <w:rsid w:val="005C0C90"/>
    <w:rsid w:val="005C0D6E"/>
    <w:rsid w:val="005C1F23"/>
    <w:rsid w:val="005C2550"/>
    <w:rsid w:val="005C271F"/>
    <w:rsid w:val="005C2C6A"/>
    <w:rsid w:val="005C4165"/>
    <w:rsid w:val="005C42C3"/>
    <w:rsid w:val="005C49B0"/>
    <w:rsid w:val="005C5680"/>
    <w:rsid w:val="005C57A3"/>
    <w:rsid w:val="005C5BA3"/>
    <w:rsid w:val="005C623D"/>
    <w:rsid w:val="005C6705"/>
    <w:rsid w:val="005C7F83"/>
    <w:rsid w:val="005D13F4"/>
    <w:rsid w:val="005D14D9"/>
    <w:rsid w:val="005D158D"/>
    <w:rsid w:val="005D1808"/>
    <w:rsid w:val="005D1DC5"/>
    <w:rsid w:val="005D1EAD"/>
    <w:rsid w:val="005D2332"/>
    <w:rsid w:val="005D2570"/>
    <w:rsid w:val="005D2783"/>
    <w:rsid w:val="005D2BF2"/>
    <w:rsid w:val="005D405C"/>
    <w:rsid w:val="005D421E"/>
    <w:rsid w:val="005D44D9"/>
    <w:rsid w:val="005D4947"/>
    <w:rsid w:val="005D4AB9"/>
    <w:rsid w:val="005D4CE9"/>
    <w:rsid w:val="005D4DC5"/>
    <w:rsid w:val="005D503B"/>
    <w:rsid w:val="005D545E"/>
    <w:rsid w:val="005D57B9"/>
    <w:rsid w:val="005D6094"/>
    <w:rsid w:val="005D625C"/>
    <w:rsid w:val="005D6AF2"/>
    <w:rsid w:val="005D6F43"/>
    <w:rsid w:val="005D70A0"/>
    <w:rsid w:val="005D7B8D"/>
    <w:rsid w:val="005D7E6E"/>
    <w:rsid w:val="005E01C1"/>
    <w:rsid w:val="005E0CF2"/>
    <w:rsid w:val="005E1158"/>
    <w:rsid w:val="005E1163"/>
    <w:rsid w:val="005E1290"/>
    <w:rsid w:val="005E15C9"/>
    <w:rsid w:val="005E205E"/>
    <w:rsid w:val="005E2602"/>
    <w:rsid w:val="005E350D"/>
    <w:rsid w:val="005E3C4C"/>
    <w:rsid w:val="005E3F95"/>
    <w:rsid w:val="005E483C"/>
    <w:rsid w:val="005E4FA7"/>
    <w:rsid w:val="005E58B5"/>
    <w:rsid w:val="005E5AE2"/>
    <w:rsid w:val="005E6B06"/>
    <w:rsid w:val="005E6EB0"/>
    <w:rsid w:val="005E761D"/>
    <w:rsid w:val="005E7F18"/>
    <w:rsid w:val="005F008F"/>
    <w:rsid w:val="005F1230"/>
    <w:rsid w:val="005F18E3"/>
    <w:rsid w:val="005F1AC3"/>
    <w:rsid w:val="005F26A2"/>
    <w:rsid w:val="005F2A71"/>
    <w:rsid w:val="005F33B4"/>
    <w:rsid w:val="005F3659"/>
    <w:rsid w:val="005F3A18"/>
    <w:rsid w:val="005F3EF3"/>
    <w:rsid w:val="005F415E"/>
    <w:rsid w:val="005F44C8"/>
    <w:rsid w:val="005F50C7"/>
    <w:rsid w:val="005F5A72"/>
    <w:rsid w:val="005F5DDC"/>
    <w:rsid w:val="005F68F5"/>
    <w:rsid w:val="005F7DFC"/>
    <w:rsid w:val="005F7FB6"/>
    <w:rsid w:val="006001C8"/>
    <w:rsid w:val="00601E1D"/>
    <w:rsid w:val="00603D77"/>
    <w:rsid w:val="0060462D"/>
    <w:rsid w:val="00604D91"/>
    <w:rsid w:val="00605324"/>
    <w:rsid w:val="0060581E"/>
    <w:rsid w:val="0060683B"/>
    <w:rsid w:val="00606A4C"/>
    <w:rsid w:val="00606DB6"/>
    <w:rsid w:val="00607220"/>
    <w:rsid w:val="00607A4F"/>
    <w:rsid w:val="006100FF"/>
    <w:rsid w:val="00611C9D"/>
    <w:rsid w:val="00612306"/>
    <w:rsid w:val="00613372"/>
    <w:rsid w:val="00613733"/>
    <w:rsid w:val="0061465D"/>
    <w:rsid w:val="0061476A"/>
    <w:rsid w:val="00614826"/>
    <w:rsid w:val="006153BA"/>
    <w:rsid w:val="00615938"/>
    <w:rsid w:val="00615B02"/>
    <w:rsid w:val="00616EB9"/>
    <w:rsid w:val="00617765"/>
    <w:rsid w:val="00617C50"/>
    <w:rsid w:val="006202DF"/>
    <w:rsid w:val="006212E8"/>
    <w:rsid w:val="00621718"/>
    <w:rsid w:val="00621866"/>
    <w:rsid w:val="006219F6"/>
    <w:rsid w:val="00621B75"/>
    <w:rsid w:val="006220F3"/>
    <w:rsid w:val="006230F9"/>
    <w:rsid w:val="00623681"/>
    <w:rsid w:val="00623D87"/>
    <w:rsid w:val="0062468F"/>
    <w:rsid w:val="00624AA8"/>
    <w:rsid w:val="00624FEB"/>
    <w:rsid w:val="006257C4"/>
    <w:rsid w:val="00625CE5"/>
    <w:rsid w:val="00626470"/>
    <w:rsid w:val="00626723"/>
    <w:rsid w:val="006268AC"/>
    <w:rsid w:val="00627AEB"/>
    <w:rsid w:val="006300B6"/>
    <w:rsid w:val="00630906"/>
    <w:rsid w:val="006314C3"/>
    <w:rsid w:val="00632277"/>
    <w:rsid w:val="006323B5"/>
    <w:rsid w:val="00632CA7"/>
    <w:rsid w:val="00632E53"/>
    <w:rsid w:val="00632EDF"/>
    <w:rsid w:val="00633EB7"/>
    <w:rsid w:val="006342C7"/>
    <w:rsid w:val="00634D8A"/>
    <w:rsid w:val="00635B55"/>
    <w:rsid w:val="00635EC2"/>
    <w:rsid w:val="00636439"/>
    <w:rsid w:val="00636854"/>
    <w:rsid w:val="00636A57"/>
    <w:rsid w:val="00637558"/>
    <w:rsid w:val="00640B0D"/>
    <w:rsid w:val="00640E22"/>
    <w:rsid w:val="00640FE6"/>
    <w:rsid w:val="00641404"/>
    <w:rsid w:val="00641CE2"/>
    <w:rsid w:val="00641F35"/>
    <w:rsid w:val="006421E9"/>
    <w:rsid w:val="00642BE3"/>
    <w:rsid w:val="0064377E"/>
    <w:rsid w:val="00643E55"/>
    <w:rsid w:val="00644986"/>
    <w:rsid w:val="00645704"/>
    <w:rsid w:val="006458A4"/>
    <w:rsid w:val="00645951"/>
    <w:rsid w:val="0064636B"/>
    <w:rsid w:val="00646AC8"/>
    <w:rsid w:val="006471EF"/>
    <w:rsid w:val="0064748D"/>
    <w:rsid w:val="006479A2"/>
    <w:rsid w:val="00650015"/>
    <w:rsid w:val="00650913"/>
    <w:rsid w:val="00651124"/>
    <w:rsid w:val="00651BA2"/>
    <w:rsid w:val="00652ADA"/>
    <w:rsid w:val="00652BE9"/>
    <w:rsid w:val="00652D61"/>
    <w:rsid w:val="00652DF4"/>
    <w:rsid w:val="00652F97"/>
    <w:rsid w:val="00654762"/>
    <w:rsid w:val="0065494B"/>
    <w:rsid w:val="00654CDA"/>
    <w:rsid w:val="006555CA"/>
    <w:rsid w:val="00655CDB"/>
    <w:rsid w:val="006562AE"/>
    <w:rsid w:val="00656CDF"/>
    <w:rsid w:val="006570E2"/>
    <w:rsid w:val="00657235"/>
    <w:rsid w:val="00657EAF"/>
    <w:rsid w:val="00657EBE"/>
    <w:rsid w:val="00660BD4"/>
    <w:rsid w:val="0066146E"/>
    <w:rsid w:val="006619A0"/>
    <w:rsid w:val="00662375"/>
    <w:rsid w:val="0066255C"/>
    <w:rsid w:val="006634F1"/>
    <w:rsid w:val="00664353"/>
    <w:rsid w:val="00664386"/>
    <w:rsid w:val="00664C8D"/>
    <w:rsid w:val="00664F17"/>
    <w:rsid w:val="0066521B"/>
    <w:rsid w:val="0066574F"/>
    <w:rsid w:val="00665EC4"/>
    <w:rsid w:val="00666EAA"/>
    <w:rsid w:val="00667601"/>
    <w:rsid w:val="0066779A"/>
    <w:rsid w:val="00667B7A"/>
    <w:rsid w:val="006709D8"/>
    <w:rsid w:val="00671870"/>
    <w:rsid w:val="00671DC0"/>
    <w:rsid w:val="00671F8E"/>
    <w:rsid w:val="00671FC7"/>
    <w:rsid w:val="006720E1"/>
    <w:rsid w:val="00673069"/>
    <w:rsid w:val="00673740"/>
    <w:rsid w:val="00673DF3"/>
    <w:rsid w:val="0067485A"/>
    <w:rsid w:val="006766D1"/>
    <w:rsid w:val="00676D01"/>
    <w:rsid w:val="00677695"/>
    <w:rsid w:val="006777CD"/>
    <w:rsid w:val="00677E0F"/>
    <w:rsid w:val="006806AC"/>
    <w:rsid w:val="0068071B"/>
    <w:rsid w:val="00682849"/>
    <w:rsid w:val="00682FE8"/>
    <w:rsid w:val="0068415C"/>
    <w:rsid w:val="00684924"/>
    <w:rsid w:val="00684997"/>
    <w:rsid w:val="00685926"/>
    <w:rsid w:val="00685A88"/>
    <w:rsid w:val="00686949"/>
    <w:rsid w:val="00686BA4"/>
    <w:rsid w:val="00686E1B"/>
    <w:rsid w:val="00687765"/>
    <w:rsid w:val="00687852"/>
    <w:rsid w:val="00687895"/>
    <w:rsid w:val="006903F1"/>
    <w:rsid w:val="00690AAA"/>
    <w:rsid w:val="00690BA7"/>
    <w:rsid w:val="00692571"/>
    <w:rsid w:val="00692B65"/>
    <w:rsid w:val="00693B95"/>
    <w:rsid w:val="00694119"/>
    <w:rsid w:val="006941A1"/>
    <w:rsid w:val="00694B42"/>
    <w:rsid w:val="00696E54"/>
    <w:rsid w:val="00696F8A"/>
    <w:rsid w:val="006971CE"/>
    <w:rsid w:val="006974BC"/>
    <w:rsid w:val="0069752E"/>
    <w:rsid w:val="00697D1C"/>
    <w:rsid w:val="006A010F"/>
    <w:rsid w:val="006A0E78"/>
    <w:rsid w:val="006A2585"/>
    <w:rsid w:val="006A2C61"/>
    <w:rsid w:val="006A2DBF"/>
    <w:rsid w:val="006A3173"/>
    <w:rsid w:val="006A36DC"/>
    <w:rsid w:val="006A3D78"/>
    <w:rsid w:val="006A4259"/>
    <w:rsid w:val="006A513A"/>
    <w:rsid w:val="006A5FDC"/>
    <w:rsid w:val="006A6035"/>
    <w:rsid w:val="006A63D2"/>
    <w:rsid w:val="006A6848"/>
    <w:rsid w:val="006A6E06"/>
    <w:rsid w:val="006A74F9"/>
    <w:rsid w:val="006A76DA"/>
    <w:rsid w:val="006A772C"/>
    <w:rsid w:val="006A78C4"/>
    <w:rsid w:val="006A7D10"/>
    <w:rsid w:val="006B0A95"/>
    <w:rsid w:val="006B1C4A"/>
    <w:rsid w:val="006B1D93"/>
    <w:rsid w:val="006B22B0"/>
    <w:rsid w:val="006B2B6C"/>
    <w:rsid w:val="006B3929"/>
    <w:rsid w:val="006B39AA"/>
    <w:rsid w:val="006B3E99"/>
    <w:rsid w:val="006B3F39"/>
    <w:rsid w:val="006B40B6"/>
    <w:rsid w:val="006B47EE"/>
    <w:rsid w:val="006B4EF2"/>
    <w:rsid w:val="006B52C9"/>
    <w:rsid w:val="006B55F0"/>
    <w:rsid w:val="006B63F1"/>
    <w:rsid w:val="006B654D"/>
    <w:rsid w:val="006B7736"/>
    <w:rsid w:val="006C081C"/>
    <w:rsid w:val="006C08B1"/>
    <w:rsid w:val="006C0A86"/>
    <w:rsid w:val="006C0B77"/>
    <w:rsid w:val="006C0F0D"/>
    <w:rsid w:val="006C0FF8"/>
    <w:rsid w:val="006C1A84"/>
    <w:rsid w:val="006C2134"/>
    <w:rsid w:val="006C2FA7"/>
    <w:rsid w:val="006C3176"/>
    <w:rsid w:val="006C34CD"/>
    <w:rsid w:val="006C368D"/>
    <w:rsid w:val="006C37F2"/>
    <w:rsid w:val="006C4133"/>
    <w:rsid w:val="006C42E8"/>
    <w:rsid w:val="006C46B9"/>
    <w:rsid w:val="006C6E50"/>
    <w:rsid w:val="006D00C8"/>
    <w:rsid w:val="006D0425"/>
    <w:rsid w:val="006D1AB5"/>
    <w:rsid w:val="006D1ACB"/>
    <w:rsid w:val="006D31C1"/>
    <w:rsid w:val="006D3594"/>
    <w:rsid w:val="006D408A"/>
    <w:rsid w:val="006D42EC"/>
    <w:rsid w:val="006D492E"/>
    <w:rsid w:val="006D4969"/>
    <w:rsid w:val="006D4E58"/>
    <w:rsid w:val="006D5372"/>
    <w:rsid w:val="006D54A0"/>
    <w:rsid w:val="006D5502"/>
    <w:rsid w:val="006D5D9A"/>
    <w:rsid w:val="006D6311"/>
    <w:rsid w:val="006D6806"/>
    <w:rsid w:val="006D6A46"/>
    <w:rsid w:val="006D7267"/>
    <w:rsid w:val="006D7577"/>
    <w:rsid w:val="006D7D39"/>
    <w:rsid w:val="006D7DB5"/>
    <w:rsid w:val="006D7F2B"/>
    <w:rsid w:val="006E23E9"/>
    <w:rsid w:val="006E2B11"/>
    <w:rsid w:val="006E3358"/>
    <w:rsid w:val="006E36C9"/>
    <w:rsid w:val="006E38A6"/>
    <w:rsid w:val="006E4550"/>
    <w:rsid w:val="006E4E54"/>
    <w:rsid w:val="006E4F0C"/>
    <w:rsid w:val="006E5189"/>
    <w:rsid w:val="006E6841"/>
    <w:rsid w:val="006E715D"/>
    <w:rsid w:val="006E7168"/>
    <w:rsid w:val="006E746D"/>
    <w:rsid w:val="006E788E"/>
    <w:rsid w:val="006F032E"/>
    <w:rsid w:val="006F0490"/>
    <w:rsid w:val="006F1A22"/>
    <w:rsid w:val="006F1B11"/>
    <w:rsid w:val="006F2603"/>
    <w:rsid w:val="006F3E0B"/>
    <w:rsid w:val="006F4AC3"/>
    <w:rsid w:val="006F4CD3"/>
    <w:rsid w:val="006F6001"/>
    <w:rsid w:val="006F704D"/>
    <w:rsid w:val="00700347"/>
    <w:rsid w:val="00700BB8"/>
    <w:rsid w:val="00701282"/>
    <w:rsid w:val="00701471"/>
    <w:rsid w:val="00701783"/>
    <w:rsid w:val="00701B8F"/>
    <w:rsid w:val="00701EB5"/>
    <w:rsid w:val="0070237F"/>
    <w:rsid w:val="007035CE"/>
    <w:rsid w:val="007038F6"/>
    <w:rsid w:val="00704802"/>
    <w:rsid w:val="0070498E"/>
    <w:rsid w:val="00704B77"/>
    <w:rsid w:val="00706E2F"/>
    <w:rsid w:val="007075A3"/>
    <w:rsid w:val="00710332"/>
    <w:rsid w:val="00710923"/>
    <w:rsid w:val="007110DE"/>
    <w:rsid w:val="00711690"/>
    <w:rsid w:val="007117B6"/>
    <w:rsid w:val="007122FD"/>
    <w:rsid w:val="00712E59"/>
    <w:rsid w:val="00713471"/>
    <w:rsid w:val="00713A3C"/>
    <w:rsid w:val="007146BB"/>
    <w:rsid w:val="007153B5"/>
    <w:rsid w:val="0071562A"/>
    <w:rsid w:val="00715B83"/>
    <w:rsid w:val="00715E7C"/>
    <w:rsid w:val="00715FD3"/>
    <w:rsid w:val="00716601"/>
    <w:rsid w:val="007168DC"/>
    <w:rsid w:val="00716B6D"/>
    <w:rsid w:val="0071780B"/>
    <w:rsid w:val="00717A3C"/>
    <w:rsid w:val="00717A68"/>
    <w:rsid w:val="00720576"/>
    <w:rsid w:val="007208D4"/>
    <w:rsid w:val="00721112"/>
    <w:rsid w:val="00721D20"/>
    <w:rsid w:val="00721E7C"/>
    <w:rsid w:val="00722495"/>
    <w:rsid w:val="0072286F"/>
    <w:rsid w:val="00722F5F"/>
    <w:rsid w:val="00723DA4"/>
    <w:rsid w:val="00724655"/>
    <w:rsid w:val="007248D6"/>
    <w:rsid w:val="00725251"/>
    <w:rsid w:val="00725427"/>
    <w:rsid w:val="00725A4A"/>
    <w:rsid w:val="00725A6D"/>
    <w:rsid w:val="0072612B"/>
    <w:rsid w:val="007265F3"/>
    <w:rsid w:val="00726CD1"/>
    <w:rsid w:val="00727743"/>
    <w:rsid w:val="00727778"/>
    <w:rsid w:val="00727C1B"/>
    <w:rsid w:val="00730799"/>
    <w:rsid w:val="00730BD9"/>
    <w:rsid w:val="00731AC0"/>
    <w:rsid w:val="00733AF1"/>
    <w:rsid w:val="007341EA"/>
    <w:rsid w:val="007348BE"/>
    <w:rsid w:val="0073502B"/>
    <w:rsid w:val="007361AB"/>
    <w:rsid w:val="00736C9F"/>
    <w:rsid w:val="00737ABE"/>
    <w:rsid w:val="00737C16"/>
    <w:rsid w:val="00737DF3"/>
    <w:rsid w:val="007407A4"/>
    <w:rsid w:val="00740A79"/>
    <w:rsid w:val="00740F95"/>
    <w:rsid w:val="007415CE"/>
    <w:rsid w:val="0074212F"/>
    <w:rsid w:val="00742471"/>
    <w:rsid w:val="00742A04"/>
    <w:rsid w:val="00743468"/>
    <w:rsid w:val="007437FA"/>
    <w:rsid w:val="00743D35"/>
    <w:rsid w:val="007447E3"/>
    <w:rsid w:val="007455DF"/>
    <w:rsid w:val="0074673D"/>
    <w:rsid w:val="00746C7C"/>
    <w:rsid w:val="007472D4"/>
    <w:rsid w:val="00750361"/>
    <w:rsid w:val="007505EE"/>
    <w:rsid w:val="0075132A"/>
    <w:rsid w:val="00751360"/>
    <w:rsid w:val="00751B89"/>
    <w:rsid w:val="00751C7E"/>
    <w:rsid w:val="00751FEC"/>
    <w:rsid w:val="00752080"/>
    <w:rsid w:val="007523B6"/>
    <w:rsid w:val="007526DD"/>
    <w:rsid w:val="007529E1"/>
    <w:rsid w:val="00752F67"/>
    <w:rsid w:val="0075367A"/>
    <w:rsid w:val="00753718"/>
    <w:rsid w:val="007552FE"/>
    <w:rsid w:val="00755E2E"/>
    <w:rsid w:val="0075679E"/>
    <w:rsid w:val="00756DA6"/>
    <w:rsid w:val="007575DF"/>
    <w:rsid w:val="00757631"/>
    <w:rsid w:val="00760BBC"/>
    <w:rsid w:val="00761419"/>
    <w:rsid w:val="00761CB2"/>
    <w:rsid w:val="00761EE2"/>
    <w:rsid w:val="00762445"/>
    <w:rsid w:val="00762A0D"/>
    <w:rsid w:val="00762B17"/>
    <w:rsid w:val="00762DE1"/>
    <w:rsid w:val="00762E7F"/>
    <w:rsid w:val="00762F51"/>
    <w:rsid w:val="00762F99"/>
    <w:rsid w:val="00763074"/>
    <w:rsid w:val="007642BE"/>
    <w:rsid w:val="00764304"/>
    <w:rsid w:val="00764510"/>
    <w:rsid w:val="00764539"/>
    <w:rsid w:val="007649A4"/>
    <w:rsid w:val="007665C5"/>
    <w:rsid w:val="00766C6F"/>
    <w:rsid w:val="00766E2C"/>
    <w:rsid w:val="00766FF2"/>
    <w:rsid w:val="00770397"/>
    <w:rsid w:val="00770953"/>
    <w:rsid w:val="00771065"/>
    <w:rsid w:val="007711FB"/>
    <w:rsid w:val="00771277"/>
    <w:rsid w:val="0077139D"/>
    <w:rsid w:val="00771A58"/>
    <w:rsid w:val="00771A5B"/>
    <w:rsid w:val="00771DF6"/>
    <w:rsid w:val="00772232"/>
    <w:rsid w:val="00772817"/>
    <w:rsid w:val="00773A05"/>
    <w:rsid w:val="00773CAA"/>
    <w:rsid w:val="00775664"/>
    <w:rsid w:val="00775FCA"/>
    <w:rsid w:val="0077664C"/>
    <w:rsid w:val="00776E99"/>
    <w:rsid w:val="0077701E"/>
    <w:rsid w:val="007770D4"/>
    <w:rsid w:val="00777F00"/>
    <w:rsid w:val="007808C8"/>
    <w:rsid w:val="00780FF5"/>
    <w:rsid w:val="00781068"/>
    <w:rsid w:val="00781456"/>
    <w:rsid w:val="00782102"/>
    <w:rsid w:val="007823FF"/>
    <w:rsid w:val="007824A8"/>
    <w:rsid w:val="0078286D"/>
    <w:rsid w:val="00783189"/>
    <w:rsid w:val="007840A5"/>
    <w:rsid w:val="00785473"/>
    <w:rsid w:val="00785C1F"/>
    <w:rsid w:val="0078697B"/>
    <w:rsid w:val="00786F9A"/>
    <w:rsid w:val="00787B6E"/>
    <w:rsid w:val="007906B5"/>
    <w:rsid w:val="00790879"/>
    <w:rsid w:val="007909B1"/>
    <w:rsid w:val="00790CDB"/>
    <w:rsid w:val="00791EF1"/>
    <w:rsid w:val="00792078"/>
    <w:rsid w:val="0079248A"/>
    <w:rsid w:val="00792D14"/>
    <w:rsid w:val="00793441"/>
    <w:rsid w:val="007936BD"/>
    <w:rsid w:val="00793B30"/>
    <w:rsid w:val="00793EAD"/>
    <w:rsid w:val="007942D6"/>
    <w:rsid w:val="0079451A"/>
    <w:rsid w:val="00795561"/>
    <w:rsid w:val="007956FA"/>
    <w:rsid w:val="00795D54"/>
    <w:rsid w:val="0079699A"/>
    <w:rsid w:val="00796E4E"/>
    <w:rsid w:val="00797CE9"/>
    <w:rsid w:val="00797ED1"/>
    <w:rsid w:val="007A095D"/>
    <w:rsid w:val="007A0988"/>
    <w:rsid w:val="007A0E9B"/>
    <w:rsid w:val="007A106D"/>
    <w:rsid w:val="007A1718"/>
    <w:rsid w:val="007A181F"/>
    <w:rsid w:val="007A20B5"/>
    <w:rsid w:val="007A2F89"/>
    <w:rsid w:val="007A3189"/>
    <w:rsid w:val="007A3F08"/>
    <w:rsid w:val="007A3F35"/>
    <w:rsid w:val="007A3FA5"/>
    <w:rsid w:val="007A4D5F"/>
    <w:rsid w:val="007A5401"/>
    <w:rsid w:val="007A6190"/>
    <w:rsid w:val="007A637A"/>
    <w:rsid w:val="007B051F"/>
    <w:rsid w:val="007B0A22"/>
    <w:rsid w:val="007B1098"/>
    <w:rsid w:val="007B10AA"/>
    <w:rsid w:val="007B1E2B"/>
    <w:rsid w:val="007B23DA"/>
    <w:rsid w:val="007B28EE"/>
    <w:rsid w:val="007B2B84"/>
    <w:rsid w:val="007B45E2"/>
    <w:rsid w:val="007B47E5"/>
    <w:rsid w:val="007B5D65"/>
    <w:rsid w:val="007B5E6F"/>
    <w:rsid w:val="007B5EDB"/>
    <w:rsid w:val="007B7046"/>
    <w:rsid w:val="007B715F"/>
    <w:rsid w:val="007B74B4"/>
    <w:rsid w:val="007B7D66"/>
    <w:rsid w:val="007B7EA6"/>
    <w:rsid w:val="007C01D3"/>
    <w:rsid w:val="007C04F4"/>
    <w:rsid w:val="007C0D52"/>
    <w:rsid w:val="007C0E15"/>
    <w:rsid w:val="007C1F76"/>
    <w:rsid w:val="007C21ED"/>
    <w:rsid w:val="007C24D3"/>
    <w:rsid w:val="007C285D"/>
    <w:rsid w:val="007C28B5"/>
    <w:rsid w:val="007C30A0"/>
    <w:rsid w:val="007C42AF"/>
    <w:rsid w:val="007C533E"/>
    <w:rsid w:val="007C5BCE"/>
    <w:rsid w:val="007D05D6"/>
    <w:rsid w:val="007D05F7"/>
    <w:rsid w:val="007D0607"/>
    <w:rsid w:val="007D0E43"/>
    <w:rsid w:val="007D1741"/>
    <w:rsid w:val="007D1C43"/>
    <w:rsid w:val="007D1E10"/>
    <w:rsid w:val="007D31F0"/>
    <w:rsid w:val="007D3E77"/>
    <w:rsid w:val="007D3EFF"/>
    <w:rsid w:val="007D4C4E"/>
    <w:rsid w:val="007D54BB"/>
    <w:rsid w:val="007D5A97"/>
    <w:rsid w:val="007D6185"/>
    <w:rsid w:val="007D6738"/>
    <w:rsid w:val="007D68A0"/>
    <w:rsid w:val="007D6E5D"/>
    <w:rsid w:val="007D7BF6"/>
    <w:rsid w:val="007E01F3"/>
    <w:rsid w:val="007E0613"/>
    <w:rsid w:val="007E09AA"/>
    <w:rsid w:val="007E0A06"/>
    <w:rsid w:val="007E251E"/>
    <w:rsid w:val="007E25A3"/>
    <w:rsid w:val="007E3766"/>
    <w:rsid w:val="007E3E29"/>
    <w:rsid w:val="007E434F"/>
    <w:rsid w:val="007E4A9D"/>
    <w:rsid w:val="007E67E2"/>
    <w:rsid w:val="007E6F2A"/>
    <w:rsid w:val="007E724C"/>
    <w:rsid w:val="007F166D"/>
    <w:rsid w:val="007F1B18"/>
    <w:rsid w:val="007F25A4"/>
    <w:rsid w:val="007F2C03"/>
    <w:rsid w:val="007F320A"/>
    <w:rsid w:val="007F33A0"/>
    <w:rsid w:val="007F3619"/>
    <w:rsid w:val="007F3F3C"/>
    <w:rsid w:val="007F4BB7"/>
    <w:rsid w:val="007F4C16"/>
    <w:rsid w:val="007F76F2"/>
    <w:rsid w:val="0080135F"/>
    <w:rsid w:val="0080267B"/>
    <w:rsid w:val="00802B4D"/>
    <w:rsid w:val="008032C5"/>
    <w:rsid w:val="00803713"/>
    <w:rsid w:val="00803EA9"/>
    <w:rsid w:val="00804820"/>
    <w:rsid w:val="00805791"/>
    <w:rsid w:val="00805CE9"/>
    <w:rsid w:val="00805E12"/>
    <w:rsid w:val="00806272"/>
    <w:rsid w:val="00806527"/>
    <w:rsid w:val="00806965"/>
    <w:rsid w:val="00810B07"/>
    <w:rsid w:val="00811D3C"/>
    <w:rsid w:val="0081208C"/>
    <w:rsid w:val="00812781"/>
    <w:rsid w:val="00812CBF"/>
    <w:rsid w:val="00813392"/>
    <w:rsid w:val="008139FD"/>
    <w:rsid w:val="00813B21"/>
    <w:rsid w:val="00813CBF"/>
    <w:rsid w:val="00815317"/>
    <w:rsid w:val="00815603"/>
    <w:rsid w:val="008159D3"/>
    <w:rsid w:val="00815B1B"/>
    <w:rsid w:val="00816066"/>
    <w:rsid w:val="00817ACC"/>
    <w:rsid w:val="00817B82"/>
    <w:rsid w:val="00817FC6"/>
    <w:rsid w:val="00820222"/>
    <w:rsid w:val="0082039E"/>
    <w:rsid w:val="00820B37"/>
    <w:rsid w:val="00820E69"/>
    <w:rsid w:val="00821506"/>
    <w:rsid w:val="008219E3"/>
    <w:rsid w:val="00821BE0"/>
    <w:rsid w:val="008222BD"/>
    <w:rsid w:val="00822706"/>
    <w:rsid w:val="008234EF"/>
    <w:rsid w:val="0082351B"/>
    <w:rsid w:val="00823684"/>
    <w:rsid w:val="00823742"/>
    <w:rsid w:val="00823DE6"/>
    <w:rsid w:val="00823EFC"/>
    <w:rsid w:val="00824C7F"/>
    <w:rsid w:val="008255CD"/>
    <w:rsid w:val="00825C15"/>
    <w:rsid w:val="00826179"/>
    <w:rsid w:val="00826570"/>
    <w:rsid w:val="008269E0"/>
    <w:rsid w:val="00826AA7"/>
    <w:rsid w:val="008275C5"/>
    <w:rsid w:val="00827EC7"/>
    <w:rsid w:val="008304AE"/>
    <w:rsid w:val="00831D69"/>
    <w:rsid w:val="00831EAC"/>
    <w:rsid w:val="0083232C"/>
    <w:rsid w:val="00832AD2"/>
    <w:rsid w:val="00832B3C"/>
    <w:rsid w:val="00833BF9"/>
    <w:rsid w:val="00834451"/>
    <w:rsid w:val="008364D1"/>
    <w:rsid w:val="008366B3"/>
    <w:rsid w:val="00836E55"/>
    <w:rsid w:val="00837021"/>
    <w:rsid w:val="008377A0"/>
    <w:rsid w:val="00840991"/>
    <w:rsid w:val="00840E9B"/>
    <w:rsid w:val="00840F18"/>
    <w:rsid w:val="008412FE"/>
    <w:rsid w:val="0084170F"/>
    <w:rsid w:val="008417D2"/>
    <w:rsid w:val="00842709"/>
    <w:rsid w:val="008433AD"/>
    <w:rsid w:val="008435AF"/>
    <w:rsid w:val="0084389E"/>
    <w:rsid w:val="00843DF5"/>
    <w:rsid w:val="008440DB"/>
    <w:rsid w:val="00844B15"/>
    <w:rsid w:val="00844D34"/>
    <w:rsid w:val="008450AB"/>
    <w:rsid w:val="00845382"/>
    <w:rsid w:val="00845E93"/>
    <w:rsid w:val="00846A6C"/>
    <w:rsid w:val="00846ACC"/>
    <w:rsid w:val="008473DE"/>
    <w:rsid w:val="00851A73"/>
    <w:rsid w:val="00851FCB"/>
    <w:rsid w:val="008523A6"/>
    <w:rsid w:val="0085245A"/>
    <w:rsid w:val="00852FC0"/>
    <w:rsid w:val="0085351B"/>
    <w:rsid w:val="00853743"/>
    <w:rsid w:val="008542C4"/>
    <w:rsid w:val="008547FC"/>
    <w:rsid w:val="008549B8"/>
    <w:rsid w:val="008551F4"/>
    <w:rsid w:val="00855C07"/>
    <w:rsid w:val="00855D95"/>
    <w:rsid w:val="00855E17"/>
    <w:rsid w:val="008566DE"/>
    <w:rsid w:val="008570A9"/>
    <w:rsid w:val="0085724B"/>
    <w:rsid w:val="0085728B"/>
    <w:rsid w:val="00857909"/>
    <w:rsid w:val="008611F7"/>
    <w:rsid w:val="008615FD"/>
    <w:rsid w:val="00862031"/>
    <w:rsid w:val="00862BC6"/>
    <w:rsid w:val="00862E78"/>
    <w:rsid w:val="00863185"/>
    <w:rsid w:val="008636B4"/>
    <w:rsid w:val="008642F9"/>
    <w:rsid w:val="00864C31"/>
    <w:rsid w:val="00865E3B"/>
    <w:rsid w:val="008661C4"/>
    <w:rsid w:val="0086637D"/>
    <w:rsid w:val="00866BEB"/>
    <w:rsid w:val="008674EA"/>
    <w:rsid w:val="00867B1F"/>
    <w:rsid w:val="008700D2"/>
    <w:rsid w:val="00870225"/>
    <w:rsid w:val="008709B0"/>
    <w:rsid w:val="008712B8"/>
    <w:rsid w:val="008717AA"/>
    <w:rsid w:val="00871895"/>
    <w:rsid w:val="008728F7"/>
    <w:rsid w:val="00873A40"/>
    <w:rsid w:val="00875020"/>
    <w:rsid w:val="0087549E"/>
    <w:rsid w:val="00875CDC"/>
    <w:rsid w:val="00876161"/>
    <w:rsid w:val="008764BF"/>
    <w:rsid w:val="00877066"/>
    <w:rsid w:val="008770F7"/>
    <w:rsid w:val="008777B3"/>
    <w:rsid w:val="00880D63"/>
    <w:rsid w:val="00880E19"/>
    <w:rsid w:val="0088272C"/>
    <w:rsid w:val="00882B60"/>
    <w:rsid w:val="0088349D"/>
    <w:rsid w:val="008850F2"/>
    <w:rsid w:val="00885A4F"/>
    <w:rsid w:val="00885C00"/>
    <w:rsid w:val="00886A95"/>
    <w:rsid w:val="00886ED4"/>
    <w:rsid w:val="008876F2"/>
    <w:rsid w:val="00887A02"/>
    <w:rsid w:val="00887A79"/>
    <w:rsid w:val="008900A6"/>
    <w:rsid w:val="00890928"/>
    <w:rsid w:val="00890ABD"/>
    <w:rsid w:val="00892586"/>
    <w:rsid w:val="00893098"/>
    <w:rsid w:val="008931FE"/>
    <w:rsid w:val="00893E90"/>
    <w:rsid w:val="0089448B"/>
    <w:rsid w:val="00894759"/>
    <w:rsid w:val="00895395"/>
    <w:rsid w:val="008957D1"/>
    <w:rsid w:val="00895FD1"/>
    <w:rsid w:val="008967E9"/>
    <w:rsid w:val="008972F3"/>
    <w:rsid w:val="0089732A"/>
    <w:rsid w:val="008973D0"/>
    <w:rsid w:val="008A0F2D"/>
    <w:rsid w:val="008A16BF"/>
    <w:rsid w:val="008A3FE7"/>
    <w:rsid w:val="008A5A94"/>
    <w:rsid w:val="008A7779"/>
    <w:rsid w:val="008A7936"/>
    <w:rsid w:val="008A7AD2"/>
    <w:rsid w:val="008B02C0"/>
    <w:rsid w:val="008B0570"/>
    <w:rsid w:val="008B10FC"/>
    <w:rsid w:val="008B113E"/>
    <w:rsid w:val="008B2053"/>
    <w:rsid w:val="008B3C7D"/>
    <w:rsid w:val="008B3CBD"/>
    <w:rsid w:val="008B4359"/>
    <w:rsid w:val="008B47C4"/>
    <w:rsid w:val="008B4DF5"/>
    <w:rsid w:val="008B5566"/>
    <w:rsid w:val="008B599A"/>
    <w:rsid w:val="008B7670"/>
    <w:rsid w:val="008B790D"/>
    <w:rsid w:val="008C02A8"/>
    <w:rsid w:val="008C0834"/>
    <w:rsid w:val="008C0F5D"/>
    <w:rsid w:val="008C1296"/>
    <w:rsid w:val="008C144F"/>
    <w:rsid w:val="008C1A28"/>
    <w:rsid w:val="008C1B4E"/>
    <w:rsid w:val="008C3142"/>
    <w:rsid w:val="008C3147"/>
    <w:rsid w:val="008C3F27"/>
    <w:rsid w:val="008C3F99"/>
    <w:rsid w:val="008C4006"/>
    <w:rsid w:val="008C438C"/>
    <w:rsid w:val="008C4474"/>
    <w:rsid w:val="008C5A0E"/>
    <w:rsid w:val="008C680A"/>
    <w:rsid w:val="008C7197"/>
    <w:rsid w:val="008C73A7"/>
    <w:rsid w:val="008C76FC"/>
    <w:rsid w:val="008D1CF9"/>
    <w:rsid w:val="008D2079"/>
    <w:rsid w:val="008D2362"/>
    <w:rsid w:val="008D24F2"/>
    <w:rsid w:val="008D25B2"/>
    <w:rsid w:val="008D287C"/>
    <w:rsid w:val="008D28A2"/>
    <w:rsid w:val="008D3695"/>
    <w:rsid w:val="008D3F6C"/>
    <w:rsid w:val="008D41E2"/>
    <w:rsid w:val="008D46A8"/>
    <w:rsid w:val="008D4855"/>
    <w:rsid w:val="008D4B62"/>
    <w:rsid w:val="008D4DA6"/>
    <w:rsid w:val="008D55E9"/>
    <w:rsid w:val="008D5ED7"/>
    <w:rsid w:val="008D5F2F"/>
    <w:rsid w:val="008D60F0"/>
    <w:rsid w:val="008D65E3"/>
    <w:rsid w:val="008D6668"/>
    <w:rsid w:val="008D6D58"/>
    <w:rsid w:val="008D70F6"/>
    <w:rsid w:val="008D74BA"/>
    <w:rsid w:val="008E0137"/>
    <w:rsid w:val="008E0587"/>
    <w:rsid w:val="008E0618"/>
    <w:rsid w:val="008E0EC2"/>
    <w:rsid w:val="008E158E"/>
    <w:rsid w:val="008E1727"/>
    <w:rsid w:val="008E250C"/>
    <w:rsid w:val="008E3114"/>
    <w:rsid w:val="008E4C1C"/>
    <w:rsid w:val="008E560D"/>
    <w:rsid w:val="008E65DF"/>
    <w:rsid w:val="008E67DD"/>
    <w:rsid w:val="008E67EB"/>
    <w:rsid w:val="008E6FC8"/>
    <w:rsid w:val="008E6FF7"/>
    <w:rsid w:val="008F054E"/>
    <w:rsid w:val="008F0AC6"/>
    <w:rsid w:val="008F1018"/>
    <w:rsid w:val="008F123F"/>
    <w:rsid w:val="008F132C"/>
    <w:rsid w:val="008F1AFE"/>
    <w:rsid w:val="008F1F00"/>
    <w:rsid w:val="008F2669"/>
    <w:rsid w:val="008F2940"/>
    <w:rsid w:val="008F2E6B"/>
    <w:rsid w:val="008F30BD"/>
    <w:rsid w:val="008F39B5"/>
    <w:rsid w:val="008F3B67"/>
    <w:rsid w:val="008F3E1E"/>
    <w:rsid w:val="008F4BE8"/>
    <w:rsid w:val="008F5191"/>
    <w:rsid w:val="008F5A07"/>
    <w:rsid w:val="008F5F50"/>
    <w:rsid w:val="008F67D3"/>
    <w:rsid w:val="008F71D5"/>
    <w:rsid w:val="008F7545"/>
    <w:rsid w:val="00900952"/>
    <w:rsid w:val="00900AB3"/>
    <w:rsid w:val="009014DF"/>
    <w:rsid w:val="00903341"/>
    <w:rsid w:val="009033D1"/>
    <w:rsid w:val="00903CF8"/>
    <w:rsid w:val="0090417B"/>
    <w:rsid w:val="00904181"/>
    <w:rsid w:val="0090509D"/>
    <w:rsid w:val="00907371"/>
    <w:rsid w:val="00907532"/>
    <w:rsid w:val="009075DD"/>
    <w:rsid w:val="00907E4C"/>
    <w:rsid w:val="00910655"/>
    <w:rsid w:val="00910719"/>
    <w:rsid w:val="009107BE"/>
    <w:rsid w:val="00911204"/>
    <w:rsid w:val="0091164F"/>
    <w:rsid w:val="009117D3"/>
    <w:rsid w:val="009120D9"/>
    <w:rsid w:val="0091210A"/>
    <w:rsid w:val="0091274F"/>
    <w:rsid w:val="00912B53"/>
    <w:rsid w:val="00913293"/>
    <w:rsid w:val="009141DE"/>
    <w:rsid w:val="00914CE3"/>
    <w:rsid w:val="00914D07"/>
    <w:rsid w:val="00916A65"/>
    <w:rsid w:val="00917826"/>
    <w:rsid w:val="00920F48"/>
    <w:rsid w:val="00921301"/>
    <w:rsid w:val="009216E4"/>
    <w:rsid w:val="00921839"/>
    <w:rsid w:val="009218D7"/>
    <w:rsid w:val="00922745"/>
    <w:rsid w:val="00922B2A"/>
    <w:rsid w:val="00923CFF"/>
    <w:rsid w:val="00924492"/>
    <w:rsid w:val="00924643"/>
    <w:rsid w:val="009250D6"/>
    <w:rsid w:val="00925AD8"/>
    <w:rsid w:val="00925D58"/>
    <w:rsid w:val="009261B9"/>
    <w:rsid w:val="0092716C"/>
    <w:rsid w:val="00927267"/>
    <w:rsid w:val="00927366"/>
    <w:rsid w:val="009276B8"/>
    <w:rsid w:val="00927B5D"/>
    <w:rsid w:val="0093020D"/>
    <w:rsid w:val="0093024A"/>
    <w:rsid w:val="0093046F"/>
    <w:rsid w:val="009304AC"/>
    <w:rsid w:val="009308F9"/>
    <w:rsid w:val="00930C2E"/>
    <w:rsid w:val="00930D7A"/>
    <w:rsid w:val="00931C61"/>
    <w:rsid w:val="00932378"/>
    <w:rsid w:val="009325E6"/>
    <w:rsid w:val="00932C1F"/>
    <w:rsid w:val="00932E59"/>
    <w:rsid w:val="00933B98"/>
    <w:rsid w:val="00934C08"/>
    <w:rsid w:val="0093501F"/>
    <w:rsid w:val="009351E2"/>
    <w:rsid w:val="0093531C"/>
    <w:rsid w:val="00935B4C"/>
    <w:rsid w:val="00935CA7"/>
    <w:rsid w:val="00935D5E"/>
    <w:rsid w:val="00936512"/>
    <w:rsid w:val="0093759B"/>
    <w:rsid w:val="00937B35"/>
    <w:rsid w:val="00937B9F"/>
    <w:rsid w:val="00937D0A"/>
    <w:rsid w:val="00937D70"/>
    <w:rsid w:val="00937E00"/>
    <w:rsid w:val="00940640"/>
    <w:rsid w:val="00940C4A"/>
    <w:rsid w:val="0094112A"/>
    <w:rsid w:val="00941B49"/>
    <w:rsid w:val="00942D8D"/>
    <w:rsid w:val="009430BB"/>
    <w:rsid w:val="009435BE"/>
    <w:rsid w:val="00943746"/>
    <w:rsid w:val="009443DB"/>
    <w:rsid w:val="00944727"/>
    <w:rsid w:val="00944900"/>
    <w:rsid w:val="00945B8E"/>
    <w:rsid w:val="00945BCF"/>
    <w:rsid w:val="00945F59"/>
    <w:rsid w:val="00946947"/>
    <w:rsid w:val="00946B2B"/>
    <w:rsid w:val="00947688"/>
    <w:rsid w:val="009501C4"/>
    <w:rsid w:val="00950972"/>
    <w:rsid w:val="00950F41"/>
    <w:rsid w:val="009531E7"/>
    <w:rsid w:val="0095345F"/>
    <w:rsid w:val="009536DB"/>
    <w:rsid w:val="009540D0"/>
    <w:rsid w:val="00954207"/>
    <w:rsid w:val="0095474B"/>
    <w:rsid w:val="00954D5F"/>
    <w:rsid w:val="009556AD"/>
    <w:rsid w:val="00955F04"/>
    <w:rsid w:val="00955F8E"/>
    <w:rsid w:val="009571AE"/>
    <w:rsid w:val="00960BEB"/>
    <w:rsid w:val="009617F8"/>
    <w:rsid w:val="00961DD8"/>
    <w:rsid w:val="00961E6E"/>
    <w:rsid w:val="00962375"/>
    <w:rsid w:val="00962A93"/>
    <w:rsid w:val="00962B75"/>
    <w:rsid w:val="00962F32"/>
    <w:rsid w:val="00963202"/>
    <w:rsid w:val="00963EB9"/>
    <w:rsid w:val="00964AC3"/>
    <w:rsid w:val="00965765"/>
    <w:rsid w:val="009660A2"/>
    <w:rsid w:val="009662B5"/>
    <w:rsid w:val="0096687A"/>
    <w:rsid w:val="00966951"/>
    <w:rsid w:val="00967036"/>
    <w:rsid w:val="0097070C"/>
    <w:rsid w:val="00970935"/>
    <w:rsid w:val="00970E13"/>
    <w:rsid w:val="00971468"/>
    <w:rsid w:val="0097181A"/>
    <w:rsid w:val="00971C8A"/>
    <w:rsid w:val="0097232F"/>
    <w:rsid w:val="009724EB"/>
    <w:rsid w:val="00972721"/>
    <w:rsid w:val="00972B53"/>
    <w:rsid w:val="00973E7F"/>
    <w:rsid w:val="00975538"/>
    <w:rsid w:val="00975976"/>
    <w:rsid w:val="00976D7C"/>
    <w:rsid w:val="00977574"/>
    <w:rsid w:val="00977836"/>
    <w:rsid w:val="0098043F"/>
    <w:rsid w:val="00980A56"/>
    <w:rsid w:val="00981540"/>
    <w:rsid w:val="00981FDB"/>
    <w:rsid w:val="0098200E"/>
    <w:rsid w:val="00982F11"/>
    <w:rsid w:val="00983675"/>
    <w:rsid w:val="009841C5"/>
    <w:rsid w:val="00984C3C"/>
    <w:rsid w:val="009857B2"/>
    <w:rsid w:val="00985C28"/>
    <w:rsid w:val="00986CD7"/>
    <w:rsid w:val="009871E0"/>
    <w:rsid w:val="009879AE"/>
    <w:rsid w:val="009902CD"/>
    <w:rsid w:val="009906DA"/>
    <w:rsid w:val="009915D4"/>
    <w:rsid w:val="009917AB"/>
    <w:rsid w:val="00991AFE"/>
    <w:rsid w:val="00991BFD"/>
    <w:rsid w:val="00992C37"/>
    <w:rsid w:val="00992D1C"/>
    <w:rsid w:val="00992F47"/>
    <w:rsid w:val="0099327F"/>
    <w:rsid w:val="00993294"/>
    <w:rsid w:val="009934BA"/>
    <w:rsid w:val="00993563"/>
    <w:rsid w:val="00993570"/>
    <w:rsid w:val="00993CED"/>
    <w:rsid w:val="00993D5F"/>
    <w:rsid w:val="00994E4A"/>
    <w:rsid w:val="0099527F"/>
    <w:rsid w:val="00996B54"/>
    <w:rsid w:val="00996FAC"/>
    <w:rsid w:val="009973B0"/>
    <w:rsid w:val="00997604"/>
    <w:rsid w:val="0099771E"/>
    <w:rsid w:val="00997D17"/>
    <w:rsid w:val="00997DFA"/>
    <w:rsid w:val="009A1005"/>
    <w:rsid w:val="009A1D9B"/>
    <w:rsid w:val="009A1EE2"/>
    <w:rsid w:val="009A2C39"/>
    <w:rsid w:val="009A2C9E"/>
    <w:rsid w:val="009A2D5A"/>
    <w:rsid w:val="009A46B6"/>
    <w:rsid w:val="009A49C9"/>
    <w:rsid w:val="009A4FCA"/>
    <w:rsid w:val="009A5874"/>
    <w:rsid w:val="009A5E3A"/>
    <w:rsid w:val="009A73F7"/>
    <w:rsid w:val="009A75BB"/>
    <w:rsid w:val="009A75F4"/>
    <w:rsid w:val="009A767C"/>
    <w:rsid w:val="009B031B"/>
    <w:rsid w:val="009B14AE"/>
    <w:rsid w:val="009B1C64"/>
    <w:rsid w:val="009B296C"/>
    <w:rsid w:val="009B2C4A"/>
    <w:rsid w:val="009B2FFC"/>
    <w:rsid w:val="009B36B1"/>
    <w:rsid w:val="009B417A"/>
    <w:rsid w:val="009B4B3A"/>
    <w:rsid w:val="009B6145"/>
    <w:rsid w:val="009B62F7"/>
    <w:rsid w:val="009B6A5E"/>
    <w:rsid w:val="009B71CB"/>
    <w:rsid w:val="009B7C64"/>
    <w:rsid w:val="009C06DF"/>
    <w:rsid w:val="009C0D6A"/>
    <w:rsid w:val="009C11CB"/>
    <w:rsid w:val="009C12AD"/>
    <w:rsid w:val="009C1F75"/>
    <w:rsid w:val="009C23A3"/>
    <w:rsid w:val="009C261E"/>
    <w:rsid w:val="009C3BC4"/>
    <w:rsid w:val="009C3C23"/>
    <w:rsid w:val="009C4872"/>
    <w:rsid w:val="009C4D61"/>
    <w:rsid w:val="009C5395"/>
    <w:rsid w:val="009C6015"/>
    <w:rsid w:val="009C6D7D"/>
    <w:rsid w:val="009C7699"/>
    <w:rsid w:val="009C7F10"/>
    <w:rsid w:val="009D0183"/>
    <w:rsid w:val="009D028F"/>
    <w:rsid w:val="009D053B"/>
    <w:rsid w:val="009D05BB"/>
    <w:rsid w:val="009D06ED"/>
    <w:rsid w:val="009D0E60"/>
    <w:rsid w:val="009D2DD3"/>
    <w:rsid w:val="009D2F6F"/>
    <w:rsid w:val="009D3026"/>
    <w:rsid w:val="009D3043"/>
    <w:rsid w:val="009D3E09"/>
    <w:rsid w:val="009D450B"/>
    <w:rsid w:val="009D479F"/>
    <w:rsid w:val="009D49AD"/>
    <w:rsid w:val="009D4CAB"/>
    <w:rsid w:val="009D4F5A"/>
    <w:rsid w:val="009D5564"/>
    <w:rsid w:val="009D5728"/>
    <w:rsid w:val="009D5B23"/>
    <w:rsid w:val="009D5BE1"/>
    <w:rsid w:val="009D7238"/>
    <w:rsid w:val="009D7643"/>
    <w:rsid w:val="009D7774"/>
    <w:rsid w:val="009D7814"/>
    <w:rsid w:val="009E0A8F"/>
    <w:rsid w:val="009E1258"/>
    <w:rsid w:val="009E1D48"/>
    <w:rsid w:val="009E24B3"/>
    <w:rsid w:val="009E2E47"/>
    <w:rsid w:val="009E3575"/>
    <w:rsid w:val="009E35D6"/>
    <w:rsid w:val="009E3F53"/>
    <w:rsid w:val="009E4785"/>
    <w:rsid w:val="009E4854"/>
    <w:rsid w:val="009E4DE0"/>
    <w:rsid w:val="009E4E01"/>
    <w:rsid w:val="009E5249"/>
    <w:rsid w:val="009E5A10"/>
    <w:rsid w:val="009E5DB2"/>
    <w:rsid w:val="009E6747"/>
    <w:rsid w:val="009E71C1"/>
    <w:rsid w:val="009F00B1"/>
    <w:rsid w:val="009F07C4"/>
    <w:rsid w:val="009F0836"/>
    <w:rsid w:val="009F2CC7"/>
    <w:rsid w:val="009F2CE2"/>
    <w:rsid w:val="009F2F1E"/>
    <w:rsid w:val="009F3665"/>
    <w:rsid w:val="009F3A36"/>
    <w:rsid w:val="009F4531"/>
    <w:rsid w:val="009F45BB"/>
    <w:rsid w:val="009F5D9A"/>
    <w:rsid w:val="009F7547"/>
    <w:rsid w:val="009F7569"/>
    <w:rsid w:val="00A00C84"/>
    <w:rsid w:val="00A00E5F"/>
    <w:rsid w:val="00A016E8"/>
    <w:rsid w:val="00A01D6F"/>
    <w:rsid w:val="00A02835"/>
    <w:rsid w:val="00A02B80"/>
    <w:rsid w:val="00A03047"/>
    <w:rsid w:val="00A0392F"/>
    <w:rsid w:val="00A049A0"/>
    <w:rsid w:val="00A05055"/>
    <w:rsid w:val="00A050DD"/>
    <w:rsid w:val="00A057D5"/>
    <w:rsid w:val="00A05877"/>
    <w:rsid w:val="00A066F7"/>
    <w:rsid w:val="00A068DF"/>
    <w:rsid w:val="00A069B9"/>
    <w:rsid w:val="00A06ADA"/>
    <w:rsid w:val="00A07544"/>
    <w:rsid w:val="00A07A55"/>
    <w:rsid w:val="00A10D74"/>
    <w:rsid w:val="00A113B4"/>
    <w:rsid w:val="00A11D7C"/>
    <w:rsid w:val="00A126C4"/>
    <w:rsid w:val="00A13910"/>
    <w:rsid w:val="00A13B77"/>
    <w:rsid w:val="00A13FE0"/>
    <w:rsid w:val="00A145AD"/>
    <w:rsid w:val="00A14600"/>
    <w:rsid w:val="00A146E1"/>
    <w:rsid w:val="00A14AF6"/>
    <w:rsid w:val="00A15000"/>
    <w:rsid w:val="00A15DD4"/>
    <w:rsid w:val="00A1654E"/>
    <w:rsid w:val="00A165FA"/>
    <w:rsid w:val="00A1719F"/>
    <w:rsid w:val="00A177CF"/>
    <w:rsid w:val="00A2032E"/>
    <w:rsid w:val="00A20611"/>
    <w:rsid w:val="00A21127"/>
    <w:rsid w:val="00A21AFC"/>
    <w:rsid w:val="00A21CB8"/>
    <w:rsid w:val="00A22C28"/>
    <w:rsid w:val="00A231F3"/>
    <w:rsid w:val="00A23317"/>
    <w:rsid w:val="00A2366D"/>
    <w:rsid w:val="00A23C55"/>
    <w:rsid w:val="00A242DC"/>
    <w:rsid w:val="00A25120"/>
    <w:rsid w:val="00A25A7F"/>
    <w:rsid w:val="00A260B4"/>
    <w:rsid w:val="00A26AD6"/>
    <w:rsid w:val="00A26E90"/>
    <w:rsid w:val="00A27973"/>
    <w:rsid w:val="00A27A02"/>
    <w:rsid w:val="00A30062"/>
    <w:rsid w:val="00A3020D"/>
    <w:rsid w:val="00A30242"/>
    <w:rsid w:val="00A30FA3"/>
    <w:rsid w:val="00A31196"/>
    <w:rsid w:val="00A31805"/>
    <w:rsid w:val="00A31F7E"/>
    <w:rsid w:val="00A32717"/>
    <w:rsid w:val="00A32BB8"/>
    <w:rsid w:val="00A32DDD"/>
    <w:rsid w:val="00A34936"/>
    <w:rsid w:val="00A359F8"/>
    <w:rsid w:val="00A363A6"/>
    <w:rsid w:val="00A36488"/>
    <w:rsid w:val="00A369C5"/>
    <w:rsid w:val="00A36BE7"/>
    <w:rsid w:val="00A3779A"/>
    <w:rsid w:val="00A403AB"/>
    <w:rsid w:val="00A403F0"/>
    <w:rsid w:val="00A406DF"/>
    <w:rsid w:val="00A406EB"/>
    <w:rsid w:val="00A407CC"/>
    <w:rsid w:val="00A42B7E"/>
    <w:rsid w:val="00A42DA6"/>
    <w:rsid w:val="00A430F3"/>
    <w:rsid w:val="00A43760"/>
    <w:rsid w:val="00A43CF7"/>
    <w:rsid w:val="00A44C36"/>
    <w:rsid w:val="00A4764C"/>
    <w:rsid w:val="00A47879"/>
    <w:rsid w:val="00A47E1B"/>
    <w:rsid w:val="00A50F37"/>
    <w:rsid w:val="00A51D23"/>
    <w:rsid w:val="00A52BE6"/>
    <w:rsid w:val="00A53140"/>
    <w:rsid w:val="00A531F9"/>
    <w:rsid w:val="00A544A8"/>
    <w:rsid w:val="00A551C7"/>
    <w:rsid w:val="00A55824"/>
    <w:rsid w:val="00A55BFA"/>
    <w:rsid w:val="00A560CA"/>
    <w:rsid w:val="00A56311"/>
    <w:rsid w:val="00A569E2"/>
    <w:rsid w:val="00A56A30"/>
    <w:rsid w:val="00A57663"/>
    <w:rsid w:val="00A57F23"/>
    <w:rsid w:val="00A608F8"/>
    <w:rsid w:val="00A609AC"/>
    <w:rsid w:val="00A61173"/>
    <w:rsid w:val="00A61BA7"/>
    <w:rsid w:val="00A6239C"/>
    <w:rsid w:val="00A625CC"/>
    <w:rsid w:val="00A62E40"/>
    <w:rsid w:val="00A62FB8"/>
    <w:rsid w:val="00A63735"/>
    <w:rsid w:val="00A65C2F"/>
    <w:rsid w:val="00A65D8F"/>
    <w:rsid w:val="00A66BC9"/>
    <w:rsid w:val="00A66C60"/>
    <w:rsid w:val="00A66E90"/>
    <w:rsid w:val="00A67186"/>
    <w:rsid w:val="00A67990"/>
    <w:rsid w:val="00A7129D"/>
    <w:rsid w:val="00A7141A"/>
    <w:rsid w:val="00A71B4B"/>
    <w:rsid w:val="00A72B7B"/>
    <w:rsid w:val="00A73523"/>
    <w:rsid w:val="00A73565"/>
    <w:rsid w:val="00A738B7"/>
    <w:rsid w:val="00A73B26"/>
    <w:rsid w:val="00A73BD8"/>
    <w:rsid w:val="00A750AC"/>
    <w:rsid w:val="00A75FE3"/>
    <w:rsid w:val="00A7706C"/>
    <w:rsid w:val="00A778EF"/>
    <w:rsid w:val="00A77CF6"/>
    <w:rsid w:val="00A77ECF"/>
    <w:rsid w:val="00A80201"/>
    <w:rsid w:val="00A8047B"/>
    <w:rsid w:val="00A80DC7"/>
    <w:rsid w:val="00A81CF6"/>
    <w:rsid w:val="00A81CFB"/>
    <w:rsid w:val="00A825AF"/>
    <w:rsid w:val="00A82CAA"/>
    <w:rsid w:val="00A83442"/>
    <w:rsid w:val="00A836C2"/>
    <w:rsid w:val="00A840C1"/>
    <w:rsid w:val="00A84927"/>
    <w:rsid w:val="00A84D81"/>
    <w:rsid w:val="00A84FDA"/>
    <w:rsid w:val="00A853F9"/>
    <w:rsid w:val="00A85713"/>
    <w:rsid w:val="00A865D6"/>
    <w:rsid w:val="00A86689"/>
    <w:rsid w:val="00A86B6D"/>
    <w:rsid w:val="00A9049B"/>
    <w:rsid w:val="00A9142F"/>
    <w:rsid w:val="00A918C9"/>
    <w:rsid w:val="00A92571"/>
    <w:rsid w:val="00A9361A"/>
    <w:rsid w:val="00A93D0F"/>
    <w:rsid w:val="00A93FC2"/>
    <w:rsid w:val="00A961FF"/>
    <w:rsid w:val="00A9712F"/>
    <w:rsid w:val="00A974AE"/>
    <w:rsid w:val="00AA0337"/>
    <w:rsid w:val="00AA1E40"/>
    <w:rsid w:val="00AA2115"/>
    <w:rsid w:val="00AA248B"/>
    <w:rsid w:val="00AA29B4"/>
    <w:rsid w:val="00AA2F6A"/>
    <w:rsid w:val="00AA37D9"/>
    <w:rsid w:val="00AA3B29"/>
    <w:rsid w:val="00AA4104"/>
    <w:rsid w:val="00AA436E"/>
    <w:rsid w:val="00AA43A1"/>
    <w:rsid w:val="00AA4532"/>
    <w:rsid w:val="00AA4A1D"/>
    <w:rsid w:val="00AA5B26"/>
    <w:rsid w:val="00AA7318"/>
    <w:rsid w:val="00AA741A"/>
    <w:rsid w:val="00AA7708"/>
    <w:rsid w:val="00AA781D"/>
    <w:rsid w:val="00AA792A"/>
    <w:rsid w:val="00AB05B0"/>
    <w:rsid w:val="00AB0A84"/>
    <w:rsid w:val="00AB1F3E"/>
    <w:rsid w:val="00AB21CB"/>
    <w:rsid w:val="00AB27BA"/>
    <w:rsid w:val="00AB2938"/>
    <w:rsid w:val="00AB31E6"/>
    <w:rsid w:val="00AB320B"/>
    <w:rsid w:val="00AB34C9"/>
    <w:rsid w:val="00AB3DE5"/>
    <w:rsid w:val="00AB4251"/>
    <w:rsid w:val="00AB4327"/>
    <w:rsid w:val="00AB4670"/>
    <w:rsid w:val="00AB5280"/>
    <w:rsid w:val="00AB57CC"/>
    <w:rsid w:val="00AB7425"/>
    <w:rsid w:val="00AB7727"/>
    <w:rsid w:val="00AB7D6C"/>
    <w:rsid w:val="00AC0178"/>
    <w:rsid w:val="00AC11B8"/>
    <w:rsid w:val="00AC222E"/>
    <w:rsid w:val="00AC247B"/>
    <w:rsid w:val="00AC2533"/>
    <w:rsid w:val="00AC289B"/>
    <w:rsid w:val="00AC29F0"/>
    <w:rsid w:val="00AC2A03"/>
    <w:rsid w:val="00AC2E9F"/>
    <w:rsid w:val="00AC2F30"/>
    <w:rsid w:val="00AC330F"/>
    <w:rsid w:val="00AC351D"/>
    <w:rsid w:val="00AC35A1"/>
    <w:rsid w:val="00AC36B3"/>
    <w:rsid w:val="00AC4260"/>
    <w:rsid w:val="00AC4363"/>
    <w:rsid w:val="00AC4478"/>
    <w:rsid w:val="00AC45B0"/>
    <w:rsid w:val="00AC4611"/>
    <w:rsid w:val="00AC54A2"/>
    <w:rsid w:val="00AC590B"/>
    <w:rsid w:val="00AC5C1E"/>
    <w:rsid w:val="00AC5FD1"/>
    <w:rsid w:val="00AC649F"/>
    <w:rsid w:val="00AC6A4F"/>
    <w:rsid w:val="00AC6D4C"/>
    <w:rsid w:val="00AC723C"/>
    <w:rsid w:val="00AC7EDE"/>
    <w:rsid w:val="00AD0272"/>
    <w:rsid w:val="00AD02DF"/>
    <w:rsid w:val="00AD094B"/>
    <w:rsid w:val="00AD0AF0"/>
    <w:rsid w:val="00AD0C58"/>
    <w:rsid w:val="00AD13C9"/>
    <w:rsid w:val="00AD17A7"/>
    <w:rsid w:val="00AD1C6A"/>
    <w:rsid w:val="00AD20BE"/>
    <w:rsid w:val="00AD22FB"/>
    <w:rsid w:val="00AD2495"/>
    <w:rsid w:val="00AD2F51"/>
    <w:rsid w:val="00AD32AE"/>
    <w:rsid w:val="00AD45EF"/>
    <w:rsid w:val="00AD497F"/>
    <w:rsid w:val="00AD5421"/>
    <w:rsid w:val="00AD5EC1"/>
    <w:rsid w:val="00AD60A6"/>
    <w:rsid w:val="00AD65A3"/>
    <w:rsid w:val="00AD65BC"/>
    <w:rsid w:val="00AD7BAA"/>
    <w:rsid w:val="00AE0509"/>
    <w:rsid w:val="00AE06C1"/>
    <w:rsid w:val="00AE1281"/>
    <w:rsid w:val="00AE1810"/>
    <w:rsid w:val="00AE1D69"/>
    <w:rsid w:val="00AE2022"/>
    <w:rsid w:val="00AE23B5"/>
    <w:rsid w:val="00AE340A"/>
    <w:rsid w:val="00AE5B43"/>
    <w:rsid w:val="00AE5B7A"/>
    <w:rsid w:val="00AE5DF3"/>
    <w:rsid w:val="00AE5F56"/>
    <w:rsid w:val="00AE6223"/>
    <w:rsid w:val="00AE65DD"/>
    <w:rsid w:val="00AE662A"/>
    <w:rsid w:val="00AE6F57"/>
    <w:rsid w:val="00AE7096"/>
    <w:rsid w:val="00AE78A9"/>
    <w:rsid w:val="00AE7B36"/>
    <w:rsid w:val="00AF0588"/>
    <w:rsid w:val="00AF1B82"/>
    <w:rsid w:val="00AF22D8"/>
    <w:rsid w:val="00AF299A"/>
    <w:rsid w:val="00AF2B91"/>
    <w:rsid w:val="00AF3692"/>
    <w:rsid w:val="00AF4ABA"/>
    <w:rsid w:val="00AF4C69"/>
    <w:rsid w:val="00AF5741"/>
    <w:rsid w:val="00AF68A9"/>
    <w:rsid w:val="00AF6B54"/>
    <w:rsid w:val="00AF6DB1"/>
    <w:rsid w:val="00B00C85"/>
    <w:rsid w:val="00B00EC1"/>
    <w:rsid w:val="00B00FDB"/>
    <w:rsid w:val="00B01750"/>
    <w:rsid w:val="00B017C3"/>
    <w:rsid w:val="00B017DC"/>
    <w:rsid w:val="00B01AC0"/>
    <w:rsid w:val="00B0264C"/>
    <w:rsid w:val="00B02C17"/>
    <w:rsid w:val="00B03188"/>
    <w:rsid w:val="00B040B3"/>
    <w:rsid w:val="00B0440A"/>
    <w:rsid w:val="00B048A1"/>
    <w:rsid w:val="00B048EA"/>
    <w:rsid w:val="00B04FD2"/>
    <w:rsid w:val="00B05597"/>
    <w:rsid w:val="00B058AE"/>
    <w:rsid w:val="00B05F4D"/>
    <w:rsid w:val="00B06631"/>
    <w:rsid w:val="00B06868"/>
    <w:rsid w:val="00B06AB5"/>
    <w:rsid w:val="00B1070F"/>
    <w:rsid w:val="00B1082F"/>
    <w:rsid w:val="00B10D1F"/>
    <w:rsid w:val="00B10DC4"/>
    <w:rsid w:val="00B11220"/>
    <w:rsid w:val="00B11457"/>
    <w:rsid w:val="00B119B8"/>
    <w:rsid w:val="00B11CD9"/>
    <w:rsid w:val="00B11E53"/>
    <w:rsid w:val="00B1248F"/>
    <w:rsid w:val="00B12D5F"/>
    <w:rsid w:val="00B133D5"/>
    <w:rsid w:val="00B1406B"/>
    <w:rsid w:val="00B14726"/>
    <w:rsid w:val="00B148FE"/>
    <w:rsid w:val="00B150F8"/>
    <w:rsid w:val="00B15CF4"/>
    <w:rsid w:val="00B16353"/>
    <w:rsid w:val="00B17C8A"/>
    <w:rsid w:val="00B2045F"/>
    <w:rsid w:val="00B21491"/>
    <w:rsid w:val="00B21B6B"/>
    <w:rsid w:val="00B22407"/>
    <w:rsid w:val="00B22ADF"/>
    <w:rsid w:val="00B22C35"/>
    <w:rsid w:val="00B24D10"/>
    <w:rsid w:val="00B264C5"/>
    <w:rsid w:val="00B265E0"/>
    <w:rsid w:val="00B26800"/>
    <w:rsid w:val="00B26BD5"/>
    <w:rsid w:val="00B270E4"/>
    <w:rsid w:val="00B279AF"/>
    <w:rsid w:val="00B279FD"/>
    <w:rsid w:val="00B3074E"/>
    <w:rsid w:val="00B30AE9"/>
    <w:rsid w:val="00B312F4"/>
    <w:rsid w:val="00B31584"/>
    <w:rsid w:val="00B3294E"/>
    <w:rsid w:val="00B3410C"/>
    <w:rsid w:val="00B34429"/>
    <w:rsid w:val="00B34B8A"/>
    <w:rsid w:val="00B34DDF"/>
    <w:rsid w:val="00B352D7"/>
    <w:rsid w:val="00B357D6"/>
    <w:rsid w:val="00B3648E"/>
    <w:rsid w:val="00B3735C"/>
    <w:rsid w:val="00B3760E"/>
    <w:rsid w:val="00B405AB"/>
    <w:rsid w:val="00B4083A"/>
    <w:rsid w:val="00B40F71"/>
    <w:rsid w:val="00B41AE8"/>
    <w:rsid w:val="00B41EC7"/>
    <w:rsid w:val="00B42868"/>
    <w:rsid w:val="00B42FCA"/>
    <w:rsid w:val="00B44040"/>
    <w:rsid w:val="00B44465"/>
    <w:rsid w:val="00B45490"/>
    <w:rsid w:val="00B45B76"/>
    <w:rsid w:val="00B45DB3"/>
    <w:rsid w:val="00B46105"/>
    <w:rsid w:val="00B4634E"/>
    <w:rsid w:val="00B46952"/>
    <w:rsid w:val="00B46F3E"/>
    <w:rsid w:val="00B4718C"/>
    <w:rsid w:val="00B47318"/>
    <w:rsid w:val="00B47E3C"/>
    <w:rsid w:val="00B501C2"/>
    <w:rsid w:val="00B50619"/>
    <w:rsid w:val="00B50A6D"/>
    <w:rsid w:val="00B50CC6"/>
    <w:rsid w:val="00B513D5"/>
    <w:rsid w:val="00B51726"/>
    <w:rsid w:val="00B519F2"/>
    <w:rsid w:val="00B521A3"/>
    <w:rsid w:val="00B525A3"/>
    <w:rsid w:val="00B529DD"/>
    <w:rsid w:val="00B52D94"/>
    <w:rsid w:val="00B53950"/>
    <w:rsid w:val="00B53C0A"/>
    <w:rsid w:val="00B53F81"/>
    <w:rsid w:val="00B55905"/>
    <w:rsid w:val="00B56054"/>
    <w:rsid w:val="00B56626"/>
    <w:rsid w:val="00B5691C"/>
    <w:rsid w:val="00B56BD6"/>
    <w:rsid w:val="00B572A9"/>
    <w:rsid w:val="00B573FF"/>
    <w:rsid w:val="00B5772C"/>
    <w:rsid w:val="00B57C71"/>
    <w:rsid w:val="00B57DFF"/>
    <w:rsid w:val="00B606B3"/>
    <w:rsid w:val="00B609EA"/>
    <w:rsid w:val="00B60D5E"/>
    <w:rsid w:val="00B614BA"/>
    <w:rsid w:val="00B62F51"/>
    <w:rsid w:val="00B63DD1"/>
    <w:rsid w:val="00B65C20"/>
    <w:rsid w:val="00B65F73"/>
    <w:rsid w:val="00B65F9E"/>
    <w:rsid w:val="00B66B9C"/>
    <w:rsid w:val="00B6705A"/>
    <w:rsid w:val="00B67304"/>
    <w:rsid w:val="00B67785"/>
    <w:rsid w:val="00B67F50"/>
    <w:rsid w:val="00B7012C"/>
    <w:rsid w:val="00B705C3"/>
    <w:rsid w:val="00B7080E"/>
    <w:rsid w:val="00B70FD2"/>
    <w:rsid w:val="00B70FFA"/>
    <w:rsid w:val="00B71109"/>
    <w:rsid w:val="00B71677"/>
    <w:rsid w:val="00B72E85"/>
    <w:rsid w:val="00B7311A"/>
    <w:rsid w:val="00B7446E"/>
    <w:rsid w:val="00B74961"/>
    <w:rsid w:val="00B74FD8"/>
    <w:rsid w:val="00B7544D"/>
    <w:rsid w:val="00B756EF"/>
    <w:rsid w:val="00B7596A"/>
    <w:rsid w:val="00B75CCA"/>
    <w:rsid w:val="00B75E6B"/>
    <w:rsid w:val="00B76BC7"/>
    <w:rsid w:val="00B76E3B"/>
    <w:rsid w:val="00B80693"/>
    <w:rsid w:val="00B80A3C"/>
    <w:rsid w:val="00B80DC0"/>
    <w:rsid w:val="00B81037"/>
    <w:rsid w:val="00B8141C"/>
    <w:rsid w:val="00B81AD9"/>
    <w:rsid w:val="00B81EB9"/>
    <w:rsid w:val="00B828D7"/>
    <w:rsid w:val="00B82B29"/>
    <w:rsid w:val="00B842B1"/>
    <w:rsid w:val="00B84781"/>
    <w:rsid w:val="00B84BBE"/>
    <w:rsid w:val="00B84C8D"/>
    <w:rsid w:val="00B84DFA"/>
    <w:rsid w:val="00B84E22"/>
    <w:rsid w:val="00B84E61"/>
    <w:rsid w:val="00B854BF"/>
    <w:rsid w:val="00B85618"/>
    <w:rsid w:val="00B85720"/>
    <w:rsid w:val="00B85BBC"/>
    <w:rsid w:val="00B863FA"/>
    <w:rsid w:val="00B86C9A"/>
    <w:rsid w:val="00B86D46"/>
    <w:rsid w:val="00B86D9B"/>
    <w:rsid w:val="00B86E7B"/>
    <w:rsid w:val="00B86F1F"/>
    <w:rsid w:val="00B86F3E"/>
    <w:rsid w:val="00B86F6B"/>
    <w:rsid w:val="00B8745C"/>
    <w:rsid w:val="00B87695"/>
    <w:rsid w:val="00B90004"/>
    <w:rsid w:val="00B90E1B"/>
    <w:rsid w:val="00B910B8"/>
    <w:rsid w:val="00B91388"/>
    <w:rsid w:val="00B9152B"/>
    <w:rsid w:val="00B91F70"/>
    <w:rsid w:val="00B9321D"/>
    <w:rsid w:val="00B932AA"/>
    <w:rsid w:val="00B93F39"/>
    <w:rsid w:val="00B94B39"/>
    <w:rsid w:val="00B95555"/>
    <w:rsid w:val="00B95A28"/>
    <w:rsid w:val="00B97B84"/>
    <w:rsid w:val="00BA0EC0"/>
    <w:rsid w:val="00BA10A6"/>
    <w:rsid w:val="00BA15BE"/>
    <w:rsid w:val="00BA19B4"/>
    <w:rsid w:val="00BA278A"/>
    <w:rsid w:val="00BA2CDB"/>
    <w:rsid w:val="00BA2F15"/>
    <w:rsid w:val="00BA3065"/>
    <w:rsid w:val="00BA30FD"/>
    <w:rsid w:val="00BA36F1"/>
    <w:rsid w:val="00BA4385"/>
    <w:rsid w:val="00BA5257"/>
    <w:rsid w:val="00BA58FA"/>
    <w:rsid w:val="00BA5C10"/>
    <w:rsid w:val="00BA5DA7"/>
    <w:rsid w:val="00BA5FC1"/>
    <w:rsid w:val="00BA66CD"/>
    <w:rsid w:val="00BA6C13"/>
    <w:rsid w:val="00BA6CB4"/>
    <w:rsid w:val="00BA72A8"/>
    <w:rsid w:val="00BA7958"/>
    <w:rsid w:val="00BA79F9"/>
    <w:rsid w:val="00BB04AE"/>
    <w:rsid w:val="00BB0DC5"/>
    <w:rsid w:val="00BB1700"/>
    <w:rsid w:val="00BB2A00"/>
    <w:rsid w:val="00BB310D"/>
    <w:rsid w:val="00BB33D5"/>
    <w:rsid w:val="00BB387C"/>
    <w:rsid w:val="00BB3A9B"/>
    <w:rsid w:val="00BB3FF0"/>
    <w:rsid w:val="00BB529B"/>
    <w:rsid w:val="00BB5AE9"/>
    <w:rsid w:val="00BB5BFC"/>
    <w:rsid w:val="00BB6429"/>
    <w:rsid w:val="00BC03F6"/>
    <w:rsid w:val="00BC03FA"/>
    <w:rsid w:val="00BC093E"/>
    <w:rsid w:val="00BC0CC6"/>
    <w:rsid w:val="00BC161C"/>
    <w:rsid w:val="00BC1F91"/>
    <w:rsid w:val="00BC3CBA"/>
    <w:rsid w:val="00BC3E32"/>
    <w:rsid w:val="00BC44C9"/>
    <w:rsid w:val="00BC4765"/>
    <w:rsid w:val="00BC55B8"/>
    <w:rsid w:val="00BC5B86"/>
    <w:rsid w:val="00BC61B9"/>
    <w:rsid w:val="00BC62FA"/>
    <w:rsid w:val="00BC6B59"/>
    <w:rsid w:val="00BC6CCF"/>
    <w:rsid w:val="00BC7A3E"/>
    <w:rsid w:val="00BC7C56"/>
    <w:rsid w:val="00BD00E1"/>
    <w:rsid w:val="00BD0C07"/>
    <w:rsid w:val="00BD0E9C"/>
    <w:rsid w:val="00BD1483"/>
    <w:rsid w:val="00BD2428"/>
    <w:rsid w:val="00BD245C"/>
    <w:rsid w:val="00BD261F"/>
    <w:rsid w:val="00BD28B6"/>
    <w:rsid w:val="00BD2901"/>
    <w:rsid w:val="00BD2A70"/>
    <w:rsid w:val="00BD3617"/>
    <w:rsid w:val="00BD3B65"/>
    <w:rsid w:val="00BD45F1"/>
    <w:rsid w:val="00BD47FB"/>
    <w:rsid w:val="00BD5B41"/>
    <w:rsid w:val="00BD5EE2"/>
    <w:rsid w:val="00BD66E8"/>
    <w:rsid w:val="00BD73C7"/>
    <w:rsid w:val="00BD73E8"/>
    <w:rsid w:val="00BD7991"/>
    <w:rsid w:val="00BE02EA"/>
    <w:rsid w:val="00BE0719"/>
    <w:rsid w:val="00BE0744"/>
    <w:rsid w:val="00BE0AFA"/>
    <w:rsid w:val="00BE0C35"/>
    <w:rsid w:val="00BE114A"/>
    <w:rsid w:val="00BE1C43"/>
    <w:rsid w:val="00BE20D0"/>
    <w:rsid w:val="00BE24FC"/>
    <w:rsid w:val="00BE2910"/>
    <w:rsid w:val="00BE34CB"/>
    <w:rsid w:val="00BE3EE7"/>
    <w:rsid w:val="00BE4083"/>
    <w:rsid w:val="00BE53B0"/>
    <w:rsid w:val="00BE683C"/>
    <w:rsid w:val="00BE693B"/>
    <w:rsid w:val="00BE6D98"/>
    <w:rsid w:val="00BE783E"/>
    <w:rsid w:val="00BE7958"/>
    <w:rsid w:val="00BE7C27"/>
    <w:rsid w:val="00BF01D0"/>
    <w:rsid w:val="00BF039F"/>
    <w:rsid w:val="00BF077C"/>
    <w:rsid w:val="00BF131C"/>
    <w:rsid w:val="00BF16AD"/>
    <w:rsid w:val="00BF1C93"/>
    <w:rsid w:val="00BF2FB6"/>
    <w:rsid w:val="00BF2FC3"/>
    <w:rsid w:val="00BF370B"/>
    <w:rsid w:val="00BF3F21"/>
    <w:rsid w:val="00BF3F68"/>
    <w:rsid w:val="00BF440D"/>
    <w:rsid w:val="00BF472A"/>
    <w:rsid w:val="00BF48C5"/>
    <w:rsid w:val="00BF4B44"/>
    <w:rsid w:val="00BF4CD8"/>
    <w:rsid w:val="00BF4F86"/>
    <w:rsid w:val="00BF5949"/>
    <w:rsid w:val="00BF5E97"/>
    <w:rsid w:val="00BF6B87"/>
    <w:rsid w:val="00BF6FBF"/>
    <w:rsid w:val="00BF7230"/>
    <w:rsid w:val="00BF77AD"/>
    <w:rsid w:val="00BF7C62"/>
    <w:rsid w:val="00C001E8"/>
    <w:rsid w:val="00C00964"/>
    <w:rsid w:val="00C01807"/>
    <w:rsid w:val="00C027F0"/>
    <w:rsid w:val="00C04676"/>
    <w:rsid w:val="00C0488E"/>
    <w:rsid w:val="00C04A53"/>
    <w:rsid w:val="00C0520C"/>
    <w:rsid w:val="00C06454"/>
    <w:rsid w:val="00C064BC"/>
    <w:rsid w:val="00C067DC"/>
    <w:rsid w:val="00C07433"/>
    <w:rsid w:val="00C078EE"/>
    <w:rsid w:val="00C079E0"/>
    <w:rsid w:val="00C07A7E"/>
    <w:rsid w:val="00C07D2A"/>
    <w:rsid w:val="00C07D5E"/>
    <w:rsid w:val="00C07F24"/>
    <w:rsid w:val="00C1003E"/>
    <w:rsid w:val="00C1201A"/>
    <w:rsid w:val="00C12079"/>
    <w:rsid w:val="00C125C8"/>
    <w:rsid w:val="00C13305"/>
    <w:rsid w:val="00C134C8"/>
    <w:rsid w:val="00C15AD5"/>
    <w:rsid w:val="00C15C65"/>
    <w:rsid w:val="00C15E39"/>
    <w:rsid w:val="00C15EF6"/>
    <w:rsid w:val="00C162F6"/>
    <w:rsid w:val="00C168B9"/>
    <w:rsid w:val="00C1691E"/>
    <w:rsid w:val="00C16AC9"/>
    <w:rsid w:val="00C16B3F"/>
    <w:rsid w:val="00C16C42"/>
    <w:rsid w:val="00C16F42"/>
    <w:rsid w:val="00C2053B"/>
    <w:rsid w:val="00C20C26"/>
    <w:rsid w:val="00C2144E"/>
    <w:rsid w:val="00C21DB2"/>
    <w:rsid w:val="00C21E8B"/>
    <w:rsid w:val="00C22E2E"/>
    <w:rsid w:val="00C230DB"/>
    <w:rsid w:val="00C234F5"/>
    <w:rsid w:val="00C244F3"/>
    <w:rsid w:val="00C25ADA"/>
    <w:rsid w:val="00C26023"/>
    <w:rsid w:val="00C26592"/>
    <w:rsid w:val="00C27077"/>
    <w:rsid w:val="00C30C42"/>
    <w:rsid w:val="00C31071"/>
    <w:rsid w:val="00C31614"/>
    <w:rsid w:val="00C31AF5"/>
    <w:rsid w:val="00C321B7"/>
    <w:rsid w:val="00C32B61"/>
    <w:rsid w:val="00C32C53"/>
    <w:rsid w:val="00C3301A"/>
    <w:rsid w:val="00C337D4"/>
    <w:rsid w:val="00C33B51"/>
    <w:rsid w:val="00C34373"/>
    <w:rsid w:val="00C3439F"/>
    <w:rsid w:val="00C3476B"/>
    <w:rsid w:val="00C34CB3"/>
    <w:rsid w:val="00C34CD9"/>
    <w:rsid w:val="00C34EA6"/>
    <w:rsid w:val="00C3520D"/>
    <w:rsid w:val="00C35A46"/>
    <w:rsid w:val="00C35EA3"/>
    <w:rsid w:val="00C36579"/>
    <w:rsid w:val="00C36B1A"/>
    <w:rsid w:val="00C36C64"/>
    <w:rsid w:val="00C36EE8"/>
    <w:rsid w:val="00C36FC1"/>
    <w:rsid w:val="00C37671"/>
    <w:rsid w:val="00C37C67"/>
    <w:rsid w:val="00C37EF6"/>
    <w:rsid w:val="00C4020B"/>
    <w:rsid w:val="00C40231"/>
    <w:rsid w:val="00C406B3"/>
    <w:rsid w:val="00C40966"/>
    <w:rsid w:val="00C41046"/>
    <w:rsid w:val="00C41081"/>
    <w:rsid w:val="00C4163E"/>
    <w:rsid w:val="00C416CA"/>
    <w:rsid w:val="00C4180C"/>
    <w:rsid w:val="00C4195E"/>
    <w:rsid w:val="00C44E07"/>
    <w:rsid w:val="00C4585C"/>
    <w:rsid w:val="00C4597B"/>
    <w:rsid w:val="00C462B7"/>
    <w:rsid w:val="00C4658D"/>
    <w:rsid w:val="00C46CCA"/>
    <w:rsid w:val="00C46D3D"/>
    <w:rsid w:val="00C47AD8"/>
    <w:rsid w:val="00C5052A"/>
    <w:rsid w:val="00C5053A"/>
    <w:rsid w:val="00C50BF6"/>
    <w:rsid w:val="00C5172A"/>
    <w:rsid w:val="00C51BC0"/>
    <w:rsid w:val="00C52617"/>
    <w:rsid w:val="00C52B9C"/>
    <w:rsid w:val="00C53A31"/>
    <w:rsid w:val="00C53AE6"/>
    <w:rsid w:val="00C53B94"/>
    <w:rsid w:val="00C54B79"/>
    <w:rsid w:val="00C54EEA"/>
    <w:rsid w:val="00C553C2"/>
    <w:rsid w:val="00C56090"/>
    <w:rsid w:val="00C56276"/>
    <w:rsid w:val="00C5682F"/>
    <w:rsid w:val="00C56C59"/>
    <w:rsid w:val="00C577A8"/>
    <w:rsid w:val="00C579A1"/>
    <w:rsid w:val="00C57C8D"/>
    <w:rsid w:val="00C603AC"/>
    <w:rsid w:val="00C63428"/>
    <w:rsid w:val="00C6467E"/>
    <w:rsid w:val="00C653F9"/>
    <w:rsid w:val="00C65479"/>
    <w:rsid w:val="00C657E4"/>
    <w:rsid w:val="00C66749"/>
    <w:rsid w:val="00C66A78"/>
    <w:rsid w:val="00C670CE"/>
    <w:rsid w:val="00C6798F"/>
    <w:rsid w:val="00C71056"/>
    <w:rsid w:val="00C71A0E"/>
    <w:rsid w:val="00C727CD"/>
    <w:rsid w:val="00C7283C"/>
    <w:rsid w:val="00C72A2C"/>
    <w:rsid w:val="00C72CF0"/>
    <w:rsid w:val="00C74FE7"/>
    <w:rsid w:val="00C75A62"/>
    <w:rsid w:val="00C75CAA"/>
    <w:rsid w:val="00C76CEF"/>
    <w:rsid w:val="00C778F3"/>
    <w:rsid w:val="00C77D19"/>
    <w:rsid w:val="00C80376"/>
    <w:rsid w:val="00C80388"/>
    <w:rsid w:val="00C80E90"/>
    <w:rsid w:val="00C83445"/>
    <w:rsid w:val="00C8438A"/>
    <w:rsid w:val="00C84414"/>
    <w:rsid w:val="00C84653"/>
    <w:rsid w:val="00C84BE1"/>
    <w:rsid w:val="00C84CC7"/>
    <w:rsid w:val="00C859E1"/>
    <w:rsid w:val="00C85D91"/>
    <w:rsid w:val="00C85DBE"/>
    <w:rsid w:val="00C86341"/>
    <w:rsid w:val="00C8641D"/>
    <w:rsid w:val="00C86B95"/>
    <w:rsid w:val="00C86F79"/>
    <w:rsid w:val="00C904B7"/>
    <w:rsid w:val="00C90666"/>
    <w:rsid w:val="00C915D6"/>
    <w:rsid w:val="00C925D2"/>
    <w:rsid w:val="00C92DF9"/>
    <w:rsid w:val="00C936C6"/>
    <w:rsid w:val="00C93C2D"/>
    <w:rsid w:val="00C93C4E"/>
    <w:rsid w:val="00C941DD"/>
    <w:rsid w:val="00C943F4"/>
    <w:rsid w:val="00C94565"/>
    <w:rsid w:val="00C95132"/>
    <w:rsid w:val="00C9564C"/>
    <w:rsid w:val="00C9593E"/>
    <w:rsid w:val="00C961EE"/>
    <w:rsid w:val="00C96844"/>
    <w:rsid w:val="00C97398"/>
    <w:rsid w:val="00C974B1"/>
    <w:rsid w:val="00C976C4"/>
    <w:rsid w:val="00C97916"/>
    <w:rsid w:val="00C97F3B"/>
    <w:rsid w:val="00CA0852"/>
    <w:rsid w:val="00CA099D"/>
    <w:rsid w:val="00CA3358"/>
    <w:rsid w:val="00CA4293"/>
    <w:rsid w:val="00CA4297"/>
    <w:rsid w:val="00CA5AB6"/>
    <w:rsid w:val="00CA5FB3"/>
    <w:rsid w:val="00CA6866"/>
    <w:rsid w:val="00CA69DE"/>
    <w:rsid w:val="00CA76A0"/>
    <w:rsid w:val="00CA79FC"/>
    <w:rsid w:val="00CA7D36"/>
    <w:rsid w:val="00CB02F0"/>
    <w:rsid w:val="00CB0FDB"/>
    <w:rsid w:val="00CB11B0"/>
    <w:rsid w:val="00CB1E79"/>
    <w:rsid w:val="00CB1EF7"/>
    <w:rsid w:val="00CB2847"/>
    <w:rsid w:val="00CB5D14"/>
    <w:rsid w:val="00CB5E5B"/>
    <w:rsid w:val="00CB6AF9"/>
    <w:rsid w:val="00CB7179"/>
    <w:rsid w:val="00CC0420"/>
    <w:rsid w:val="00CC0431"/>
    <w:rsid w:val="00CC0B16"/>
    <w:rsid w:val="00CC0B1E"/>
    <w:rsid w:val="00CC1162"/>
    <w:rsid w:val="00CC1304"/>
    <w:rsid w:val="00CC1E39"/>
    <w:rsid w:val="00CC253C"/>
    <w:rsid w:val="00CC2560"/>
    <w:rsid w:val="00CC4325"/>
    <w:rsid w:val="00CC4A47"/>
    <w:rsid w:val="00CC4BC7"/>
    <w:rsid w:val="00CC4F06"/>
    <w:rsid w:val="00CC4F1D"/>
    <w:rsid w:val="00CC54C3"/>
    <w:rsid w:val="00CC734B"/>
    <w:rsid w:val="00CC76C7"/>
    <w:rsid w:val="00CC7AB7"/>
    <w:rsid w:val="00CD0F30"/>
    <w:rsid w:val="00CD1205"/>
    <w:rsid w:val="00CD18D7"/>
    <w:rsid w:val="00CD27FB"/>
    <w:rsid w:val="00CD38CA"/>
    <w:rsid w:val="00CD3C6A"/>
    <w:rsid w:val="00CD4017"/>
    <w:rsid w:val="00CD4343"/>
    <w:rsid w:val="00CD4483"/>
    <w:rsid w:val="00CD46BE"/>
    <w:rsid w:val="00CD4EBF"/>
    <w:rsid w:val="00CD57EE"/>
    <w:rsid w:val="00CD6ADE"/>
    <w:rsid w:val="00CD6B51"/>
    <w:rsid w:val="00CD6CCA"/>
    <w:rsid w:val="00CD7E20"/>
    <w:rsid w:val="00CD7E4E"/>
    <w:rsid w:val="00CE0F35"/>
    <w:rsid w:val="00CE1053"/>
    <w:rsid w:val="00CE11CC"/>
    <w:rsid w:val="00CE1CAA"/>
    <w:rsid w:val="00CE2788"/>
    <w:rsid w:val="00CE320D"/>
    <w:rsid w:val="00CE3344"/>
    <w:rsid w:val="00CE3497"/>
    <w:rsid w:val="00CE3C58"/>
    <w:rsid w:val="00CE41CD"/>
    <w:rsid w:val="00CE4871"/>
    <w:rsid w:val="00CE4F9E"/>
    <w:rsid w:val="00CE6399"/>
    <w:rsid w:val="00CE6BAB"/>
    <w:rsid w:val="00CE7F39"/>
    <w:rsid w:val="00CF0B73"/>
    <w:rsid w:val="00CF0C61"/>
    <w:rsid w:val="00CF107A"/>
    <w:rsid w:val="00CF1535"/>
    <w:rsid w:val="00CF1B4E"/>
    <w:rsid w:val="00CF1FEF"/>
    <w:rsid w:val="00CF31DF"/>
    <w:rsid w:val="00CF44EA"/>
    <w:rsid w:val="00CF4549"/>
    <w:rsid w:val="00CF5B19"/>
    <w:rsid w:val="00CF5BB5"/>
    <w:rsid w:val="00CF5F4F"/>
    <w:rsid w:val="00CF6363"/>
    <w:rsid w:val="00CF7A0B"/>
    <w:rsid w:val="00CF7A3F"/>
    <w:rsid w:val="00CF7CA1"/>
    <w:rsid w:val="00D00594"/>
    <w:rsid w:val="00D00C88"/>
    <w:rsid w:val="00D0143C"/>
    <w:rsid w:val="00D014C8"/>
    <w:rsid w:val="00D016A7"/>
    <w:rsid w:val="00D01BFC"/>
    <w:rsid w:val="00D01D5F"/>
    <w:rsid w:val="00D01E6F"/>
    <w:rsid w:val="00D0273A"/>
    <w:rsid w:val="00D02990"/>
    <w:rsid w:val="00D02CEF"/>
    <w:rsid w:val="00D0336F"/>
    <w:rsid w:val="00D04244"/>
    <w:rsid w:val="00D04D2B"/>
    <w:rsid w:val="00D0500C"/>
    <w:rsid w:val="00D053FD"/>
    <w:rsid w:val="00D0540B"/>
    <w:rsid w:val="00D0565D"/>
    <w:rsid w:val="00D05ADF"/>
    <w:rsid w:val="00D063A2"/>
    <w:rsid w:val="00D063BA"/>
    <w:rsid w:val="00D065E6"/>
    <w:rsid w:val="00D066F9"/>
    <w:rsid w:val="00D06753"/>
    <w:rsid w:val="00D06961"/>
    <w:rsid w:val="00D07522"/>
    <w:rsid w:val="00D07603"/>
    <w:rsid w:val="00D1138D"/>
    <w:rsid w:val="00D11662"/>
    <w:rsid w:val="00D11747"/>
    <w:rsid w:val="00D12029"/>
    <w:rsid w:val="00D1213B"/>
    <w:rsid w:val="00D12659"/>
    <w:rsid w:val="00D134C3"/>
    <w:rsid w:val="00D13863"/>
    <w:rsid w:val="00D149A9"/>
    <w:rsid w:val="00D14A14"/>
    <w:rsid w:val="00D14F8A"/>
    <w:rsid w:val="00D15B32"/>
    <w:rsid w:val="00D1695B"/>
    <w:rsid w:val="00D16D23"/>
    <w:rsid w:val="00D16FD7"/>
    <w:rsid w:val="00D16FE8"/>
    <w:rsid w:val="00D17155"/>
    <w:rsid w:val="00D2001F"/>
    <w:rsid w:val="00D203C5"/>
    <w:rsid w:val="00D2064A"/>
    <w:rsid w:val="00D20ECF"/>
    <w:rsid w:val="00D219BC"/>
    <w:rsid w:val="00D22EFD"/>
    <w:rsid w:val="00D2304F"/>
    <w:rsid w:val="00D23EF6"/>
    <w:rsid w:val="00D249D8"/>
    <w:rsid w:val="00D24D8E"/>
    <w:rsid w:val="00D265D1"/>
    <w:rsid w:val="00D26EE7"/>
    <w:rsid w:val="00D27608"/>
    <w:rsid w:val="00D27636"/>
    <w:rsid w:val="00D276D8"/>
    <w:rsid w:val="00D278C0"/>
    <w:rsid w:val="00D27993"/>
    <w:rsid w:val="00D27A25"/>
    <w:rsid w:val="00D27B88"/>
    <w:rsid w:val="00D31C40"/>
    <w:rsid w:val="00D31FE6"/>
    <w:rsid w:val="00D3256C"/>
    <w:rsid w:val="00D32651"/>
    <w:rsid w:val="00D32BC1"/>
    <w:rsid w:val="00D32E96"/>
    <w:rsid w:val="00D33688"/>
    <w:rsid w:val="00D346F6"/>
    <w:rsid w:val="00D349A6"/>
    <w:rsid w:val="00D34A0D"/>
    <w:rsid w:val="00D355CB"/>
    <w:rsid w:val="00D35707"/>
    <w:rsid w:val="00D35B8F"/>
    <w:rsid w:val="00D3704B"/>
    <w:rsid w:val="00D37A31"/>
    <w:rsid w:val="00D37F89"/>
    <w:rsid w:val="00D414AE"/>
    <w:rsid w:val="00D4376A"/>
    <w:rsid w:val="00D43C68"/>
    <w:rsid w:val="00D441FD"/>
    <w:rsid w:val="00D446FF"/>
    <w:rsid w:val="00D44E49"/>
    <w:rsid w:val="00D45200"/>
    <w:rsid w:val="00D45FF8"/>
    <w:rsid w:val="00D460E9"/>
    <w:rsid w:val="00D461C9"/>
    <w:rsid w:val="00D46906"/>
    <w:rsid w:val="00D47740"/>
    <w:rsid w:val="00D47B3A"/>
    <w:rsid w:val="00D47CFB"/>
    <w:rsid w:val="00D51798"/>
    <w:rsid w:val="00D5196D"/>
    <w:rsid w:val="00D5226B"/>
    <w:rsid w:val="00D52CB8"/>
    <w:rsid w:val="00D52E6C"/>
    <w:rsid w:val="00D530AB"/>
    <w:rsid w:val="00D53383"/>
    <w:rsid w:val="00D55971"/>
    <w:rsid w:val="00D57092"/>
    <w:rsid w:val="00D57100"/>
    <w:rsid w:val="00D57A4D"/>
    <w:rsid w:val="00D57D8C"/>
    <w:rsid w:val="00D6066E"/>
    <w:rsid w:val="00D615CB"/>
    <w:rsid w:val="00D61E32"/>
    <w:rsid w:val="00D61E88"/>
    <w:rsid w:val="00D62FCC"/>
    <w:rsid w:val="00D63DAA"/>
    <w:rsid w:val="00D64A23"/>
    <w:rsid w:val="00D64AA0"/>
    <w:rsid w:val="00D653CF"/>
    <w:rsid w:val="00D65D08"/>
    <w:rsid w:val="00D6607B"/>
    <w:rsid w:val="00D66118"/>
    <w:rsid w:val="00D667E6"/>
    <w:rsid w:val="00D66A55"/>
    <w:rsid w:val="00D66EDE"/>
    <w:rsid w:val="00D672E9"/>
    <w:rsid w:val="00D67FF2"/>
    <w:rsid w:val="00D70711"/>
    <w:rsid w:val="00D7102B"/>
    <w:rsid w:val="00D7274E"/>
    <w:rsid w:val="00D72A51"/>
    <w:rsid w:val="00D73522"/>
    <w:rsid w:val="00D741FB"/>
    <w:rsid w:val="00D7429C"/>
    <w:rsid w:val="00D74729"/>
    <w:rsid w:val="00D75DAD"/>
    <w:rsid w:val="00D761C4"/>
    <w:rsid w:val="00D761E9"/>
    <w:rsid w:val="00D76884"/>
    <w:rsid w:val="00D76986"/>
    <w:rsid w:val="00D76AEB"/>
    <w:rsid w:val="00D76E1B"/>
    <w:rsid w:val="00D7752B"/>
    <w:rsid w:val="00D7754B"/>
    <w:rsid w:val="00D804BA"/>
    <w:rsid w:val="00D804D4"/>
    <w:rsid w:val="00D805AE"/>
    <w:rsid w:val="00D815D3"/>
    <w:rsid w:val="00D8269B"/>
    <w:rsid w:val="00D8296D"/>
    <w:rsid w:val="00D82DC0"/>
    <w:rsid w:val="00D83C59"/>
    <w:rsid w:val="00D83D6A"/>
    <w:rsid w:val="00D8467A"/>
    <w:rsid w:val="00D84A62"/>
    <w:rsid w:val="00D84AE9"/>
    <w:rsid w:val="00D84B82"/>
    <w:rsid w:val="00D84DB2"/>
    <w:rsid w:val="00D85709"/>
    <w:rsid w:val="00D864EC"/>
    <w:rsid w:val="00D86A88"/>
    <w:rsid w:val="00D86BB7"/>
    <w:rsid w:val="00D86E35"/>
    <w:rsid w:val="00D86E5F"/>
    <w:rsid w:val="00D871A0"/>
    <w:rsid w:val="00D873CE"/>
    <w:rsid w:val="00D87852"/>
    <w:rsid w:val="00D900C5"/>
    <w:rsid w:val="00D904BB"/>
    <w:rsid w:val="00D90782"/>
    <w:rsid w:val="00D9080B"/>
    <w:rsid w:val="00D90BDC"/>
    <w:rsid w:val="00D91093"/>
    <w:rsid w:val="00D91157"/>
    <w:rsid w:val="00D917A4"/>
    <w:rsid w:val="00D9246A"/>
    <w:rsid w:val="00D925BB"/>
    <w:rsid w:val="00D926DA"/>
    <w:rsid w:val="00D93136"/>
    <w:rsid w:val="00D93215"/>
    <w:rsid w:val="00D93290"/>
    <w:rsid w:val="00D93B32"/>
    <w:rsid w:val="00D93DEC"/>
    <w:rsid w:val="00D93FF6"/>
    <w:rsid w:val="00D94205"/>
    <w:rsid w:val="00D942A2"/>
    <w:rsid w:val="00D94356"/>
    <w:rsid w:val="00D94E78"/>
    <w:rsid w:val="00D951B9"/>
    <w:rsid w:val="00D9589F"/>
    <w:rsid w:val="00D96D67"/>
    <w:rsid w:val="00D97E18"/>
    <w:rsid w:val="00DA0116"/>
    <w:rsid w:val="00DA05DE"/>
    <w:rsid w:val="00DA0DF2"/>
    <w:rsid w:val="00DA0E6C"/>
    <w:rsid w:val="00DA17D5"/>
    <w:rsid w:val="00DA20CB"/>
    <w:rsid w:val="00DA24C0"/>
    <w:rsid w:val="00DA2A74"/>
    <w:rsid w:val="00DA2DC6"/>
    <w:rsid w:val="00DA40E4"/>
    <w:rsid w:val="00DA41F2"/>
    <w:rsid w:val="00DA4576"/>
    <w:rsid w:val="00DA4B90"/>
    <w:rsid w:val="00DA5098"/>
    <w:rsid w:val="00DA5A91"/>
    <w:rsid w:val="00DA6848"/>
    <w:rsid w:val="00DA6CAD"/>
    <w:rsid w:val="00DA72B4"/>
    <w:rsid w:val="00DB001C"/>
    <w:rsid w:val="00DB035B"/>
    <w:rsid w:val="00DB0725"/>
    <w:rsid w:val="00DB084A"/>
    <w:rsid w:val="00DB1BB5"/>
    <w:rsid w:val="00DB31AD"/>
    <w:rsid w:val="00DB333F"/>
    <w:rsid w:val="00DB38F5"/>
    <w:rsid w:val="00DB3E59"/>
    <w:rsid w:val="00DB54FB"/>
    <w:rsid w:val="00DB5602"/>
    <w:rsid w:val="00DB591C"/>
    <w:rsid w:val="00DB61B0"/>
    <w:rsid w:val="00DB6B03"/>
    <w:rsid w:val="00DB78E3"/>
    <w:rsid w:val="00DC1E85"/>
    <w:rsid w:val="00DC39F1"/>
    <w:rsid w:val="00DC4255"/>
    <w:rsid w:val="00DC480C"/>
    <w:rsid w:val="00DC4D85"/>
    <w:rsid w:val="00DC4D9E"/>
    <w:rsid w:val="00DC587B"/>
    <w:rsid w:val="00DC60BE"/>
    <w:rsid w:val="00DC6362"/>
    <w:rsid w:val="00DC67E1"/>
    <w:rsid w:val="00DC6971"/>
    <w:rsid w:val="00DC7194"/>
    <w:rsid w:val="00DC76A7"/>
    <w:rsid w:val="00DC7C9C"/>
    <w:rsid w:val="00DD06FE"/>
    <w:rsid w:val="00DD07D5"/>
    <w:rsid w:val="00DD08E4"/>
    <w:rsid w:val="00DD0D5E"/>
    <w:rsid w:val="00DD1049"/>
    <w:rsid w:val="00DD18A1"/>
    <w:rsid w:val="00DD1B28"/>
    <w:rsid w:val="00DD20B9"/>
    <w:rsid w:val="00DD2398"/>
    <w:rsid w:val="00DD2BA8"/>
    <w:rsid w:val="00DD4651"/>
    <w:rsid w:val="00DD4951"/>
    <w:rsid w:val="00DD4C19"/>
    <w:rsid w:val="00DD4F7E"/>
    <w:rsid w:val="00DD548D"/>
    <w:rsid w:val="00DD55A7"/>
    <w:rsid w:val="00DD6C01"/>
    <w:rsid w:val="00DE02F8"/>
    <w:rsid w:val="00DE0420"/>
    <w:rsid w:val="00DE074D"/>
    <w:rsid w:val="00DE08EF"/>
    <w:rsid w:val="00DE0DF3"/>
    <w:rsid w:val="00DE1026"/>
    <w:rsid w:val="00DE26BC"/>
    <w:rsid w:val="00DE2C19"/>
    <w:rsid w:val="00DE2D10"/>
    <w:rsid w:val="00DE2ED4"/>
    <w:rsid w:val="00DE3983"/>
    <w:rsid w:val="00DE3D1E"/>
    <w:rsid w:val="00DE4183"/>
    <w:rsid w:val="00DE44AD"/>
    <w:rsid w:val="00DE499E"/>
    <w:rsid w:val="00DE4BD0"/>
    <w:rsid w:val="00DE4F9D"/>
    <w:rsid w:val="00DE5BE9"/>
    <w:rsid w:val="00DE63B6"/>
    <w:rsid w:val="00DE742B"/>
    <w:rsid w:val="00DE7971"/>
    <w:rsid w:val="00DF03F3"/>
    <w:rsid w:val="00DF0CF6"/>
    <w:rsid w:val="00DF22E6"/>
    <w:rsid w:val="00DF2C57"/>
    <w:rsid w:val="00DF2EBB"/>
    <w:rsid w:val="00DF34E9"/>
    <w:rsid w:val="00DF3773"/>
    <w:rsid w:val="00DF5A7E"/>
    <w:rsid w:val="00DF5F3E"/>
    <w:rsid w:val="00DF6041"/>
    <w:rsid w:val="00DF6C84"/>
    <w:rsid w:val="00DF7579"/>
    <w:rsid w:val="00DF7C79"/>
    <w:rsid w:val="00E000E4"/>
    <w:rsid w:val="00E008E1"/>
    <w:rsid w:val="00E011CB"/>
    <w:rsid w:val="00E01764"/>
    <w:rsid w:val="00E01EE4"/>
    <w:rsid w:val="00E02A79"/>
    <w:rsid w:val="00E03251"/>
    <w:rsid w:val="00E03F31"/>
    <w:rsid w:val="00E040B6"/>
    <w:rsid w:val="00E04749"/>
    <w:rsid w:val="00E0504B"/>
    <w:rsid w:val="00E05847"/>
    <w:rsid w:val="00E05AFF"/>
    <w:rsid w:val="00E063C5"/>
    <w:rsid w:val="00E06A62"/>
    <w:rsid w:val="00E07024"/>
    <w:rsid w:val="00E070DB"/>
    <w:rsid w:val="00E0786C"/>
    <w:rsid w:val="00E100E4"/>
    <w:rsid w:val="00E10EAE"/>
    <w:rsid w:val="00E11DAE"/>
    <w:rsid w:val="00E12060"/>
    <w:rsid w:val="00E120FD"/>
    <w:rsid w:val="00E1274A"/>
    <w:rsid w:val="00E12B3D"/>
    <w:rsid w:val="00E12CAD"/>
    <w:rsid w:val="00E13B46"/>
    <w:rsid w:val="00E13EC2"/>
    <w:rsid w:val="00E15065"/>
    <w:rsid w:val="00E16D19"/>
    <w:rsid w:val="00E171C5"/>
    <w:rsid w:val="00E17340"/>
    <w:rsid w:val="00E17348"/>
    <w:rsid w:val="00E17C09"/>
    <w:rsid w:val="00E17F8B"/>
    <w:rsid w:val="00E20104"/>
    <w:rsid w:val="00E206C6"/>
    <w:rsid w:val="00E20752"/>
    <w:rsid w:val="00E208EE"/>
    <w:rsid w:val="00E2129C"/>
    <w:rsid w:val="00E212D7"/>
    <w:rsid w:val="00E21723"/>
    <w:rsid w:val="00E219A8"/>
    <w:rsid w:val="00E226EC"/>
    <w:rsid w:val="00E230B4"/>
    <w:rsid w:val="00E23776"/>
    <w:rsid w:val="00E23941"/>
    <w:rsid w:val="00E23944"/>
    <w:rsid w:val="00E24785"/>
    <w:rsid w:val="00E24D97"/>
    <w:rsid w:val="00E25DFB"/>
    <w:rsid w:val="00E267F9"/>
    <w:rsid w:val="00E268AC"/>
    <w:rsid w:val="00E26F6B"/>
    <w:rsid w:val="00E26FB4"/>
    <w:rsid w:val="00E27513"/>
    <w:rsid w:val="00E27805"/>
    <w:rsid w:val="00E27F07"/>
    <w:rsid w:val="00E302CA"/>
    <w:rsid w:val="00E30A00"/>
    <w:rsid w:val="00E310E8"/>
    <w:rsid w:val="00E31231"/>
    <w:rsid w:val="00E3205C"/>
    <w:rsid w:val="00E32634"/>
    <w:rsid w:val="00E3388A"/>
    <w:rsid w:val="00E33981"/>
    <w:rsid w:val="00E33A64"/>
    <w:rsid w:val="00E347D8"/>
    <w:rsid w:val="00E353A0"/>
    <w:rsid w:val="00E356DC"/>
    <w:rsid w:val="00E3640E"/>
    <w:rsid w:val="00E36D01"/>
    <w:rsid w:val="00E37124"/>
    <w:rsid w:val="00E41057"/>
    <w:rsid w:val="00E41D7B"/>
    <w:rsid w:val="00E43158"/>
    <w:rsid w:val="00E43204"/>
    <w:rsid w:val="00E433DA"/>
    <w:rsid w:val="00E43530"/>
    <w:rsid w:val="00E43A82"/>
    <w:rsid w:val="00E43A95"/>
    <w:rsid w:val="00E43BF3"/>
    <w:rsid w:val="00E43F43"/>
    <w:rsid w:val="00E44F26"/>
    <w:rsid w:val="00E46A29"/>
    <w:rsid w:val="00E46AEE"/>
    <w:rsid w:val="00E470E9"/>
    <w:rsid w:val="00E4717D"/>
    <w:rsid w:val="00E47367"/>
    <w:rsid w:val="00E501A3"/>
    <w:rsid w:val="00E50618"/>
    <w:rsid w:val="00E51A9D"/>
    <w:rsid w:val="00E52281"/>
    <w:rsid w:val="00E5230B"/>
    <w:rsid w:val="00E52390"/>
    <w:rsid w:val="00E52950"/>
    <w:rsid w:val="00E52B05"/>
    <w:rsid w:val="00E52CC9"/>
    <w:rsid w:val="00E52E27"/>
    <w:rsid w:val="00E53E8A"/>
    <w:rsid w:val="00E54312"/>
    <w:rsid w:val="00E549C4"/>
    <w:rsid w:val="00E54BB1"/>
    <w:rsid w:val="00E54F62"/>
    <w:rsid w:val="00E55264"/>
    <w:rsid w:val="00E555D8"/>
    <w:rsid w:val="00E55922"/>
    <w:rsid w:val="00E563FA"/>
    <w:rsid w:val="00E570D9"/>
    <w:rsid w:val="00E57453"/>
    <w:rsid w:val="00E57880"/>
    <w:rsid w:val="00E57D75"/>
    <w:rsid w:val="00E60633"/>
    <w:rsid w:val="00E60CE9"/>
    <w:rsid w:val="00E61430"/>
    <w:rsid w:val="00E61801"/>
    <w:rsid w:val="00E61AE5"/>
    <w:rsid w:val="00E61BCF"/>
    <w:rsid w:val="00E61C0A"/>
    <w:rsid w:val="00E6247D"/>
    <w:rsid w:val="00E63005"/>
    <w:rsid w:val="00E6383B"/>
    <w:rsid w:val="00E64CB4"/>
    <w:rsid w:val="00E64F25"/>
    <w:rsid w:val="00E65185"/>
    <w:rsid w:val="00E65544"/>
    <w:rsid w:val="00E6641D"/>
    <w:rsid w:val="00E66D0E"/>
    <w:rsid w:val="00E66FA5"/>
    <w:rsid w:val="00E67499"/>
    <w:rsid w:val="00E675EC"/>
    <w:rsid w:val="00E677C9"/>
    <w:rsid w:val="00E67890"/>
    <w:rsid w:val="00E67ACF"/>
    <w:rsid w:val="00E67EDB"/>
    <w:rsid w:val="00E67EFD"/>
    <w:rsid w:val="00E702D3"/>
    <w:rsid w:val="00E70DFF"/>
    <w:rsid w:val="00E71F64"/>
    <w:rsid w:val="00E72008"/>
    <w:rsid w:val="00E72D19"/>
    <w:rsid w:val="00E72D6A"/>
    <w:rsid w:val="00E731B5"/>
    <w:rsid w:val="00E73396"/>
    <w:rsid w:val="00E73431"/>
    <w:rsid w:val="00E734B9"/>
    <w:rsid w:val="00E7352F"/>
    <w:rsid w:val="00E745CD"/>
    <w:rsid w:val="00E751E9"/>
    <w:rsid w:val="00E75215"/>
    <w:rsid w:val="00E75574"/>
    <w:rsid w:val="00E7563D"/>
    <w:rsid w:val="00E75745"/>
    <w:rsid w:val="00E76521"/>
    <w:rsid w:val="00E76DFB"/>
    <w:rsid w:val="00E76FFB"/>
    <w:rsid w:val="00E7783A"/>
    <w:rsid w:val="00E77D80"/>
    <w:rsid w:val="00E77D86"/>
    <w:rsid w:val="00E8047D"/>
    <w:rsid w:val="00E80717"/>
    <w:rsid w:val="00E80756"/>
    <w:rsid w:val="00E80D8E"/>
    <w:rsid w:val="00E80E55"/>
    <w:rsid w:val="00E80FE1"/>
    <w:rsid w:val="00E82ADF"/>
    <w:rsid w:val="00E82C5F"/>
    <w:rsid w:val="00E82CE8"/>
    <w:rsid w:val="00E8308B"/>
    <w:rsid w:val="00E832A3"/>
    <w:rsid w:val="00E83336"/>
    <w:rsid w:val="00E83BA3"/>
    <w:rsid w:val="00E83F00"/>
    <w:rsid w:val="00E8532E"/>
    <w:rsid w:val="00E862E9"/>
    <w:rsid w:val="00E86470"/>
    <w:rsid w:val="00E86BA6"/>
    <w:rsid w:val="00E86BCA"/>
    <w:rsid w:val="00E878FF"/>
    <w:rsid w:val="00E9130E"/>
    <w:rsid w:val="00E913F9"/>
    <w:rsid w:val="00E91F05"/>
    <w:rsid w:val="00E91FB1"/>
    <w:rsid w:val="00E92177"/>
    <w:rsid w:val="00E9312D"/>
    <w:rsid w:val="00E933C9"/>
    <w:rsid w:val="00E93723"/>
    <w:rsid w:val="00E938A1"/>
    <w:rsid w:val="00E938F8"/>
    <w:rsid w:val="00E93AF9"/>
    <w:rsid w:val="00E9490B"/>
    <w:rsid w:val="00E94A95"/>
    <w:rsid w:val="00E9515F"/>
    <w:rsid w:val="00E95639"/>
    <w:rsid w:val="00E95941"/>
    <w:rsid w:val="00E95FE1"/>
    <w:rsid w:val="00E9639B"/>
    <w:rsid w:val="00E964D5"/>
    <w:rsid w:val="00E9668B"/>
    <w:rsid w:val="00E969FE"/>
    <w:rsid w:val="00E96ABC"/>
    <w:rsid w:val="00E96E40"/>
    <w:rsid w:val="00E97049"/>
    <w:rsid w:val="00E9743C"/>
    <w:rsid w:val="00E976CE"/>
    <w:rsid w:val="00E97BF2"/>
    <w:rsid w:val="00E97C47"/>
    <w:rsid w:val="00EA01E3"/>
    <w:rsid w:val="00EA0352"/>
    <w:rsid w:val="00EA08C5"/>
    <w:rsid w:val="00EA0EFD"/>
    <w:rsid w:val="00EA1B77"/>
    <w:rsid w:val="00EA291A"/>
    <w:rsid w:val="00EA2DC0"/>
    <w:rsid w:val="00EA3568"/>
    <w:rsid w:val="00EA57FD"/>
    <w:rsid w:val="00EA6133"/>
    <w:rsid w:val="00EA61A7"/>
    <w:rsid w:val="00EA6AA1"/>
    <w:rsid w:val="00EA71F2"/>
    <w:rsid w:val="00EA7FA4"/>
    <w:rsid w:val="00EB0758"/>
    <w:rsid w:val="00EB0E71"/>
    <w:rsid w:val="00EB1040"/>
    <w:rsid w:val="00EB18A6"/>
    <w:rsid w:val="00EB193D"/>
    <w:rsid w:val="00EB1FFF"/>
    <w:rsid w:val="00EB200A"/>
    <w:rsid w:val="00EB278B"/>
    <w:rsid w:val="00EB3332"/>
    <w:rsid w:val="00EB3467"/>
    <w:rsid w:val="00EB3DB1"/>
    <w:rsid w:val="00EB40B5"/>
    <w:rsid w:val="00EB4450"/>
    <w:rsid w:val="00EB4717"/>
    <w:rsid w:val="00EB4F45"/>
    <w:rsid w:val="00EB577F"/>
    <w:rsid w:val="00EB5A64"/>
    <w:rsid w:val="00EB5D00"/>
    <w:rsid w:val="00EB644A"/>
    <w:rsid w:val="00EB6CD3"/>
    <w:rsid w:val="00EB7080"/>
    <w:rsid w:val="00EB7EE5"/>
    <w:rsid w:val="00EB7FFE"/>
    <w:rsid w:val="00EC04D1"/>
    <w:rsid w:val="00EC1486"/>
    <w:rsid w:val="00EC1739"/>
    <w:rsid w:val="00EC2007"/>
    <w:rsid w:val="00EC2060"/>
    <w:rsid w:val="00EC2E62"/>
    <w:rsid w:val="00EC3847"/>
    <w:rsid w:val="00EC3B55"/>
    <w:rsid w:val="00EC3E87"/>
    <w:rsid w:val="00EC470E"/>
    <w:rsid w:val="00EC4DA6"/>
    <w:rsid w:val="00EC6517"/>
    <w:rsid w:val="00EC6A68"/>
    <w:rsid w:val="00EC6C90"/>
    <w:rsid w:val="00EC6E4F"/>
    <w:rsid w:val="00EC7ACD"/>
    <w:rsid w:val="00EC7EF8"/>
    <w:rsid w:val="00ED00AF"/>
    <w:rsid w:val="00ED0D93"/>
    <w:rsid w:val="00ED1E54"/>
    <w:rsid w:val="00ED2795"/>
    <w:rsid w:val="00ED2988"/>
    <w:rsid w:val="00ED2A67"/>
    <w:rsid w:val="00ED3364"/>
    <w:rsid w:val="00ED3A31"/>
    <w:rsid w:val="00ED414C"/>
    <w:rsid w:val="00ED6FCD"/>
    <w:rsid w:val="00EE1752"/>
    <w:rsid w:val="00EE281D"/>
    <w:rsid w:val="00EE3874"/>
    <w:rsid w:val="00EE3C90"/>
    <w:rsid w:val="00EE48A7"/>
    <w:rsid w:val="00EE4A8E"/>
    <w:rsid w:val="00EE4D6D"/>
    <w:rsid w:val="00EE6821"/>
    <w:rsid w:val="00EE69F4"/>
    <w:rsid w:val="00EE6ADC"/>
    <w:rsid w:val="00EF051B"/>
    <w:rsid w:val="00EF1246"/>
    <w:rsid w:val="00EF1770"/>
    <w:rsid w:val="00EF1824"/>
    <w:rsid w:val="00EF25C6"/>
    <w:rsid w:val="00EF4150"/>
    <w:rsid w:val="00EF4196"/>
    <w:rsid w:val="00EF45A8"/>
    <w:rsid w:val="00EF4B9A"/>
    <w:rsid w:val="00EF4F15"/>
    <w:rsid w:val="00EF555E"/>
    <w:rsid w:val="00EF5C1D"/>
    <w:rsid w:val="00EF6377"/>
    <w:rsid w:val="00EF7309"/>
    <w:rsid w:val="00EF765F"/>
    <w:rsid w:val="00EF7B33"/>
    <w:rsid w:val="00F0038B"/>
    <w:rsid w:val="00F00B16"/>
    <w:rsid w:val="00F00B36"/>
    <w:rsid w:val="00F016BD"/>
    <w:rsid w:val="00F0182F"/>
    <w:rsid w:val="00F02CE4"/>
    <w:rsid w:val="00F030EE"/>
    <w:rsid w:val="00F0370B"/>
    <w:rsid w:val="00F03987"/>
    <w:rsid w:val="00F03C37"/>
    <w:rsid w:val="00F03E54"/>
    <w:rsid w:val="00F0416A"/>
    <w:rsid w:val="00F05025"/>
    <w:rsid w:val="00F0516C"/>
    <w:rsid w:val="00F05C5C"/>
    <w:rsid w:val="00F06ADC"/>
    <w:rsid w:val="00F06D30"/>
    <w:rsid w:val="00F06E21"/>
    <w:rsid w:val="00F102B2"/>
    <w:rsid w:val="00F104E8"/>
    <w:rsid w:val="00F10C4E"/>
    <w:rsid w:val="00F10D9E"/>
    <w:rsid w:val="00F111C0"/>
    <w:rsid w:val="00F113FE"/>
    <w:rsid w:val="00F11894"/>
    <w:rsid w:val="00F11E83"/>
    <w:rsid w:val="00F11EA5"/>
    <w:rsid w:val="00F12340"/>
    <w:rsid w:val="00F12FCD"/>
    <w:rsid w:val="00F1337A"/>
    <w:rsid w:val="00F14A39"/>
    <w:rsid w:val="00F14AAA"/>
    <w:rsid w:val="00F14FD5"/>
    <w:rsid w:val="00F15445"/>
    <w:rsid w:val="00F1558D"/>
    <w:rsid w:val="00F15E4A"/>
    <w:rsid w:val="00F16D10"/>
    <w:rsid w:val="00F1762E"/>
    <w:rsid w:val="00F213AD"/>
    <w:rsid w:val="00F220BB"/>
    <w:rsid w:val="00F2222F"/>
    <w:rsid w:val="00F22B78"/>
    <w:rsid w:val="00F2319C"/>
    <w:rsid w:val="00F23BB9"/>
    <w:rsid w:val="00F249AB"/>
    <w:rsid w:val="00F24ED2"/>
    <w:rsid w:val="00F25582"/>
    <w:rsid w:val="00F258E7"/>
    <w:rsid w:val="00F27163"/>
    <w:rsid w:val="00F27331"/>
    <w:rsid w:val="00F27D0F"/>
    <w:rsid w:val="00F305B1"/>
    <w:rsid w:val="00F30AF1"/>
    <w:rsid w:val="00F30D6D"/>
    <w:rsid w:val="00F31B65"/>
    <w:rsid w:val="00F3227A"/>
    <w:rsid w:val="00F3242F"/>
    <w:rsid w:val="00F32444"/>
    <w:rsid w:val="00F334BD"/>
    <w:rsid w:val="00F33678"/>
    <w:rsid w:val="00F33A79"/>
    <w:rsid w:val="00F34727"/>
    <w:rsid w:val="00F3484A"/>
    <w:rsid w:val="00F35256"/>
    <w:rsid w:val="00F35856"/>
    <w:rsid w:val="00F3652F"/>
    <w:rsid w:val="00F366B0"/>
    <w:rsid w:val="00F370A8"/>
    <w:rsid w:val="00F3752F"/>
    <w:rsid w:val="00F37721"/>
    <w:rsid w:val="00F37924"/>
    <w:rsid w:val="00F4001A"/>
    <w:rsid w:val="00F40D41"/>
    <w:rsid w:val="00F40EFE"/>
    <w:rsid w:val="00F416DB"/>
    <w:rsid w:val="00F42939"/>
    <w:rsid w:val="00F43467"/>
    <w:rsid w:val="00F44404"/>
    <w:rsid w:val="00F44857"/>
    <w:rsid w:val="00F44879"/>
    <w:rsid w:val="00F449FC"/>
    <w:rsid w:val="00F45113"/>
    <w:rsid w:val="00F45942"/>
    <w:rsid w:val="00F45AE6"/>
    <w:rsid w:val="00F45D01"/>
    <w:rsid w:val="00F474B9"/>
    <w:rsid w:val="00F47691"/>
    <w:rsid w:val="00F47BAC"/>
    <w:rsid w:val="00F50C7A"/>
    <w:rsid w:val="00F511B4"/>
    <w:rsid w:val="00F532D3"/>
    <w:rsid w:val="00F53C68"/>
    <w:rsid w:val="00F54023"/>
    <w:rsid w:val="00F544F2"/>
    <w:rsid w:val="00F54858"/>
    <w:rsid w:val="00F54B89"/>
    <w:rsid w:val="00F556C5"/>
    <w:rsid w:val="00F56DD1"/>
    <w:rsid w:val="00F576B6"/>
    <w:rsid w:val="00F576BB"/>
    <w:rsid w:val="00F57716"/>
    <w:rsid w:val="00F57BDB"/>
    <w:rsid w:val="00F57CB4"/>
    <w:rsid w:val="00F60176"/>
    <w:rsid w:val="00F60F2B"/>
    <w:rsid w:val="00F61050"/>
    <w:rsid w:val="00F610AA"/>
    <w:rsid w:val="00F613B0"/>
    <w:rsid w:val="00F615DB"/>
    <w:rsid w:val="00F62621"/>
    <w:rsid w:val="00F627B6"/>
    <w:rsid w:val="00F63DC8"/>
    <w:rsid w:val="00F657C3"/>
    <w:rsid w:val="00F65E41"/>
    <w:rsid w:val="00F666CC"/>
    <w:rsid w:val="00F6721D"/>
    <w:rsid w:val="00F67B8D"/>
    <w:rsid w:val="00F70E26"/>
    <w:rsid w:val="00F70F26"/>
    <w:rsid w:val="00F70F6D"/>
    <w:rsid w:val="00F71688"/>
    <w:rsid w:val="00F7241F"/>
    <w:rsid w:val="00F73ED4"/>
    <w:rsid w:val="00F74A36"/>
    <w:rsid w:val="00F74EDD"/>
    <w:rsid w:val="00F751FA"/>
    <w:rsid w:val="00F756F1"/>
    <w:rsid w:val="00F758F1"/>
    <w:rsid w:val="00F7723A"/>
    <w:rsid w:val="00F77FCF"/>
    <w:rsid w:val="00F8092A"/>
    <w:rsid w:val="00F818F8"/>
    <w:rsid w:val="00F81F80"/>
    <w:rsid w:val="00F82827"/>
    <w:rsid w:val="00F82E36"/>
    <w:rsid w:val="00F83089"/>
    <w:rsid w:val="00F83EBA"/>
    <w:rsid w:val="00F85338"/>
    <w:rsid w:val="00F8569A"/>
    <w:rsid w:val="00F85726"/>
    <w:rsid w:val="00F86383"/>
    <w:rsid w:val="00F864B3"/>
    <w:rsid w:val="00F87086"/>
    <w:rsid w:val="00F8772D"/>
    <w:rsid w:val="00F8792F"/>
    <w:rsid w:val="00F907BE"/>
    <w:rsid w:val="00F91D93"/>
    <w:rsid w:val="00F92BC4"/>
    <w:rsid w:val="00F93464"/>
    <w:rsid w:val="00F94074"/>
    <w:rsid w:val="00F947A7"/>
    <w:rsid w:val="00F94C32"/>
    <w:rsid w:val="00F95732"/>
    <w:rsid w:val="00F958C3"/>
    <w:rsid w:val="00F95BBF"/>
    <w:rsid w:val="00F95D9C"/>
    <w:rsid w:val="00F95EC3"/>
    <w:rsid w:val="00F962B8"/>
    <w:rsid w:val="00F9660C"/>
    <w:rsid w:val="00F969C3"/>
    <w:rsid w:val="00F96AA9"/>
    <w:rsid w:val="00F96C7D"/>
    <w:rsid w:val="00F9774A"/>
    <w:rsid w:val="00F97CA8"/>
    <w:rsid w:val="00F97F26"/>
    <w:rsid w:val="00FA00CB"/>
    <w:rsid w:val="00FA0874"/>
    <w:rsid w:val="00FA11FC"/>
    <w:rsid w:val="00FA1422"/>
    <w:rsid w:val="00FA3334"/>
    <w:rsid w:val="00FA3425"/>
    <w:rsid w:val="00FA390E"/>
    <w:rsid w:val="00FA3E67"/>
    <w:rsid w:val="00FA4AA3"/>
    <w:rsid w:val="00FA5ADA"/>
    <w:rsid w:val="00FA5BAC"/>
    <w:rsid w:val="00FB03C9"/>
    <w:rsid w:val="00FB0609"/>
    <w:rsid w:val="00FB0864"/>
    <w:rsid w:val="00FB10A1"/>
    <w:rsid w:val="00FB13AD"/>
    <w:rsid w:val="00FB2C01"/>
    <w:rsid w:val="00FB3598"/>
    <w:rsid w:val="00FB36D7"/>
    <w:rsid w:val="00FB3D2B"/>
    <w:rsid w:val="00FB4A40"/>
    <w:rsid w:val="00FB4C79"/>
    <w:rsid w:val="00FB4FD6"/>
    <w:rsid w:val="00FB55A3"/>
    <w:rsid w:val="00FB5C6C"/>
    <w:rsid w:val="00FB662F"/>
    <w:rsid w:val="00FB6AF0"/>
    <w:rsid w:val="00FB7446"/>
    <w:rsid w:val="00FC2118"/>
    <w:rsid w:val="00FC24C4"/>
    <w:rsid w:val="00FC3D5D"/>
    <w:rsid w:val="00FC420A"/>
    <w:rsid w:val="00FC46A7"/>
    <w:rsid w:val="00FC4B71"/>
    <w:rsid w:val="00FC4BF6"/>
    <w:rsid w:val="00FC4DF6"/>
    <w:rsid w:val="00FC4E3D"/>
    <w:rsid w:val="00FC5317"/>
    <w:rsid w:val="00FC5319"/>
    <w:rsid w:val="00FC54C1"/>
    <w:rsid w:val="00FC54E1"/>
    <w:rsid w:val="00FC571D"/>
    <w:rsid w:val="00FC64D7"/>
    <w:rsid w:val="00FC6791"/>
    <w:rsid w:val="00FC6CF3"/>
    <w:rsid w:val="00FC7182"/>
    <w:rsid w:val="00FC721B"/>
    <w:rsid w:val="00FC74C3"/>
    <w:rsid w:val="00FC7AC0"/>
    <w:rsid w:val="00FC7F3A"/>
    <w:rsid w:val="00FC7F78"/>
    <w:rsid w:val="00FD03E9"/>
    <w:rsid w:val="00FD07E6"/>
    <w:rsid w:val="00FD0A43"/>
    <w:rsid w:val="00FD0B1C"/>
    <w:rsid w:val="00FD0BCA"/>
    <w:rsid w:val="00FD10C1"/>
    <w:rsid w:val="00FD1BFC"/>
    <w:rsid w:val="00FD2487"/>
    <w:rsid w:val="00FD27A0"/>
    <w:rsid w:val="00FD3953"/>
    <w:rsid w:val="00FD3C04"/>
    <w:rsid w:val="00FD3D96"/>
    <w:rsid w:val="00FD41D8"/>
    <w:rsid w:val="00FD4276"/>
    <w:rsid w:val="00FD5710"/>
    <w:rsid w:val="00FD57A0"/>
    <w:rsid w:val="00FD5AB4"/>
    <w:rsid w:val="00FD5E3B"/>
    <w:rsid w:val="00FD5F04"/>
    <w:rsid w:val="00FD70EC"/>
    <w:rsid w:val="00FD7345"/>
    <w:rsid w:val="00FD7467"/>
    <w:rsid w:val="00FD7592"/>
    <w:rsid w:val="00FE04D4"/>
    <w:rsid w:val="00FE14B6"/>
    <w:rsid w:val="00FE1B5E"/>
    <w:rsid w:val="00FE1C22"/>
    <w:rsid w:val="00FE3FAB"/>
    <w:rsid w:val="00FE4077"/>
    <w:rsid w:val="00FE47CE"/>
    <w:rsid w:val="00FE511E"/>
    <w:rsid w:val="00FE51A3"/>
    <w:rsid w:val="00FE58E7"/>
    <w:rsid w:val="00FE5FE4"/>
    <w:rsid w:val="00FE6415"/>
    <w:rsid w:val="00FE6673"/>
    <w:rsid w:val="00FE701B"/>
    <w:rsid w:val="00FE7470"/>
    <w:rsid w:val="00FE7CF0"/>
    <w:rsid w:val="00FE7D25"/>
    <w:rsid w:val="00FF04D1"/>
    <w:rsid w:val="00FF0F3E"/>
    <w:rsid w:val="00FF12F8"/>
    <w:rsid w:val="00FF2507"/>
    <w:rsid w:val="00FF2A1A"/>
    <w:rsid w:val="00FF2CB6"/>
    <w:rsid w:val="00FF2F2F"/>
    <w:rsid w:val="00FF31ED"/>
    <w:rsid w:val="00FF430F"/>
    <w:rsid w:val="00FF55AB"/>
    <w:rsid w:val="00FF59F7"/>
    <w:rsid w:val="00FF5A58"/>
    <w:rsid w:val="00FF63A1"/>
    <w:rsid w:val="00FF66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6321">
      <o:colormenu v:ext="edit" strokecolor="red"/>
    </o:shapedefaults>
    <o:shapelayout v:ext="edit">
      <o:idmap v:ext="edit" data="1"/>
      <o:regrouptable v:ext="edit">
        <o:entry new="1" old="0"/>
        <o:entry new="2" old="0"/>
        <o:entry new="3" old="0"/>
      </o:regrouptable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 w:qFormat="1"/>
    <w:lsdException w:name="toc 2" w:uiPriority="39" w:qFormat="1"/>
    <w:lsdException w:name="toc 3" w:uiPriority="39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uiPriority="39" w:qFormat="1"/>
  </w:latentStyles>
  <w:style w:type="paragraph" w:default="1" w:styleId="a0">
    <w:name w:val="Normal"/>
    <w:qFormat/>
    <w:rsid w:val="005462AA"/>
    <w:pPr>
      <w:widowControl w:val="0"/>
      <w:spacing w:line="480" w:lineRule="exact"/>
    </w:pPr>
    <w:rPr>
      <w:rFonts w:ascii="Book Antiqua" w:eastAsia="標楷體" w:hAnsi="Book Antiqua"/>
      <w:kern w:val="2"/>
      <w:sz w:val="28"/>
      <w:szCs w:val="24"/>
    </w:rPr>
  </w:style>
  <w:style w:type="paragraph" w:styleId="1">
    <w:name w:val="heading 1"/>
    <w:basedOn w:val="a0"/>
    <w:next w:val="a0"/>
    <w:qFormat/>
    <w:rsid w:val="005462AA"/>
    <w:pPr>
      <w:keepNext/>
      <w:spacing w:before="180" w:after="180" w:line="720" w:lineRule="auto"/>
      <w:outlineLvl w:val="0"/>
    </w:pPr>
    <w:rPr>
      <w:rFonts w:ascii="Arial" w:eastAsia="新細明體" w:hAnsi="Arial"/>
      <w:b/>
      <w:bCs/>
      <w:kern w:val="52"/>
      <w:sz w:val="52"/>
      <w:szCs w:val="52"/>
    </w:rPr>
  </w:style>
  <w:style w:type="paragraph" w:styleId="2">
    <w:name w:val="heading 2"/>
    <w:basedOn w:val="a0"/>
    <w:next w:val="a0"/>
    <w:link w:val="20"/>
    <w:qFormat/>
    <w:rsid w:val="005462AA"/>
    <w:pPr>
      <w:keepNext/>
      <w:spacing w:line="720" w:lineRule="atLeast"/>
      <w:outlineLvl w:val="1"/>
    </w:pPr>
    <w:rPr>
      <w:rFonts w:ascii="Cambria" w:eastAsia="新細明體" w:hAnsi="Cambria"/>
      <w:b/>
      <w:bCs/>
      <w:sz w:val="48"/>
      <w:szCs w:val="48"/>
    </w:rPr>
  </w:style>
  <w:style w:type="paragraph" w:styleId="3">
    <w:name w:val="heading 3"/>
    <w:basedOn w:val="a0"/>
    <w:next w:val="a0"/>
    <w:link w:val="30"/>
    <w:qFormat/>
    <w:rsid w:val="005462AA"/>
    <w:pPr>
      <w:keepNext/>
      <w:spacing w:line="720" w:lineRule="atLeast"/>
      <w:outlineLvl w:val="2"/>
    </w:pPr>
    <w:rPr>
      <w:rFonts w:ascii="Cambria" w:eastAsia="新細明體" w:hAnsi="Cambria"/>
      <w:b/>
      <w:bCs/>
      <w:sz w:val="36"/>
      <w:szCs w:val="36"/>
    </w:rPr>
  </w:style>
  <w:style w:type="paragraph" w:styleId="4">
    <w:name w:val="heading 4"/>
    <w:basedOn w:val="a0"/>
    <w:next w:val="a0"/>
    <w:link w:val="40"/>
    <w:qFormat/>
    <w:rsid w:val="008219E3"/>
    <w:pPr>
      <w:keepNext/>
      <w:spacing w:line="720" w:lineRule="atLeast"/>
      <w:outlineLvl w:val="3"/>
    </w:pPr>
    <w:rPr>
      <w:rFonts w:ascii="Cambria" w:eastAsia="新細明體" w:hAnsi="Cambria"/>
      <w:sz w:val="36"/>
      <w:szCs w:val="36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Level1">
    <w:name w:val="Level1"/>
    <w:basedOn w:val="a0"/>
    <w:rsid w:val="00ED2795"/>
    <w:pPr>
      <w:numPr>
        <w:numId w:val="3"/>
      </w:numPr>
      <w:spacing w:afterLines="50"/>
    </w:pPr>
    <w:rPr>
      <w:b/>
      <w:sz w:val="32"/>
    </w:rPr>
  </w:style>
  <w:style w:type="paragraph" w:customStyle="1" w:styleId="Level2">
    <w:name w:val="Level2"/>
    <w:basedOn w:val="a0"/>
    <w:rsid w:val="009D7643"/>
    <w:pPr>
      <w:numPr>
        <w:ilvl w:val="1"/>
        <w:numId w:val="3"/>
      </w:numPr>
    </w:pPr>
    <w:rPr>
      <w:b/>
    </w:rPr>
  </w:style>
  <w:style w:type="paragraph" w:customStyle="1" w:styleId="Level3">
    <w:name w:val="Level3"/>
    <w:basedOn w:val="a0"/>
    <w:rsid w:val="009D7643"/>
    <w:pPr>
      <w:numPr>
        <w:ilvl w:val="2"/>
        <w:numId w:val="3"/>
      </w:numPr>
      <w:spacing w:beforeLines="50"/>
    </w:pPr>
    <w:rPr>
      <w:b/>
    </w:rPr>
  </w:style>
  <w:style w:type="character" w:styleId="a4">
    <w:name w:val="Hyperlink"/>
    <w:basedOn w:val="a1"/>
    <w:uiPriority w:val="99"/>
    <w:rsid w:val="0027709B"/>
    <w:rPr>
      <w:color w:val="0000FF"/>
      <w:u w:val="single"/>
    </w:rPr>
  </w:style>
  <w:style w:type="paragraph" w:styleId="10">
    <w:name w:val="toc 1"/>
    <w:basedOn w:val="a0"/>
    <w:next w:val="a0"/>
    <w:autoRedefine/>
    <w:uiPriority w:val="39"/>
    <w:qFormat/>
    <w:rsid w:val="004379D3"/>
    <w:pPr>
      <w:tabs>
        <w:tab w:val="left" w:pos="960"/>
        <w:tab w:val="right" w:leader="dot" w:pos="8296"/>
      </w:tabs>
      <w:spacing w:line="240" w:lineRule="auto"/>
      <w:ind w:left="652" w:hanging="652"/>
    </w:pPr>
    <w:rPr>
      <w:b/>
      <w:noProof/>
      <w:sz w:val="32"/>
    </w:rPr>
  </w:style>
  <w:style w:type="paragraph" w:styleId="a5">
    <w:name w:val="footer"/>
    <w:basedOn w:val="a0"/>
    <w:link w:val="a6"/>
    <w:uiPriority w:val="99"/>
    <w:rsid w:val="002770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a7">
    <w:name w:val="page number"/>
    <w:basedOn w:val="a1"/>
    <w:rsid w:val="0027709B"/>
  </w:style>
  <w:style w:type="paragraph" w:styleId="a8">
    <w:name w:val="header"/>
    <w:basedOn w:val="a0"/>
    <w:rsid w:val="0027709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table" w:styleId="a9">
    <w:name w:val="Table Grid"/>
    <w:basedOn w:val="a2"/>
    <w:rsid w:val="0034303D"/>
    <w:pPr>
      <w:widowControl w:val="0"/>
      <w:spacing w:line="480" w:lineRule="exac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btrmn1">
    <w:name w:val="wbtr_mn1"/>
    <w:basedOn w:val="a1"/>
    <w:rsid w:val="0050109B"/>
    <w:rPr>
      <w:rFonts w:ascii="Arial" w:hAnsi="Arial" w:cs="Arial" w:hint="default"/>
      <w:vanish w:val="0"/>
      <w:webHidden w:val="0"/>
      <w:sz w:val="24"/>
      <w:szCs w:val="24"/>
      <w:specVanish w:val="0"/>
    </w:rPr>
  </w:style>
  <w:style w:type="paragraph" w:styleId="HTML">
    <w:name w:val="HTML Preformatted"/>
    <w:basedOn w:val="a0"/>
    <w:rsid w:val="00157F9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</w:pPr>
    <w:rPr>
      <w:rFonts w:ascii="細明體" w:eastAsia="細明體" w:hAnsi="細明體" w:cs="細明體"/>
      <w:kern w:val="0"/>
      <w:sz w:val="24"/>
    </w:rPr>
  </w:style>
  <w:style w:type="paragraph" w:styleId="Web">
    <w:name w:val="Normal (Web)"/>
    <w:basedOn w:val="a0"/>
    <w:rsid w:val="000D2D9E"/>
    <w:pPr>
      <w:widowControl/>
      <w:spacing w:before="100" w:beforeAutospacing="1" w:after="100" w:afterAutospacing="1" w:line="240" w:lineRule="auto"/>
    </w:pPr>
    <w:rPr>
      <w:rFonts w:ascii="新細明體" w:eastAsia="新細明體" w:hAnsi="新細明體" w:cs="新細明體"/>
      <w:kern w:val="0"/>
      <w:sz w:val="24"/>
    </w:rPr>
  </w:style>
  <w:style w:type="paragraph" w:styleId="aa">
    <w:name w:val="Balloon Text"/>
    <w:basedOn w:val="a0"/>
    <w:semiHidden/>
    <w:rsid w:val="0022766C"/>
    <w:rPr>
      <w:rFonts w:ascii="Arial" w:eastAsia="新細明體" w:hAnsi="Arial"/>
      <w:sz w:val="18"/>
      <w:szCs w:val="18"/>
    </w:rPr>
  </w:style>
  <w:style w:type="paragraph" w:styleId="ab">
    <w:name w:val="List Paragraph"/>
    <w:basedOn w:val="a0"/>
    <w:uiPriority w:val="34"/>
    <w:qFormat/>
    <w:rsid w:val="005462AA"/>
    <w:pPr>
      <w:ind w:leftChars="200" w:left="480"/>
    </w:pPr>
  </w:style>
  <w:style w:type="character" w:styleId="ac">
    <w:name w:val="FollowedHyperlink"/>
    <w:basedOn w:val="a1"/>
    <w:rsid w:val="009216E4"/>
    <w:rPr>
      <w:color w:val="800080"/>
      <w:u w:val="single"/>
    </w:rPr>
  </w:style>
  <w:style w:type="character" w:styleId="ad">
    <w:name w:val="Strong"/>
    <w:basedOn w:val="a1"/>
    <w:uiPriority w:val="22"/>
    <w:qFormat/>
    <w:rsid w:val="005462AA"/>
    <w:rPr>
      <w:b/>
      <w:bCs/>
    </w:rPr>
  </w:style>
  <w:style w:type="paragraph" w:styleId="ae">
    <w:name w:val="Date"/>
    <w:basedOn w:val="a0"/>
    <w:next w:val="a0"/>
    <w:link w:val="af"/>
    <w:rsid w:val="00E26F6B"/>
    <w:pPr>
      <w:jc w:val="right"/>
    </w:pPr>
  </w:style>
  <w:style w:type="character" w:customStyle="1" w:styleId="af">
    <w:name w:val="日期 字元"/>
    <w:basedOn w:val="a1"/>
    <w:link w:val="ae"/>
    <w:rsid w:val="00E26F6B"/>
    <w:rPr>
      <w:rFonts w:ascii="Book Antiqua" w:eastAsia="標楷體" w:hAnsi="Book Antiqua"/>
      <w:kern w:val="2"/>
      <w:sz w:val="28"/>
      <w:szCs w:val="24"/>
    </w:rPr>
  </w:style>
  <w:style w:type="paragraph" w:styleId="a">
    <w:name w:val="List Bullet"/>
    <w:basedOn w:val="a0"/>
    <w:rsid w:val="009D028F"/>
    <w:pPr>
      <w:numPr>
        <w:numId w:val="2"/>
      </w:numPr>
    </w:pPr>
  </w:style>
  <w:style w:type="character" w:customStyle="1" w:styleId="20">
    <w:name w:val="標題 2 字元"/>
    <w:basedOn w:val="a1"/>
    <w:link w:val="2"/>
    <w:semiHidden/>
    <w:rsid w:val="005462AA"/>
    <w:rPr>
      <w:rFonts w:ascii="Cambria" w:eastAsia="新細明體" w:hAnsi="Cambria" w:cs="Times New Roman"/>
      <w:b/>
      <w:bCs/>
      <w:kern w:val="2"/>
      <w:sz w:val="48"/>
      <w:szCs w:val="48"/>
    </w:rPr>
  </w:style>
  <w:style w:type="character" w:customStyle="1" w:styleId="30">
    <w:name w:val="標題 3 字元"/>
    <w:basedOn w:val="a1"/>
    <w:link w:val="3"/>
    <w:semiHidden/>
    <w:rsid w:val="005462AA"/>
    <w:rPr>
      <w:rFonts w:ascii="Cambria" w:eastAsia="新細明體" w:hAnsi="Cambria" w:cs="Times New Roman"/>
      <w:b/>
      <w:bCs/>
      <w:kern w:val="2"/>
      <w:sz w:val="36"/>
      <w:szCs w:val="36"/>
    </w:rPr>
  </w:style>
  <w:style w:type="paragraph" w:styleId="21">
    <w:name w:val="toc 2"/>
    <w:basedOn w:val="a0"/>
    <w:next w:val="a0"/>
    <w:autoRedefine/>
    <w:uiPriority w:val="39"/>
    <w:unhideWhenUsed/>
    <w:qFormat/>
    <w:rsid w:val="005462AA"/>
    <w:pPr>
      <w:widowControl/>
      <w:spacing w:after="100" w:line="276" w:lineRule="auto"/>
      <w:ind w:left="220"/>
    </w:pPr>
    <w:rPr>
      <w:rFonts w:ascii="Calibri" w:eastAsia="新細明體" w:hAnsi="Calibri"/>
      <w:kern w:val="0"/>
      <w:sz w:val="22"/>
      <w:szCs w:val="22"/>
    </w:rPr>
  </w:style>
  <w:style w:type="paragraph" w:styleId="31">
    <w:name w:val="toc 3"/>
    <w:basedOn w:val="a0"/>
    <w:next w:val="a0"/>
    <w:autoRedefine/>
    <w:uiPriority w:val="39"/>
    <w:unhideWhenUsed/>
    <w:qFormat/>
    <w:rsid w:val="005462AA"/>
    <w:pPr>
      <w:widowControl/>
      <w:spacing w:after="100" w:line="276" w:lineRule="auto"/>
      <w:ind w:left="440"/>
    </w:pPr>
    <w:rPr>
      <w:rFonts w:ascii="Calibri" w:eastAsia="新細明體" w:hAnsi="Calibri"/>
      <w:kern w:val="0"/>
      <w:sz w:val="22"/>
      <w:szCs w:val="22"/>
    </w:rPr>
  </w:style>
  <w:style w:type="paragraph" w:styleId="af0">
    <w:name w:val="TOC Heading"/>
    <w:basedOn w:val="1"/>
    <w:next w:val="a0"/>
    <w:uiPriority w:val="39"/>
    <w:qFormat/>
    <w:rsid w:val="005462AA"/>
    <w:pPr>
      <w:keepLines/>
      <w:widowControl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</w:rPr>
  </w:style>
  <w:style w:type="paragraph" w:customStyle="1" w:styleId="11">
    <w:name w:val="層1"/>
    <w:basedOn w:val="Level1"/>
    <w:link w:val="12"/>
    <w:qFormat/>
    <w:rsid w:val="005462AA"/>
    <w:pPr>
      <w:numPr>
        <w:numId w:val="0"/>
      </w:numPr>
      <w:spacing w:afterLines="100"/>
      <w:jc w:val="both"/>
      <w:outlineLvl w:val="0"/>
    </w:pPr>
    <w:rPr>
      <w:rFonts w:ascii="Arial"/>
    </w:rPr>
  </w:style>
  <w:style w:type="character" w:customStyle="1" w:styleId="12">
    <w:name w:val="層1 字元"/>
    <w:basedOn w:val="a1"/>
    <w:link w:val="11"/>
    <w:rsid w:val="005462AA"/>
    <w:rPr>
      <w:rFonts w:ascii="Arial" w:eastAsia="標楷體" w:hAnsi="Book Antiqua"/>
      <w:b/>
      <w:kern w:val="2"/>
      <w:sz w:val="32"/>
      <w:szCs w:val="24"/>
    </w:rPr>
  </w:style>
  <w:style w:type="paragraph" w:customStyle="1" w:styleId="13">
    <w:name w:val="內文說明1"/>
    <w:basedOn w:val="a0"/>
    <w:link w:val="14"/>
    <w:qFormat/>
    <w:rsid w:val="005462AA"/>
    <w:pPr>
      <w:ind w:firstLineChars="200" w:firstLine="560"/>
    </w:pPr>
    <w:rPr>
      <w:rFonts w:ascii="Arial" w:hAnsi="Arial"/>
      <w:szCs w:val="28"/>
    </w:rPr>
  </w:style>
  <w:style w:type="character" w:customStyle="1" w:styleId="14">
    <w:name w:val="內文說明1 字元"/>
    <w:basedOn w:val="a1"/>
    <w:link w:val="13"/>
    <w:rsid w:val="005462AA"/>
    <w:rPr>
      <w:rFonts w:ascii="Arial" w:eastAsia="標楷體" w:hAnsi="Arial"/>
      <w:kern w:val="2"/>
      <w:sz w:val="28"/>
      <w:szCs w:val="28"/>
    </w:rPr>
  </w:style>
  <w:style w:type="character" w:customStyle="1" w:styleId="40">
    <w:name w:val="標題 4 字元"/>
    <w:basedOn w:val="a1"/>
    <w:link w:val="4"/>
    <w:semiHidden/>
    <w:rsid w:val="008219E3"/>
    <w:rPr>
      <w:rFonts w:ascii="Cambria" w:eastAsia="新細明體" w:hAnsi="Cambria" w:cs="Times New Roman"/>
      <w:kern w:val="2"/>
      <w:sz w:val="36"/>
      <w:szCs w:val="36"/>
    </w:rPr>
  </w:style>
  <w:style w:type="paragraph" w:styleId="af1">
    <w:name w:val="Salutation"/>
    <w:basedOn w:val="a0"/>
    <w:next w:val="a0"/>
    <w:rsid w:val="00D47B3A"/>
    <w:rPr>
      <w:rFonts w:ascii="Arial" w:hAnsi="Arial" w:cs="新細明體"/>
      <w:kern w:val="0"/>
    </w:rPr>
  </w:style>
  <w:style w:type="paragraph" w:styleId="af2">
    <w:name w:val="Closing"/>
    <w:basedOn w:val="a0"/>
    <w:rsid w:val="00D47B3A"/>
    <w:pPr>
      <w:ind w:leftChars="1800" w:left="100"/>
    </w:pPr>
    <w:rPr>
      <w:rFonts w:ascii="Arial" w:hAnsi="Arial" w:cs="新細明體"/>
      <w:kern w:val="0"/>
    </w:rPr>
  </w:style>
  <w:style w:type="paragraph" w:styleId="af3">
    <w:name w:val="footnote text"/>
    <w:basedOn w:val="a0"/>
    <w:link w:val="af4"/>
    <w:uiPriority w:val="99"/>
    <w:rsid w:val="00A05877"/>
    <w:pPr>
      <w:snapToGrid w:val="0"/>
      <w:spacing w:line="240" w:lineRule="auto"/>
    </w:pPr>
    <w:rPr>
      <w:rFonts w:ascii="Times New Roman" w:eastAsia="新細明體" w:hAnsi="Times New Roman"/>
      <w:sz w:val="20"/>
      <w:szCs w:val="20"/>
    </w:rPr>
  </w:style>
  <w:style w:type="character" w:customStyle="1" w:styleId="af4">
    <w:name w:val="註腳文字 字元"/>
    <w:basedOn w:val="a1"/>
    <w:link w:val="af3"/>
    <w:uiPriority w:val="99"/>
    <w:rsid w:val="00A05877"/>
    <w:rPr>
      <w:kern w:val="2"/>
    </w:rPr>
  </w:style>
  <w:style w:type="character" w:styleId="af5">
    <w:name w:val="footnote reference"/>
    <w:basedOn w:val="a1"/>
    <w:uiPriority w:val="99"/>
    <w:rsid w:val="00A05877"/>
    <w:rPr>
      <w:vertAlign w:val="superscript"/>
    </w:rPr>
  </w:style>
  <w:style w:type="character" w:customStyle="1" w:styleId="a6">
    <w:name w:val="頁尾 字元"/>
    <w:basedOn w:val="a1"/>
    <w:link w:val="a5"/>
    <w:uiPriority w:val="99"/>
    <w:rsid w:val="00D942A2"/>
    <w:rPr>
      <w:rFonts w:ascii="Book Antiqua" w:eastAsia="標楷體" w:hAnsi="Book Antiqua"/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67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14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1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5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2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01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3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33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62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52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5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498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46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33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37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96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19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8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30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40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642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3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975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748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233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473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610679">
          <w:marLeft w:val="0"/>
          <w:marRight w:val="0"/>
          <w:marTop w:val="0"/>
          <w:marBottom w:val="0"/>
          <w:divBdr>
            <w:top w:val="single" w:sz="6" w:space="0" w:color="FFFFFF"/>
            <w:left w:val="single" w:sz="6" w:space="0" w:color="FFFFFF"/>
            <w:bottom w:val="none" w:sz="0" w:space="0" w:color="auto"/>
            <w:right w:val="single" w:sz="6" w:space="0" w:color="FFFFFF"/>
          </w:divBdr>
          <w:divsChild>
            <w:div w:id="2007899659">
              <w:marLeft w:val="434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140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0705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675982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5996981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80815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61393781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8225325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380247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985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9457753">
          <w:marLeft w:val="0"/>
          <w:marRight w:val="0"/>
          <w:marTop w:val="0"/>
          <w:marBottom w:val="0"/>
          <w:divBdr>
            <w:top w:val="single" w:sz="4" w:space="0" w:color="FFFFFF"/>
            <w:left w:val="single" w:sz="4" w:space="0" w:color="FFFFFF"/>
            <w:bottom w:val="none" w:sz="0" w:space="0" w:color="auto"/>
            <w:right w:val="single" w:sz="4" w:space="0" w:color="FFFFFF"/>
          </w:divBdr>
          <w:divsChild>
            <w:div w:id="24719930">
              <w:marLeft w:val="4344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673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99733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13798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48528212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983983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89931419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  <w:div w:id="2074087056">
                              <w:marLeft w:val="0"/>
                              <w:marRight w:val="0"/>
                              <w:marTop w:val="240"/>
                              <w:marBottom w:val="24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244354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7734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80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6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7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39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160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18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575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1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23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ghost\&#25105;&#30340;&#25991;&#20214;\&#25216;&#34899;&#22577;&#21578;&#31684;&#20363;\&#27665;&#23560;&#35380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01F8769-22F4-4910-AFC7-CE84E7BD6E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民專訴.dotx</Template>
  <TotalTime>0</TotalTime>
  <Pages>2</Pages>
  <Words>197</Words>
  <Characters>429</Characters>
  <Application>Microsoft Office Word</Application>
  <DocSecurity>0</DocSecurity>
  <Lines>46</Lines>
  <Paragraphs>45</Paragraphs>
  <ScaleCrop>false</ScaleCrop>
  <Company/>
  <LinksUpToDate>false</LinksUpToDate>
  <CharactersWithSpaces>431</CharactersWithSpaces>
  <SharedDoc>false</SharedDoc>
  <HLinks>
    <vt:vector size="18" baseType="variant">
      <vt:variant>
        <vt:i4>1245232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_Toc373833384</vt:lpwstr>
      </vt:variant>
      <vt:variant>
        <vt:i4>1245232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_Toc373833383</vt:lpwstr>
      </vt:variant>
      <vt:variant>
        <vt:i4>1245232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_Toc373833382</vt:lpwstr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年度行專訴字第號專利事件</dc:title>
  <dc:subject/>
  <dc:creator>IPC</dc:creator>
  <cp:keywords/>
  <dc:description>審判Word系統版本:1021003-01</dc:description>
  <cp:lastModifiedBy>林洲富</cp:lastModifiedBy>
  <cp:revision>2</cp:revision>
  <cp:lastPrinted>2013-12-04T09:01:00Z</cp:lastPrinted>
  <dcterms:created xsi:type="dcterms:W3CDTF">2014-01-27T12:44:00Z</dcterms:created>
  <dcterms:modified xsi:type="dcterms:W3CDTF">2014-01-27T12:44:00Z</dcterms:modified>
</cp:coreProperties>
</file>