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9F2" w:rsidRDefault="00DC19F2" w:rsidP="00B478FC">
      <w:pPr>
        <w:spacing w:beforeLines="50"/>
        <w:jc w:val="both"/>
        <w:rPr>
          <w:rFonts w:ascii="標楷體"/>
          <w:szCs w:val="28"/>
        </w:rPr>
      </w:pPr>
      <w:r>
        <w:rPr>
          <w:rFonts w:hint="eastAsia"/>
          <w:bCs/>
        </w:rPr>
        <w:t>附圖</w:t>
      </w:r>
      <w:r w:rsidRPr="008A3597">
        <w:rPr>
          <w:rFonts w:ascii="標楷體" w:hAnsi="標楷體"/>
          <w:bCs/>
        </w:rPr>
        <w:t>1-1</w:t>
      </w:r>
      <w:r w:rsidRPr="008A3597">
        <w:rPr>
          <w:rFonts w:ascii="標楷體" w:hAnsi="標楷體" w:hint="eastAsia"/>
          <w:bCs/>
        </w:rPr>
        <w:t>（系爭專利）：第</w:t>
      </w:r>
      <w:r w:rsidRPr="008A3597">
        <w:rPr>
          <w:rFonts w:ascii="標楷體" w:hAnsi="標楷體"/>
          <w:bCs/>
        </w:rPr>
        <w:t>1</w:t>
      </w:r>
      <w:r w:rsidRPr="008A3597">
        <w:rPr>
          <w:rFonts w:ascii="標楷體" w:hAnsi="標楷體" w:hint="eastAsia"/>
          <w:bCs/>
        </w:rPr>
        <w:t>圖</w:t>
      </w:r>
      <w:r>
        <w:rPr>
          <w:rFonts w:ascii="標楷體" w:hAnsi="標楷體" w:hint="eastAsia"/>
          <w:szCs w:val="28"/>
        </w:rPr>
        <w:t>係較佳實施例形成刀具之平面圖。</w:t>
      </w:r>
    </w:p>
    <w:p w:rsidR="00DC19F2" w:rsidRDefault="00DC19F2" w:rsidP="00B478FC">
      <w:pPr>
        <w:spacing w:beforeLines="50"/>
        <w:jc w:val="both"/>
        <w:rPr>
          <w:b/>
          <w:bCs/>
        </w:rPr>
      </w:pPr>
      <w:r>
        <w:rPr>
          <w:noProof/>
        </w:rPr>
        <w:pict>
          <v:group id="_x0000_s1026" style="position:absolute;left:0;text-align:left;margin-left:15.8pt;margin-top:26.25pt;width:366.8pt;height:297.25pt;z-index:251640320" coordorigin="2116,9105" coordsize="7336,59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310;top:9196;width:7125;height:5854" stroked="t" strokecolor="#c2d69b">
              <v:imagedata r:id="rId7" r:href="rId8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8446;top:9105;width:1006;height:624;mso-height-percent:200;mso-height-percent:200;mso-width-relative:margin;mso-height-relative:margin" filled="f" stroked="f">
              <v:textbox style="mso-fit-shape-to-text:t">
                <w:txbxContent>
                  <w:p w:rsidR="00DC19F2" w:rsidRDefault="00DC19F2">
                    <w:r>
                      <w:rPr>
                        <w:rFonts w:hint="eastAsia"/>
                      </w:rPr>
                      <w:t>刀模</w:t>
                    </w:r>
                  </w:p>
                </w:txbxContent>
              </v:textbox>
            </v:shape>
            <v:shape id="_x0000_s1029" type="#_x0000_t202" style="position:absolute;left:2116;top:9540;width:1006;height:624;mso-height-percent:200;mso-height-percent:200;mso-width-relative:margin;mso-height-relative:margin" filled="f" stroked="f">
              <v:textbox style="mso-fit-shape-to-text:t">
                <w:txbxContent>
                  <w:p w:rsidR="00DC19F2" w:rsidRDefault="00DC19F2" w:rsidP="006A5979">
                    <w:r>
                      <w:rPr>
                        <w:rFonts w:hint="eastAsia"/>
                      </w:rPr>
                      <w:t>刀片</w:t>
                    </w:r>
                  </w:p>
                </w:txbxContent>
              </v:textbox>
            </v:shape>
            <v:shape id="_x0000_s1030" type="#_x0000_t202" style="position:absolute;left:2972;top:9870;width:1590;height:624;mso-height-percent:200;mso-height-percent:200;mso-width-relative:margin;mso-height-relative:margin" filled="f" stroked="f">
              <v:textbox style="mso-fit-shape-to-text:t">
                <w:txbxContent>
                  <w:p w:rsidR="00DC19F2" w:rsidRDefault="00DC19F2" w:rsidP="006A5979">
                    <w:r>
                      <w:rPr>
                        <w:rFonts w:hint="eastAsia"/>
                      </w:rPr>
                      <w:t>成形刀片</w:t>
                    </w:r>
                  </w:p>
                </w:txbxContent>
              </v:textbox>
            </v:shape>
            <v:shape id="_x0000_s1031" type="#_x0000_t202" style="position:absolute;left:5746;top:10137;width:1006;height:624;mso-height-percent:200;mso-height-percent:200;mso-width-relative:margin;mso-height-relative:margin" filled="f" stroked="f">
              <v:textbox style="mso-fit-shape-to-text:t">
                <w:txbxContent>
                  <w:p w:rsidR="00DC19F2" w:rsidRDefault="00DC19F2" w:rsidP="006A5979">
                    <w:r>
                      <w:rPr>
                        <w:rFonts w:hint="eastAsia"/>
                      </w:rPr>
                      <w:t>刀片</w:t>
                    </w:r>
                  </w:p>
                </w:txbxContent>
              </v:textbox>
            </v:shape>
            <v:shape id="_x0000_s1032" type="#_x0000_t202" style="position:absolute;left:2581;top:10761;width:1201;height:624;mso-height-percent:200;mso-height-percent:200;mso-width-relative:margin;mso-height-relative:margin" filled="f" stroked="f">
              <v:textbox style="mso-fit-shape-to-text:t">
                <w:txbxContent>
                  <w:p w:rsidR="00DC19F2" w:rsidRDefault="00DC19F2" w:rsidP="00487FE3">
                    <w:r>
                      <w:rPr>
                        <w:rFonts w:hint="eastAsia"/>
                      </w:rPr>
                      <w:t>共刀片</w:t>
                    </w:r>
                  </w:p>
                </w:txbxContent>
              </v:textbox>
            </v:shape>
            <v:shape id="_x0000_s1033" type="#_x0000_t202" style="position:absolute;left:4441;top:11385;width:1201;height:624;mso-height-percent:200;mso-height-percent:200;mso-width-relative:margin;mso-height-relative:margin" filled="f" stroked="f">
              <v:textbox style="mso-fit-shape-to-text:t">
                <w:txbxContent>
                  <w:p w:rsidR="00DC19F2" w:rsidRDefault="00DC19F2" w:rsidP="00487FE3">
                    <w:r>
                      <w:rPr>
                        <w:rFonts w:hint="eastAsia"/>
                      </w:rPr>
                      <w:t>共刀片</w:t>
                    </w:r>
                  </w:p>
                </w:txbxContent>
              </v:textbox>
            </v:shape>
            <v:shape id="_x0000_s1034" type="#_x0000_t202" style="position:absolute;left:3212;top:11550;width:1590;height:624;mso-height-percent:200;mso-height-percent:200;mso-width-relative:margin;mso-height-relative:margin" filled="f" stroked="f">
              <v:textbox style="mso-fit-shape-to-text:t">
                <w:txbxContent>
                  <w:p w:rsidR="00DC19F2" w:rsidRDefault="00DC19F2" w:rsidP="00012EA7">
                    <w:r>
                      <w:rPr>
                        <w:rFonts w:hint="eastAsia"/>
                      </w:rPr>
                      <w:t>成形刀片</w:t>
                    </w:r>
                  </w:p>
                </w:txbxContent>
              </v:textbox>
            </v:shape>
          </v:group>
        </w:pict>
      </w: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Pr="00656B44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4244DE">
      <w:pPr>
        <w:spacing w:beforeLines="50" w:line="240" w:lineRule="auto"/>
        <w:rPr>
          <w:b/>
          <w:bCs/>
        </w:rPr>
      </w:pPr>
    </w:p>
    <w:p w:rsidR="00DC19F2" w:rsidRDefault="00DC19F2" w:rsidP="004244DE">
      <w:pPr>
        <w:spacing w:beforeLines="50" w:line="240" w:lineRule="auto"/>
        <w:rPr>
          <w:b/>
          <w:bCs/>
        </w:rPr>
      </w:pPr>
    </w:p>
    <w:p w:rsidR="00DC19F2" w:rsidRDefault="00DC19F2" w:rsidP="006B7A7B">
      <w:pPr>
        <w:spacing w:beforeLines="50"/>
        <w:jc w:val="both"/>
        <w:rPr>
          <w:bCs/>
        </w:rPr>
      </w:pPr>
    </w:p>
    <w:p w:rsidR="00DC19F2" w:rsidRDefault="00DC19F2" w:rsidP="006B7A7B">
      <w:pPr>
        <w:spacing w:beforeLines="50"/>
        <w:jc w:val="both"/>
        <w:rPr>
          <w:bCs/>
        </w:rPr>
      </w:pPr>
    </w:p>
    <w:p w:rsidR="00DC19F2" w:rsidRDefault="00DC19F2" w:rsidP="006B7A7B">
      <w:pPr>
        <w:spacing w:beforeLines="50"/>
        <w:jc w:val="both"/>
        <w:rPr>
          <w:b/>
          <w:bCs/>
        </w:rPr>
      </w:pPr>
      <w:r w:rsidRPr="008A3597">
        <w:rPr>
          <w:rFonts w:ascii="標楷體" w:hAnsi="標楷體" w:hint="eastAsia"/>
          <w:bCs/>
        </w:rPr>
        <w:t>附圖</w:t>
      </w:r>
      <w:r w:rsidRPr="008A3597">
        <w:rPr>
          <w:rFonts w:ascii="標楷體" w:hAnsi="標楷體"/>
          <w:bCs/>
        </w:rPr>
        <w:t>1-2</w:t>
      </w:r>
      <w:r w:rsidRPr="008A3597">
        <w:rPr>
          <w:rFonts w:ascii="標楷體" w:hAnsi="標楷體" w:hint="eastAsia"/>
          <w:bCs/>
        </w:rPr>
        <w:t>（系爭專利）：第</w:t>
      </w:r>
      <w:r w:rsidRPr="008A3597">
        <w:rPr>
          <w:rFonts w:ascii="標楷體" w:hAnsi="標楷體"/>
          <w:bCs/>
        </w:rPr>
        <w:t>2</w:t>
      </w:r>
      <w:r w:rsidRPr="008A3597">
        <w:rPr>
          <w:rFonts w:ascii="標楷體" w:hAnsi="標楷體" w:hint="eastAsia"/>
          <w:bCs/>
        </w:rPr>
        <w:t>圖</w:t>
      </w:r>
      <w:r>
        <w:rPr>
          <w:rFonts w:ascii="標楷體" w:hAnsi="標楷體" w:hint="eastAsia"/>
          <w:szCs w:val="28"/>
        </w:rPr>
        <w:t>係較佳實施例形成刀具之放大平面圖。</w:t>
      </w:r>
    </w:p>
    <w:p w:rsidR="00DC19F2" w:rsidRDefault="00DC19F2" w:rsidP="00E12A1B">
      <w:pPr>
        <w:spacing w:beforeLines="50" w:line="240" w:lineRule="auto"/>
        <w:rPr>
          <w:bCs/>
        </w:rPr>
      </w:pPr>
      <w:r>
        <w:rPr>
          <w:noProof/>
        </w:rPr>
        <w:pict>
          <v:shape id="_x0000_s1035" type="#_x0000_t75" style="position:absolute;margin-left:29.8pt;margin-top:21.05pt;width:361.95pt;height:299.2pt;z-index:251664896" stroked="t" strokecolor="#c2d69b">
            <v:imagedata r:id="rId9" o:title=""/>
            <w10:wrap type="square"/>
          </v:shape>
        </w:pict>
      </w:r>
    </w:p>
    <w:p w:rsidR="00DC19F2" w:rsidRDefault="00DC19F2" w:rsidP="00E12A1B">
      <w:pPr>
        <w:spacing w:beforeLines="50" w:line="240" w:lineRule="auto"/>
        <w:rPr>
          <w:bCs/>
        </w:rPr>
      </w:pPr>
    </w:p>
    <w:p w:rsidR="00DC19F2" w:rsidRDefault="00DC19F2" w:rsidP="00E12A1B">
      <w:pPr>
        <w:spacing w:beforeLines="50" w:line="240" w:lineRule="auto"/>
        <w:rPr>
          <w:bCs/>
        </w:rPr>
      </w:pPr>
    </w:p>
    <w:p w:rsidR="00DC19F2" w:rsidRDefault="00DC19F2" w:rsidP="00E12A1B">
      <w:pPr>
        <w:spacing w:beforeLines="50" w:line="240" w:lineRule="auto"/>
        <w:rPr>
          <w:bCs/>
        </w:rPr>
      </w:pPr>
    </w:p>
    <w:p w:rsidR="00DC19F2" w:rsidRDefault="00DC19F2" w:rsidP="00E12A1B">
      <w:pPr>
        <w:spacing w:beforeLines="50" w:line="240" w:lineRule="auto"/>
        <w:rPr>
          <w:bCs/>
        </w:rPr>
      </w:pPr>
    </w:p>
    <w:p w:rsidR="00DC19F2" w:rsidRDefault="00DC19F2" w:rsidP="00E12A1B">
      <w:pPr>
        <w:spacing w:beforeLines="50" w:line="240" w:lineRule="auto"/>
        <w:rPr>
          <w:bCs/>
        </w:rPr>
      </w:pPr>
    </w:p>
    <w:p w:rsidR="00DC19F2" w:rsidRDefault="00DC19F2" w:rsidP="00E12A1B">
      <w:pPr>
        <w:spacing w:beforeLines="50" w:line="240" w:lineRule="auto"/>
        <w:rPr>
          <w:bCs/>
        </w:rPr>
      </w:pPr>
    </w:p>
    <w:p w:rsidR="00DC19F2" w:rsidRDefault="00DC19F2" w:rsidP="00E12A1B">
      <w:pPr>
        <w:spacing w:beforeLines="50" w:line="240" w:lineRule="auto"/>
        <w:rPr>
          <w:bCs/>
        </w:rPr>
      </w:pPr>
    </w:p>
    <w:p w:rsidR="00DC19F2" w:rsidRDefault="00DC19F2" w:rsidP="00E12A1B">
      <w:pPr>
        <w:spacing w:beforeLines="50" w:line="240" w:lineRule="auto"/>
        <w:rPr>
          <w:bCs/>
        </w:rPr>
      </w:pPr>
    </w:p>
    <w:p w:rsidR="00DC19F2" w:rsidRDefault="00DC19F2" w:rsidP="00E12A1B">
      <w:pPr>
        <w:spacing w:beforeLines="50" w:line="240" w:lineRule="auto"/>
        <w:rPr>
          <w:bCs/>
        </w:rPr>
      </w:pPr>
    </w:p>
    <w:p w:rsidR="00DC19F2" w:rsidRDefault="00DC19F2" w:rsidP="00E12A1B">
      <w:pPr>
        <w:spacing w:beforeLines="50" w:line="240" w:lineRule="auto"/>
        <w:rPr>
          <w:b/>
          <w:bCs/>
        </w:rPr>
      </w:pPr>
      <w:r>
        <w:rPr>
          <w:noProof/>
        </w:rPr>
        <w:pict>
          <v:group id="_x0000_s1036" style="position:absolute;margin-left:18pt;margin-top:54pt;width:377.8pt;height:289.15pt;z-index:251641344" coordorigin="2396,9240" coordsize="7556,5783">
            <v:shape id="_x0000_s1037" type="#_x0000_t75" style="position:absolute;left:2396;top:9457;width:7556;height:5566" stroked="t" strokecolor="#c2d69b">
              <v:imagedata r:id="rId10" r:href="rId11"/>
            </v:shape>
            <v:shape id="_x0000_s1038" type="#_x0000_t202" style="position:absolute;left:2471;top:10215;width:1006;height:624;mso-height-percent:200;mso-height-percent:200;mso-width-relative:margin;mso-height-relative:margin" filled="f" stroked="f">
              <v:textbox style="mso-next-textbox:#_x0000_s1038;mso-fit-shape-to-text:t">
                <w:txbxContent>
                  <w:p w:rsidR="00DC19F2" w:rsidRDefault="00DC19F2" w:rsidP="00E12A1B">
                    <w:r>
                      <w:rPr>
                        <w:rFonts w:hint="eastAsia"/>
                      </w:rPr>
                      <w:t>翻蓋</w:t>
                    </w:r>
                  </w:p>
                </w:txbxContent>
              </v:textbox>
            </v:shape>
            <v:shape id="_x0000_s1039" type="#_x0000_t202" style="position:absolute;left:8144;top:11520;width:871;height:624;mso-height-percent:200;mso-height-percent:200;mso-width-relative:margin;mso-height-relative:margin" filled="f" stroked="f">
              <v:textbox style="mso-next-textbox:#_x0000_s1039;mso-fit-shape-to-text:t">
                <w:txbxContent>
                  <w:p w:rsidR="00DC19F2" w:rsidRDefault="00DC19F2" w:rsidP="00F230AD">
                    <w:r>
                      <w:rPr>
                        <w:rFonts w:hint="eastAsia"/>
                      </w:rPr>
                      <w:t>底片</w:t>
                    </w:r>
                  </w:p>
                </w:txbxContent>
              </v:textbox>
            </v:shape>
            <v:shape id="_x0000_s1040" type="#_x0000_t202" style="position:absolute;left:8421;top:10650;width:1531;height:624;mso-height-percent:200;mso-height-percent:200;mso-width-relative:margin;mso-height-relative:margin" filled="f" stroked="f">
              <v:textbox style="mso-next-textbox:#_x0000_s1040;mso-fit-shape-to-text:t">
                <w:txbxContent>
                  <w:p w:rsidR="00DC19F2" w:rsidRDefault="00DC19F2" w:rsidP="00E12A1B">
                    <w:r>
                      <w:rPr>
                        <w:rFonts w:hint="eastAsia"/>
                      </w:rPr>
                      <w:t>餐盒紙片</w:t>
                    </w:r>
                  </w:p>
                </w:txbxContent>
              </v:textbox>
            </v:shape>
            <v:shape id="_x0000_s1041" type="#_x0000_t202" style="position:absolute;left:4034;top:10296;width:1006;height:624;mso-height-percent:200;mso-height-percent:200;mso-width-relative:margin;mso-height-relative:margin" filled="f" stroked="f">
              <v:textbox style="mso-next-textbox:#_x0000_s1041;mso-fit-shape-to-text:t">
                <w:txbxContent>
                  <w:p w:rsidR="00DC19F2" w:rsidRDefault="00DC19F2" w:rsidP="00E12A1B">
                    <w:r>
                      <w:rPr>
                        <w:rFonts w:hint="eastAsia"/>
                      </w:rPr>
                      <w:t>底片</w:t>
                    </w:r>
                  </w:p>
                </w:txbxContent>
              </v:textbox>
            </v:shape>
            <v:shape id="_x0000_s1042" type="#_x0000_t202" style="position:absolute;left:8640;top:13125;width:1006;height:624;mso-height-percent:200;mso-height-percent:200;mso-width-relative:margin;mso-height-relative:margin" filled="f" stroked="f">
              <v:textbox style="mso-next-textbox:#_x0000_s1042;mso-fit-shape-to-text:t">
                <w:txbxContent>
                  <w:p w:rsidR="00DC19F2" w:rsidRDefault="00DC19F2" w:rsidP="00E12A1B">
                    <w:r>
                      <w:rPr>
                        <w:rFonts w:hint="eastAsia"/>
                      </w:rPr>
                      <w:t>翻蓋</w:t>
                    </w:r>
                  </w:p>
                </w:txbxContent>
              </v:textbox>
            </v:shape>
            <v:shape id="_x0000_s1043" type="#_x0000_t202" style="position:absolute;left:2503;top:9360;width:1531;height:624;mso-height-percent:200;mso-height-percent:200;mso-width-relative:margin;mso-height-relative:margin" filled="f" stroked="f">
              <v:textbox style="mso-next-textbox:#_x0000_s1043;mso-fit-shape-to-text:t">
                <w:txbxContent>
                  <w:p w:rsidR="00DC19F2" w:rsidRDefault="00DC19F2" w:rsidP="00E12A1B">
                    <w:r>
                      <w:rPr>
                        <w:rFonts w:hint="eastAsia"/>
                      </w:rPr>
                      <w:t>餐盒紙片</w:t>
                    </w:r>
                  </w:p>
                </w:txbxContent>
              </v:textbox>
            </v:shape>
            <v:shape id="_x0000_s1044" type="#_x0000_t202" style="position:absolute;left:8744;top:9240;width:1208;height:624;mso-height-percent:200;mso-height-percent:200;mso-width-relative:margin;mso-height-relative:margin" filled="f" stroked="f">
              <v:textbox style="mso-next-textbox:#_x0000_s1044;mso-fit-shape-to-text:t">
                <w:txbxContent>
                  <w:p w:rsidR="00DC19F2" w:rsidRDefault="00DC19F2" w:rsidP="00E12A1B">
                    <w:r>
                      <w:rPr>
                        <w:rFonts w:hint="eastAsia"/>
                      </w:rPr>
                      <w:t>紙模</w:t>
                    </w:r>
                  </w:p>
                </w:txbxContent>
              </v:textbox>
            </v:shape>
          </v:group>
        </w:pict>
      </w:r>
      <w:r w:rsidRPr="008A3597">
        <w:rPr>
          <w:rFonts w:ascii="標楷體" w:hAnsi="標楷體" w:hint="eastAsia"/>
          <w:bCs/>
        </w:rPr>
        <w:t>附圖</w:t>
      </w:r>
      <w:r w:rsidRPr="008A3597">
        <w:rPr>
          <w:rFonts w:ascii="標楷體" w:hAnsi="標楷體"/>
          <w:bCs/>
        </w:rPr>
        <w:t>1-3</w:t>
      </w:r>
      <w:r w:rsidRPr="008A3597">
        <w:rPr>
          <w:rFonts w:ascii="標楷體" w:hAnsi="標楷體" w:hint="eastAsia"/>
          <w:bCs/>
        </w:rPr>
        <w:t>（系爭專利）：第</w:t>
      </w:r>
      <w:r w:rsidRPr="008A3597">
        <w:rPr>
          <w:rFonts w:ascii="標楷體" w:hAnsi="標楷體"/>
          <w:bCs/>
        </w:rPr>
        <w:t>3</w:t>
      </w:r>
      <w:r w:rsidRPr="008A3597">
        <w:rPr>
          <w:rFonts w:ascii="標楷體" w:hAnsi="標楷體" w:hint="eastAsia"/>
          <w:bCs/>
        </w:rPr>
        <w:t>圖</w:t>
      </w:r>
      <w:r>
        <w:rPr>
          <w:rFonts w:ascii="標楷體" w:hAnsi="標楷體" w:hint="eastAsia"/>
          <w:szCs w:val="28"/>
        </w:rPr>
        <w:t>係較佳實施例形成刀具所裁切紙模的示意圖。</w:t>
      </w:r>
    </w:p>
    <w:p w:rsidR="00DC19F2" w:rsidRPr="00E12A1B" w:rsidRDefault="00DC19F2" w:rsidP="004244DE">
      <w:pPr>
        <w:spacing w:beforeLines="50" w:line="240" w:lineRule="auto"/>
        <w:rPr>
          <w:b/>
          <w:bCs/>
        </w:rPr>
      </w:pPr>
    </w:p>
    <w:p w:rsidR="00DC19F2" w:rsidRDefault="00DC19F2" w:rsidP="004244DE">
      <w:pPr>
        <w:spacing w:beforeLines="50" w:line="240" w:lineRule="auto"/>
        <w:rPr>
          <w:b/>
          <w:bCs/>
        </w:rPr>
      </w:pPr>
    </w:p>
    <w:p w:rsidR="00DC19F2" w:rsidRDefault="00DC19F2" w:rsidP="004244DE">
      <w:pPr>
        <w:spacing w:beforeLines="50" w:line="240" w:lineRule="auto"/>
        <w:rPr>
          <w:b/>
          <w:bCs/>
        </w:rPr>
      </w:pPr>
    </w:p>
    <w:p w:rsidR="00DC19F2" w:rsidRDefault="00DC19F2" w:rsidP="004244DE">
      <w:pPr>
        <w:spacing w:beforeLines="50" w:line="240" w:lineRule="auto"/>
        <w:rPr>
          <w:b/>
          <w:bCs/>
        </w:rPr>
      </w:pPr>
    </w:p>
    <w:p w:rsidR="00DC19F2" w:rsidRPr="006B7A7B" w:rsidRDefault="00DC19F2" w:rsidP="004244DE">
      <w:pPr>
        <w:spacing w:beforeLines="50" w:line="240" w:lineRule="auto"/>
        <w:rPr>
          <w:b/>
          <w:bCs/>
        </w:rPr>
      </w:pPr>
    </w:p>
    <w:p w:rsidR="00DC19F2" w:rsidRPr="0030605C" w:rsidRDefault="00DC19F2" w:rsidP="004C6D7D">
      <w:pPr>
        <w:spacing w:beforeLines="50" w:line="240" w:lineRule="auto"/>
        <w:jc w:val="center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  <w:r>
        <w:rPr>
          <w:noProof/>
        </w:rPr>
        <w:pict>
          <v:group id="_x0000_s1045" style="position:absolute;left:0;text-align:left;margin-left:6.55pt;margin-top:42.75pt;width:389.1pt;height:312.75pt;z-index:251642368" coordorigin="1931,2295" coordsize="7782,6255">
            <v:shape id="_x0000_s1046" type="#_x0000_t75" style="position:absolute;left:2085;top:2295;width:7628;height:6255" stroked="t" strokecolor="#c2d69b">
              <v:imagedata r:id="rId12" r:href="rId13"/>
            </v:shape>
            <v:shape id="_x0000_s1047" type="#_x0000_t202" style="position:absolute;left:8533;top:3810;width:992;height:624;mso-height-percent:200;mso-height-percent:200;mso-width-relative:margin;mso-height-relative:margin" filled="f" stroked="f">
              <v:textbox style="mso-next-textbox:#_x0000_s1047;mso-fit-shape-to-text:t">
                <w:txbxContent>
                  <w:p w:rsidR="00DC19F2" w:rsidRDefault="00DC19F2" w:rsidP="00E12A1B">
                    <w:r>
                      <w:rPr>
                        <w:rFonts w:hint="eastAsia"/>
                      </w:rPr>
                      <w:t>刀模</w:t>
                    </w:r>
                  </w:p>
                </w:txbxContent>
              </v:textbox>
            </v:shape>
            <v:shape id="_x0000_s1048" type="#_x0000_t202" style="position:absolute;left:4455;top:2370;width:992;height:624;mso-height-percent:200;mso-height-percent:200;mso-width-relative:margin;mso-height-relative:margin" filled="f" stroked="f">
              <v:textbox style="mso-next-textbox:#_x0000_s1048;mso-fit-shape-to-text:t">
                <w:txbxContent>
                  <w:p w:rsidR="00DC19F2" w:rsidRDefault="00DC19F2" w:rsidP="00E12A1B">
                    <w:r>
                      <w:rPr>
                        <w:rFonts w:hint="eastAsia"/>
                      </w:rPr>
                      <w:t>刀片</w:t>
                    </w:r>
                  </w:p>
                </w:txbxContent>
              </v:textbox>
            </v:shape>
            <v:shape id="_x0000_s1049" type="#_x0000_t202" style="position:absolute;left:1931;top:3570;width:992;height:624;mso-height-percent:200;mso-height-percent:200;mso-width-relative:margin;mso-height-relative:margin" filled="f" stroked="f">
              <v:textbox style="mso-next-textbox:#_x0000_s1049;mso-fit-shape-to-text:t">
                <w:txbxContent>
                  <w:p w:rsidR="00DC19F2" w:rsidRDefault="00DC19F2" w:rsidP="00E12A1B">
                    <w:r>
                      <w:rPr>
                        <w:rFonts w:hint="eastAsia"/>
                      </w:rPr>
                      <w:t>刀片</w:t>
                    </w:r>
                  </w:p>
                </w:txbxContent>
              </v:textbox>
            </v:shape>
            <v:shape id="_x0000_s1050" type="#_x0000_t202" style="position:absolute;left:5801;top:3186;width:992;height:624;mso-height-percent:200;mso-height-percent:200;mso-width-relative:margin;mso-height-relative:margin" filled="f" stroked="f">
              <v:textbox style="mso-next-textbox:#_x0000_s1050;mso-fit-shape-to-text:t">
                <w:txbxContent>
                  <w:p w:rsidR="00DC19F2" w:rsidRDefault="00DC19F2" w:rsidP="00E12A1B">
                    <w:r>
                      <w:rPr>
                        <w:rFonts w:hint="eastAsia"/>
                      </w:rPr>
                      <w:t>刀片</w:t>
                    </w:r>
                  </w:p>
                </w:txbxContent>
              </v:textbox>
            </v:shape>
          </v:group>
        </w:pict>
      </w:r>
      <w:r w:rsidRPr="008A3597">
        <w:rPr>
          <w:rFonts w:ascii="標楷體" w:hAnsi="標楷體" w:hint="eastAsia"/>
          <w:bCs/>
        </w:rPr>
        <w:t>附圖</w:t>
      </w:r>
      <w:r w:rsidRPr="008A3597">
        <w:rPr>
          <w:rFonts w:ascii="標楷體" w:hAnsi="標楷體"/>
          <w:bCs/>
        </w:rPr>
        <w:t>1-4</w:t>
      </w:r>
      <w:r w:rsidRPr="008A3597">
        <w:rPr>
          <w:rFonts w:ascii="標楷體" w:hAnsi="標楷體" w:hint="eastAsia"/>
          <w:bCs/>
        </w:rPr>
        <w:t>（系爭專利）：第</w:t>
      </w:r>
      <w:r w:rsidRPr="008A3597">
        <w:rPr>
          <w:rFonts w:ascii="標楷體" w:hAnsi="標楷體"/>
          <w:bCs/>
        </w:rPr>
        <w:t>4</w:t>
      </w:r>
      <w:r w:rsidRPr="008A3597">
        <w:rPr>
          <w:rFonts w:ascii="標楷體" w:hAnsi="標楷體" w:hint="eastAsia"/>
          <w:bCs/>
        </w:rPr>
        <w:t>圖</w:t>
      </w:r>
      <w:r>
        <w:rPr>
          <w:rFonts w:ascii="標楷體" w:hAnsi="標楷體" w:hint="eastAsia"/>
          <w:szCs w:val="28"/>
        </w:rPr>
        <w:t>係既有成形刀具之平面圖。</w:t>
      </w: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478FC">
      <w:pPr>
        <w:spacing w:beforeLines="50"/>
        <w:jc w:val="both"/>
        <w:rPr>
          <w:b/>
          <w:bCs/>
        </w:rPr>
      </w:pPr>
    </w:p>
    <w:p w:rsidR="00DC19F2" w:rsidRDefault="00DC19F2" w:rsidP="00B91638">
      <w:pPr>
        <w:tabs>
          <w:tab w:val="left" w:pos="5175"/>
        </w:tabs>
        <w:spacing w:beforeLines="50" w:afterLines="50"/>
        <w:jc w:val="both"/>
        <w:rPr>
          <w:b/>
        </w:rPr>
      </w:pPr>
      <w:r w:rsidRPr="00B91638">
        <w:rPr>
          <w:rFonts w:ascii="標楷體" w:hAnsi="標楷體" w:hint="eastAsia"/>
        </w:rPr>
        <w:t>附圖</w:t>
      </w:r>
      <w:r w:rsidRPr="00B91638">
        <w:rPr>
          <w:rFonts w:ascii="標楷體" w:hAnsi="標楷體"/>
        </w:rPr>
        <w:t>2-1</w:t>
      </w:r>
      <w:r>
        <w:rPr>
          <w:rFonts w:ascii="標楷體" w:hAnsi="標楷體" w:hint="eastAsia"/>
        </w:rPr>
        <w:t>（</w:t>
      </w:r>
      <w:r w:rsidRPr="00B91638">
        <w:rPr>
          <w:rFonts w:ascii="標楷體" w:hAnsi="標楷體" w:hint="eastAsia"/>
        </w:rPr>
        <w:t>證據</w:t>
      </w:r>
      <w:r w:rsidRPr="00B91638">
        <w:rPr>
          <w:rFonts w:ascii="標楷體" w:hAnsi="標楷體"/>
        </w:rPr>
        <w:t>2</w:t>
      </w:r>
      <w:r>
        <w:rPr>
          <w:rFonts w:ascii="標楷體" w:hAnsi="標楷體" w:hint="eastAsia"/>
        </w:rPr>
        <w:t>）：</w:t>
      </w:r>
      <w:r w:rsidRPr="00B91638">
        <w:rPr>
          <w:rFonts w:ascii="標楷體" w:hAnsi="標楷體" w:hint="eastAsia"/>
          <w:szCs w:val="28"/>
        </w:rPr>
        <w:t>第</w:t>
      </w:r>
      <w:r w:rsidRPr="00B91638">
        <w:rPr>
          <w:rFonts w:ascii="標楷體" w:hAnsi="標楷體"/>
          <w:szCs w:val="28"/>
        </w:rPr>
        <w:t>1</w:t>
      </w:r>
      <w:r w:rsidRPr="00B91638">
        <w:rPr>
          <w:rFonts w:ascii="標楷體" w:hAnsi="標楷體" w:hint="eastAsia"/>
          <w:szCs w:val="28"/>
        </w:rPr>
        <w:t>圖</w:t>
      </w:r>
      <w:r>
        <w:rPr>
          <w:rFonts w:ascii="標楷體" w:hAnsi="標楷體" w:hint="eastAsia"/>
          <w:szCs w:val="28"/>
        </w:rPr>
        <w:t>係為較佳實施例形成刀具之平面圖。</w:t>
      </w:r>
    </w:p>
    <w:p w:rsidR="00DC19F2" w:rsidRDefault="00DC19F2" w:rsidP="004A7AE2">
      <w:pPr>
        <w:spacing w:beforeLines="50" w:afterLines="50"/>
        <w:jc w:val="both"/>
        <w:rPr>
          <w:b/>
        </w:rPr>
      </w:pPr>
      <w:r>
        <w:rPr>
          <w:noProof/>
        </w:rPr>
        <w:pict>
          <v:shape id="_x0000_s1051" type="#_x0000_t75" style="position:absolute;left:0;text-align:left;margin-left:21.35pt;margin-top:6.9pt;width:371.6pt;height:259.5pt;z-index:251651584" stroked="t" strokecolor="#c2d69b">
            <v:imagedata r:id="rId14" r:href="rId15"/>
          </v:shape>
        </w:pict>
      </w:r>
    </w:p>
    <w:p w:rsidR="00DC19F2" w:rsidRDefault="00DC19F2" w:rsidP="004A7AE2">
      <w:pPr>
        <w:spacing w:beforeLines="50" w:afterLines="50"/>
        <w:jc w:val="both"/>
        <w:rPr>
          <w:b/>
        </w:rPr>
      </w:pPr>
      <w:r>
        <w:rPr>
          <w:noProof/>
        </w:rPr>
        <w:pict>
          <v:shape id="_x0000_s1052" type="#_x0000_t202" style="position:absolute;left:0;text-align:left;margin-left:335.65pt;margin-top:24.5pt;width:42.75pt;height:33.75pt;z-index:251655680;mso-width-relative:margin;mso-height-relative:margin" filled="f" stroked="f">
            <v:textbox style="mso-next-textbox:#_x0000_s1052">
              <w:txbxContent>
                <w:p w:rsidR="00DC19F2" w:rsidRDefault="00DC19F2" w:rsidP="00C9730D">
                  <w:r>
                    <w:rPr>
                      <w:rFonts w:hint="eastAsia"/>
                    </w:rPr>
                    <w:t>刀片</w:t>
                  </w:r>
                </w:p>
              </w:txbxContent>
            </v:textbox>
          </v:shape>
        </w:pict>
      </w:r>
    </w:p>
    <w:p w:rsidR="00DC19F2" w:rsidRPr="002734F4" w:rsidRDefault="00DC19F2" w:rsidP="004A7AE2">
      <w:pPr>
        <w:spacing w:beforeLines="50" w:afterLines="50"/>
        <w:jc w:val="both"/>
        <w:rPr>
          <w:b/>
        </w:rPr>
      </w:pPr>
      <w:r>
        <w:rPr>
          <w:noProof/>
        </w:rPr>
        <w:pict>
          <v:shape id="_x0000_s1053" type="#_x0000_t202" style="position:absolute;left:0;text-align:left;margin-left:251.55pt;margin-top:25.25pt;width:48.35pt;height:33.25pt;z-index:251658752;mso-width-relative:margin;mso-height-relative:margin" filled="f" stroked="f">
            <v:textbox style="mso-next-textbox:#_x0000_s1053">
              <w:txbxContent>
                <w:p w:rsidR="00DC19F2" w:rsidRDefault="00DC19F2" w:rsidP="00EE7D55">
                  <w:r>
                    <w:rPr>
                      <w:rFonts w:hint="eastAsia"/>
                    </w:rPr>
                    <w:t>刀片</w:t>
                  </w:r>
                </w:p>
              </w:txbxContent>
            </v:textbox>
          </v:shape>
        </w:pict>
      </w:r>
    </w:p>
    <w:p w:rsidR="00DC19F2" w:rsidRDefault="00DC19F2" w:rsidP="004A7AE2">
      <w:pPr>
        <w:spacing w:beforeLines="50" w:afterLines="50"/>
        <w:jc w:val="both"/>
        <w:rPr>
          <w:b/>
        </w:rPr>
      </w:pPr>
      <w:r>
        <w:rPr>
          <w:noProof/>
        </w:rPr>
        <w:pict>
          <v:shape id="_x0000_s1054" type="#_x0000_t202" style="position:absolute;left:0;text-align:left;margin-left:190.8pt;margin-top:32.3pt;width:70.5pt;height:33.75pt;z-index:251652608;mso-width-relative:margin;mso-height-relative:margin" filled="f" stroked="f">
            <v:textbox style="mso-next-textbox:#_x0000_s1054">
              <w:txbxContent>
                <w:p w:rsidR="00DC19F2" w:rsidRDefault="00DC19F2" w:rsidP="00D37B9B">
                  <w:r>
                    <w:rPr>
                      <w:rFonts w:hint="eastAsia"/>
                    </w:rPr>
                    <w:t>成形刀片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5" type="#_x0000_t202" style="position:absolute;left:0;text-align:left;margin-left:221.6pt;margin-top:11.25pt;width:62.65pt;height:33.75pt;z-index:251663872;mso-width-relative:margin;mso-height-relative:margin" filled="f" stroked="f">
            <v:textbox style="mso-next-textbox:#_x0000_s1055">
              <w:txbxContent>
                <w:p w:rsidR="00DC19F2" w:rsidRDefault="00DC19F2" w:rsidP="003A46FF">
                  <w:r>
                    <w:rPr>
                      <w:rFonts w:hint="eastAsia"/>
                    </w:rPr>
                    <w:t>共刀片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6" type="#_x0000_t202" style="position:absolute;left:0;text-align:left;margin-left:306.55pt;margin-top:19.5pt;width:62.8pt;height:31.5pt;z-index:251654656;mso-width-relative:margin;mso-height-relative:margin" filled="f" stroked="f">
            <v:textbox style="mso-next-textbox:#_x0000_s1056">
              <w:txbxContent>
                <w:p w:rsidR="00DC19F2" w:rsidRDefault="00DC19F2" w:rsidP="0048513C">
                  <w:r>
                    <w:rPr>
                      <w:rFonts w:hint="eastAsia"/>
                    </w:rPr>
                    <w:t>封閉端</w:t>
                  </w:r>
                </w:p>
              </w:txbxContent>
            </v:textbox>
          </v:shape>
        </w:pict>
      </w:r>
    </w:p>
    <w:p w:rsidR="00DC19F2" w:rsidRDefault="00DC19F2" w:rsidP="004A7AE2">
      <w:pPr>
        <w:spacing w:beforeLines="50" w:afterLines="50"/>
        <w:jc w:val="both"/>
        <w:rPr>
          <w:b/>
        </w:rPr>
      </w:pPr>
      <w:r>
        <w:rPr>
          <w:noProof/>
        </w:rPr>
        <w:pict>
          <v:shape id="_x0000_s1057" type="#_x0000_t202" style="position:absolute;left:0;text-align:left;margin-left:306.55pt;margin-top:5.25pt;width:71.85pt;height:31.5pt;z-index:251657728;mso-width-relative:margin;mso-height-relative:margin" filled="f" stroked="f">
            <v:textbox style="mso-next-textbox:#_x0000_s1057">
              <w:txbxContent>
                <w:p w:rsidR="00DC19F2" w:rsidRDefault="00DC19F2" w:rsidP="008C2B14">
                  <w:r>
                    <w:rPr>
                      <w:rFonts w:hint="eastAsia"/>
                    </w:rPr>
                    <w:t>雙叉刀片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8" type="#_x0000_t202" style="position:absolute;left:0;text-align:left;margin-left:299.9pt;margin-top:24pt;width:48.35pt;height:33.25pt;z-index:251656704;mso-width-relative:margin;mso-height-relative:margin" filled="f" stroked="f">
            <v:textbox style="mso-next-textbox:#_x0000_s1058">
              <w:txbxContent>
                <w:p w:rsidR="00DC19F2" w:rsidRDefault="00DC19F2" w:rsidP="004F4421">
                  <w:r>
                    <w:rPr>
                      <w:rFonts w:hint="eastAsia"/>
                    </w:rPr>
                    <w:t>側片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9" type="#_x0000_t202" style="position:absolute;left:0;text-align:left;margin-left:234.35pt;margin-top:26.1pt;width:42.6pt;height:31.15pt;z-index:251650560;mso-width-relative:margin;mso-height-relative:margin" filled="f" stroked="f">
            <v:textbox style="mso-next-textbox:#_x0000_s1059">
              <w:txbxContent>
                <w:p w:rsidR="00DC19F2" w:rsidRDefault="00DC19F2" w:rsidP="00D819AB">
                  <w:r>
                    <w:rPr>
                      <w:rFonts w:hint="eastAsia"/>
                    </w:rPr>
                    <w:t>側片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0" type="#_x0000_t202" style="position:absolute;left:0;text-align:left;margin-left:327.8pt;margin-top:7.9pt;width:42.75pt;height:40.15pt;z-index:251643392;mso-width-relative:margin;mso-height-relative:margin" filled="f" stroked="f">
            <v:textbox style="mso-next-textbox:#_x0000_s1060">
              <w:txbxContent>
                <w:p w:rsidR="00DC19F2" w:rsidRDefault="00DC19F2" w:rsidP="00F2547D">
                  <w:r>
                    <w:rPr>
                      <w:rFonts w:hint="eastAsia"/>
                    </w:rPr>
                    <w:t>刀片</w:t>
                  </w:r>
                </w:p>
              </w:txbxContent>
            </v:textbox>
            <w10:wrap type="square"/>
          </v:shape>
        </w:pict>
      </w:r>
    </w:p>
    <w:p w:rsidR="00DC19F2" w:rsidRDefault="00DC19F2" w:rsidP="004A7AE2">
      <w:pPr>
        <w:spacing w:beforeLines="50" w:afterLines="50"/>
        <w:jc w:val="both"/>
        <w:rPr>
          <w:b/>
        </w:rPr>
      </w:pPr>
      <w:r>
        <w:rPr>
          <w:noProof/>
        </w:rPr>
        <w:pict>
          <v:shape id="_x0000_s1061" type="#_x0000_t202" style="position:absolute;left:0;text-align:left;margin-left:306.55pt;margin-top:9.75pt;width:71.85pt;height:31.5pt;z-index:251662848;mso-width-relative:margin;mso-height-relative:margin" filled="f" stroked="f">
            <v:textbox style="mso-next-textbox:#_x0000_s1061">
              <w:txbxContent>
                <w:p w:rsidR="00DC19F2" w:rsidRDefault="00DC19F2" w:rsidP="003A46FF">
                  <w:r>
                    <w:rPr>
                      <w:rFonts w:hint="eastAsia"/>
                    </w:rPr>
                    <w:t>雙叉刀片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2" type="#_x0000_t202" style="position:absolute;left:0;text-align:left;margin-left:229.1pt;margin-top:24.25pt;width:62.65pt;height:33.75pt;z-index:251660800;mso-width-relative:margin;mso-height-relative:margin" filled="f" stroked="f">
            <v:textbox style="mso-next-textbox:#_x0000_s1062">
              <w:txbxContent>
                <w:p w:rsidR="00DC19F2" w:rsidRDefault="00DC19F2" w:rsidP="00EE5605">
                  <w:r>
                    <w:rPr>
                      <w:rFonts w:hint="eastAsia"/>
                    </w:rPr>
                    <w:t>共刀片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3" type="#_x0000_t202" style="position:absolute;left:0;text-align:left;margin-left:361.2pt;margin-top:.05pt;width:42.75pt;height:33.75pt;z-index:251659776;mso-width-relative:margin;mso-height-relative:margin" filled="f" stroked="f">
            <v:textbox style="mso-next-textbox:#_x0000_s1063">
              <w:txbxContent>
                <w:p w:rsidR="00DC19F2" w:rsidRDefault="00DC19F2" w:rsidP="00B133D1">
                  <w:r>
                    <w:rPr>
                      <w:rFonts w:hint="eastAsia"/>
                    </w:rPr>
                    <w:t>刀模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4" type="#_x0000_t202" style="position:absolute;left:0;text-align:left;margin-left:310.3pt;margin-top:28.05pt;width:76.65pt;height:33.3pt;z-index:251653632;mso-width-relative:margin;mso-height-relative:margin" filled="f" stroked="f">
            <v:textbox style="mso-next-textbox:#_x0000_s1064">
              <w:txbxContent>
                <w:p w:rsidR="00DC19F2" w:rsidRDefault="00DC19F2" w:rsidP="0050627A">
                  <w:r>
                    <w:rPr>
                      <w:rFonts w:hint="eastAsia"/>
                    </w:rPr>
                    <w:t>成形刀片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5" type="#_x0000_t202" style="position:absolute;left:0;text-align:left;margin-left:306.55pt;margin-top:3.75pt;width:71.85pt;height:31.5pt;z-index:251649536;mso-width-relative:margin;mso-height-relative:margin" filled="f" stroked="f">
            <v:textbox style="mso-next-textbox:#_x0000_s1065">
              <w:txbxContent>
                <w:p w:rsidR="00DC19F2" w:rsidRDefault="00DC19F2" w:rsidP="0048513C">
                  <w:r>
                    <w:rPr>
                      <w:rFonts w:hint="eastAsia"/>
                    </w:rPr>
                    <w:t>雙叉刀片</w:t>
                  </w:r>
                </w:p>
              </w:txbxContent>
            </v:textbox>
          </v:shape>
        </w:pict>
      </w: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CD2C9C">
      <w:pPr>
        <w:spacing w:beforeLines="50" w:afterLines="50"/>
        <w:jc w:val="both"/>
        <w:rPr>
          <w:rFonts w:ascii="標楷體"/>
          <w:b/>
        </w:rPr>
      </w:pPr>
    </w:p>
    <w:p w:rsidR="00DC19F2" w:rsidRDefault="00DC19F2" w:rsidP="00CD2C9C">
      <w:pPr>
        <w:spacing w:beforeLines="50" w:afterLines="50"/>
        <w:jc w:val="both"/>
        <w:rPr>
          <w:b/>
        </w:rPr>
      </w:pPr>
      <w:r w:rsidRPr="00B91638">
        <w:rPr>
          <w:rFonts w:ascii="標楷體" w:hAnsi="標楷體" w:hint="eastAsia"/>
        </w:rPr>
        <w:t>附圖</w:t>
      </w:r>
      <w:r>
        <w:rPr>
          <w:rFonts w:ascii="標楷體" w:hAnsi="標楷體"/>
        </w:rPr>
        <w:t>2-2</w:t>
      </w:r>
      <w:r>
        <w:rPr>
          <w:rFonts w:ascii="標楷體" w:hAnsi="標楷體" w:hint="eastAsia"/>
        </w:rPr>
        <w:t>（</w:t>
      </w:r>
      <w:r w:rsidRPr="00B91638">
        <w:rPr>
          <w:rFonts w:ascii="標楷體" w:hAnsi="標楷體" w:hint="eastAsia"/>
        </w:rPr>
        <w:t>證據</w:t>
      </w:r>
      <w:r w:rsidRPr="00B91638">
        <w:rPr>
          <w:rFonts w:ascii="標楷體" w:hAnsi="標楷體"/>
        </w:rPr>
        <w:t>2</w:t>
      </w:r>
      <w:r>
        <w:rPr>
          <w:rFonts w:ascii="標楷體" w:hAnsi="標楷體" w:hint="eastAsia"/>
        </w:rPr>
        <w:t>）：</w:t>
      </w:r>
      <w:r>
        <w:rPr>
          <w:rFonts w:ascii="標楷體" w:hAnsi="標楷體" w:hint="eastAsia"/>
          <w:szCs w:val="28"/>
        </w:rPr>
        <w:t>第</w:t>
      </w:r>
      <w:r>
        <w:rPr>
          <w:rFonts w:ascii="標楷體" w:hAnsi="標楷體"/>
          <w:szCs w:val="28"/>
        </w:rPr>
        <w:t>2</w:t>
      </w:r>
      <w:r>
        <w:rPr>
          <w:rFonts w:ascii="標楷體" w:hAnsi="標楷體" w:hint="eastAsia"/>
          <w:szCs w:val="28"/>
        </w:rPr>
        <w:t>圖係為較佳實施例形成刀具之放大平面圖。</w:t>
      </w:r>
    </w:p>
    <w:p w:rsidR="00DC19F2" w:rsidRDefault="00DC19F2" w:rsidP="00CD2C9C">
      <w:pPr>
        <w:spacing w:beforeLines="50" w:afterLines="50"/>
        <w:jc w:val="both"/>
        <w:rPr>
          <w:b/>
        </w:rPr>
      </w:pPr>
      <w:r>
        <w:rPr>
          <w:noProof/>
        </w:rPr>
        <w:pict>
          <v:group id="_x0000_s1066" style="position:absolute;left:0;text-align:left;margin-left:49.5pt;margin-top:15.3pt;width:286.15pt;height:324.75pt;z-index:251661824" coordorigin="2925,8835" coordsize="5723,6495">
            <v:shape id="_x0000_s1067" type="#_x0000_t75" style="position:absolute;left:2925;top:8835;width:5723;height:6495" stroked="t" strokecolor="#c2d69b">
              <v:imagedata r:id="rId16" r:href="rId17"/>
            </v:shape>
            <v:shape id="_x0000_s1068" type="#_x0000_t202" style="position:absolute;left:3864;top:10815;width:1123;height:624;mso-height-percent:200;mso-height-percent:200;mso-width-relative:margin;mso-height-relative:margin" filled="f" stroked="f">
              <v:textbox style="mso-next-textbox:#_x0000_s1068;mso-fit-shape-to-text:t">
                <w:txbxContent>
                  <w:p w:rsidR="00DC19F2" w:rsidRDefault="00DC19F2">
                    <w:r>
                      <w:rPr>
                        <w:rFonts w:hint="eastAsia"/>
                      </w:rPr>
                      <w:t>刀片</w:t>
                    </w:r>
                  </w:p>
                </w:txbxContent>
              </v:textbox>
            </v:shape>
            <v:shape id="_x0000_s1069" type="#_x0000_t202" style="position:absolute;left:4157;top:9450;width:1123;height:624;mso-height-percent:200;mso-height-percent:200;mso-width-relative:margin;mso-height-relative:margin" filled="f" stroked="f">
              <v:textbox style="mso-next-textbox:#_x0000_s1069;mso-fit-shape-to-text:t">
                <w:txbxContent>
                  <w:p w:rsidR="00DC19F2" w:rsidRDefault="00DC19F2" w:rsidP="006D4125">
                    <w:r>
                      <w:rPr>
                        <w:rFonts w:hint="eastAsia"/>
                      </w:rPr>
                      <w:t>刀片</w:t>
                    </w:r>
                  </w:p>
                </w:txbxContent>
              </v:textbox>
            </v:shape>
            <v:shape id="_x0000_s1070" type="#_x0000_t202" style="position:absolute;left:2925;top:10950;width:1018;height:624;mso-height-percent:200;mso-height-percent:200;mso-width-relative:margin;mso-height-relative:margin" filled="f" stroked="f">
              <v:textbox style="mso-next-textbox:#_x0000_s1070;mso-fit-shape-to-text:t">
                <w:txbxContent>
                  <w:p w:rsidR="00DC19F2" w:rsidRDefault="00DC19F2" w:rsidP="00251D01">
                    <w:r>
                      <w:rPr>
                        <w:rFonts w:hint="eastAsia"/>
                      </w:rPr>
                      <w:t>刀模</w:t>
                    </w:r>
                  </w:p>
                </w:txbxContent>
              </v:textbox>
            </v:shape>
            <v:shape id="_x0000_s1071" type="#_x0000_t202" style="position:absolute;left:4987;top:10815;width:1500;height:624;mso-width-relative:margin;mso-height-relative:margin" filled="f" stroked="f">
              <v:textbox style="mso-next-textbox:#_x0000_s1071">
                <w:txbxContent>
                  <w:p w:rsidR="00DC19F2" w:rsidRDefault="00DC19F2" w:rsidP="00251D01">
                    <w:r>
                      <w:rPr>
                        <w:rFonts w:hint="eastAsia"/>
                      </w:rPr>
                      <w:t>成形刀片</w:t>
                    </w:r>
                  </w:p>
                </w:txbxContent>
              </v:textbox>
            </v:shape>
            <v:shape id="_x0000_s1072" type="#_x0000_t202" style="position:absolute;left:6298;top:11265;width:1500;height:624;mso-width-relative:margin;mso-height-relative:margin" filled="f" stroked="f">
              <v:textbox style="mso-next-textbox:#_x0000_s1072">
                <w:txbxContent>
                  <w:p w:rsidR="00DC19F2" w:rsidRDefault="00DC19F2" w:rsidP="006A5AC7">
                    <w:r>
                      <w:rPr>
                        <w:rFonts w:hint="eastAsia"/>
                      </w:rPr>
                      <w:t>雙叉刀片</w:t>
                    </w:r>
                  </w:p>
                </w:txbxContent>
              </v:textbox>
            </v:shape>
            <v:shape id="_x0000_s1073" type="#_x0000_t202" style="position:absolute;left:4987;top:11889;width:1003;height:624;mso-height-percent:200;mso-height-percent:200;mso-width-relative:margin;mso-height-relative:margin" filled="f" stroked="f">
              <v:textbox style="mso-next-textbox:#_x0000_s1073;mso-fit-shape-to-text:t">
                <w:txbxContent>
                  <w:p w:rsidR="00DC19F2" w:rsidRDefault="00DC19F2" w:rsidP="00814CA4">
                    <w:r>
                      <w:rPr>
                        <w:rFonts w:hint="eastAsia"/>
                      </w:rPr>
                      <w:t>側片</w:t>
                    </w:r>
                  </w:p>
                </w:txbxContent>
              </v:textbox>
            </v:shape>
            <v:shape id="_x0000_s1074" type="#_x0000_t202" style="position:absolute;left:6487;top:12165;width:996;height:624;mso-height-percent:200;mso-height-percent:200;mso-width-relative:margin;mso-height-relative:margin" filled="f" stroked="f">
              <v:textbox style="mso-next-textbox:#_x0000_s1074;mso-fit-shape-to-text:t">
                <w:txbxContent>
                  <w:p w:rsidR="00DC19F2" w:rsidRDefault="00DC19F2" w:rsidP="00C4288D">
                    <w:r>
                      <w:rPr>
                        <w:rFonts w:hint="eastAsia"/>
                      </w:rPr>
                      <w:t>側片</w:t>
                    </w:r>
                  </w:p>
                </w:txbxContent>
              </v:textbox>
            </v:shape>
            <v:shape id="_x0000_s1075" type="#_x0000_t202" style="position:absolute;left:4817;top:12789;width:1250;height:624;mso-height-percent:200;mso-height-percent:200;mso-width-relative:margin;mso-height-relative:margin" filled="f" stroked="f">
              <v:textbox style="mso-next-textbox:#_x0000_s1075;mso-fit-shape-to-text:t">
                <w:txbxContent>
                  <w:p w:rsidR="00DC19F2" w:rsidRDefault="00DC19F2" w:rsidP="002172E6">
                    <w:r>
                      <w:rPr>
                        <w:rFonts w:hint="eastAsia"/>
                      </w:rPr>
                      <w:t>封閉端</w:t>
                    </w:r>
                  </w:p>
                </w:txbxContent>
              </v:textbox>
            </v:shape>
            <v:shape id="_x0000_s1076" type="#_x0000_t202" style="position:absolute;left:6276;top:12870;width:1207;height:624;mso-width-relative:margin;mso-height-relative:margin" filled="f" stroked="f">
              <v:textbox style="mso-next-textbox:#_x0000_s1076">
                <w:txbxContent>
                  <w:p w:rsidR="00DC19F2" w:rsidRDefault="00DC19F2" w:rsidP="002172E6">
                    <w:r>
                      <w:rPr>
                        <w:rFonts w:hint="eastAsia"/>
                      </w:rPr>
                      <w:t>共刀片</w:t>
                    </w:r>
                  </w:p>
                </w:txbxContent>
              </v:textbox>
            </v:shape>
          </v:group>
        </w:pict>
      </w:r>
    </w:p>
    <w:p w:rsidR="00DC19F2" w:rsidRPr="00CD2C9C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  <w:szCs w:val="28"/>
        </w:rPr>
      </w:pPr>
      <w:r w:rsidRPr="00B91638">
        <w:rPr>
          <w:rFonts w:ascii="標楷體" w:hAnsi="標楷體" w:hint="eastAsia"/>
        </w:rPr>
        <w:t>附圖</w:t>
      </w:r>
      <w:r>
        <w:rPr>
          <w:rFonts w:ascii="標楷體" w:hAnsi="標楷體"/>
        </w:rPr>
        <w:t>2-3</w:t>
      </w:r>
      <w:r>
        <w:rPr>
          <w:rFonts w:ascii="標楷體" w:hAnsi="標楷體" w:hint="eastAsia"/>
        </w:rPr>
        <w:t>（</w:t>
      </w:r>
      <w:r w:rsidRPr="00B91638">
        <w:rPr>
          <w:rFonts w:ascii="標楷體" w:hAnsi="標楷體" w:hint="eastAsia"/>
        </w:rPr>
        <w:t>證據</w:t>
      </w:r>
      <w:r>
        <w:rPr>
          <w:rFonts w:ascii="標楷體" w:hAnsi="標楷體"/>
        </w:rPr>
        <w:t>2</w:t>
      </w:r>
      <w:r>
        <w:rPr>
          <w:rFonts w:ascii="標楷體" w:hAnsi="標楷體" w:hint="eastAsia"/>
        </w:rPr>
        <w:t>）：</w:t>
      </w:r>
      <w:r>
        <w:rPr>
          <w:rFonts w:ascii="標楷體" w:hAnsi="標楷體" w:hint="eastAsia"/>
          <w:szCs w:val="28"/>
        </w:rPr>
        <w:t>第</w:t>
      </w:r>
      <w:r>
        <w:rPr>
          <w:rFonts w:ascii="標楷體" w:hAnsi="標楷體"/>
          <w:szCs w:val="28"/>
        </w:rPr>
        <w:t>3</w:t>
      </w:r>
      <w:r>
        <w:rPr>
          <w:rFonts w:ascii="標楷體" w:hAnsi="標楷體" w:hint="eastAsia"/>
          <w:szCs w:val="28"/>
        </w:rPr>
        <w:t>圖係為較佳實施例形成刀具所裁切紙模的示意圖</w:t>
      </w:r>
    </w:p>
    <w:p w:rsidR="00DC19F2" w:rsidRDefault="00DC19F2" w:rsidP="004A7AE2">
      <w:pPr>
        <w:spacing w:beforeLines="50" w:afterLines="50"/>
        <w:jc w:val="both"/>
        <w:rPr>
          <w:rFonts w:ascii="標楷體"/>
          <w:szCs w:val="28"/>
        </w:rPr>
      </w:pPr>
      <w:r>
        <w:rPr>
          <w:noProof/>
        </w:rPr>
        <w:pict>
          <v:shape id="_x0000_s1077" type="#_x0000_t75" style="position:absolute;left:0;text-align:left;margin-left:15.1pt;margin-top:7.35pt;width:362.25pt;height:280.15pt;z-index:251644416" stroked="t" strokecolor="#c2d69b">
            <v:imagedata r:id="rId18" r:href="rId19"/>
          </v:shape>
        </w:pict>
      </w:r>
      <w:r>
        <w:rPr>
          <w:noProof/>
        </w:rPr>
        <w:pict>
          <v:shape id="_x0000_s1078" type="#_x0000_t202" style="position:absolute;left:0;text-align:left;margin-left:280.2pt;margin-top:23.25pt;width:45.1pt;height:139.55pt;z-index:251647488;mso-height-percent:200;mso-height-percent:200;mso-width-relative:margin;mso-height-relative:margin" filled="f" stroked="f">
            <v:textbox style="mso-next-textbox:#_x0000_s1078;mso-fit-shape-to-text:t">
              <w:txbxContent>
                <w:p w:rsidR="00DC19F2" w:rsidRDefault="00DC19F2" w:rsidP="003C086A">
                  <w:r>
                    <w:rPr>
                      <w:rFonts w:hint="eastAsia"/>
                    </w:rPr>
                    <w:t>圍板</w:t>
                  </w:r>
                </w:p>
              </w:txbxContent>
            </v:textbox>
          </v:shape>
        </w:pict>
      </w:r>
    </w:p>
    <w:p w:rsidR="00DC19F2" w:rsidRDefault="00DC19F2" w:rsidP="004A7AE2">
      <w:pPr>
        <w:spacing w:beforeLines="50" w:afterLines="50"/>
        <w:jc w:val="both"/>
        <w:rPr>
          <w:rFonts w:ascii="標楷體"/>
          <w:szCs w:val="28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  <w:szCs w:val="28"/>
        </w:rPr>
      </w:pPr>
      <w:r>
        <w:rPr>
          <w:noProof/>
        </w:rPr>
        <w:pict>
          <v:shape id="_x0000_s1079" type="#_x0000_t202" style="position:absolute;left:0;text-align:left;margin-left:332.25pt;margin-top:4.5pt;width:45.1pt;height:139.55pt;z-index:251646464;mso-height-percent:200;mso-height-percent:200;mso-width-relative:margin;mso-height-relative:margin" filled="f" stroked="f">
            <v:textbox style="mso-fit-shape-to-text:t">
              <w:txbxContent>
                <w:p w:rsidR="00DC19F2" w:rsidRDefault="00DC19F2" w:rsidP="00597FE6">
                  <w:r>
                    <w:rPr>
                      <w:rFonts w:hint="eastAsia"/>
                    </w:rPr>
                    <w:t>圍板</w:t>
                  </w:r>
                </w:p>
              </w:txbxContent>
            </v:textbox>
          </v:shape>
        </w:pict>
      </w:r>
    </w:p>
    <w:p w:rsidR="00DC19F2" w:rsidRDefault="00DC19F2" w:rsidP="004A7AE2">
      <w:pPr>
        <w:spacing w:beforeLines="50" w:afterLines="50"/>
        <w:jc w:val="both"/>
        <w:rPr>
          <w:rFonts w:ascii="標楷體"/>
          <w:szCs w:val="28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  <w:szCs w:val="28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  <w:szCs w:val="28"/>
        </w:rPr>
      </w:pPr>
      <w:r>
        <w:rPr>
          <w:noProof/>
        </w:rPr>
        <w:pict>
          <v:shape id="_x0000_s1080" type="#_x0000_t202" style="position:absolute;left:0;text-align:left;margin-left:325.3pt;margin-top:0;width:45.1pt;height:139.55pt;z-index:251645440;mso-height-percent:200;mso-height-percent:200;mso-width-relative:margin;mso-height-relative:margin" filled="f" stroked="f">
            <v:textbox style="mso-fit-shape-to-text:t">
              <w:txbxContent>
                <w:p w:rsidR="00DC19F2" w:rsidRDefault="00DC19F2" w:rsidP="00597FE6">
                  <w:r>
                    <w:rPr>
                      <w:rFonts w:hint="eastAsia"/>
                    </w:rPr>
                    <w:t>紙模</w:t>
                  </w:r>
                </w:p>
              </w:txbxContent>
            </v:textbox>
          </v:shape>
        </w:pict>
      </w:r>
    </w:p>
    <w:p w:rsidR="00DC19F2" w:rsidRDefault="00DC19F2" w:rsidP="004A7AE2">
      <w:pPr>
        <w:spacing w:beforeLines="50" w:afterLines="50"/>
        <w:jc w:val="both"/>
        <w:rPr>
          <w:rFonts w:ascii="標楷體"/>
          <w:szCs w:val="28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  <w:szCs w:val="28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  <w:szCs w:val="28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</w:rPr>
      </w:pPr>
    </w:p>
    <w:p w:rsidR="00DC19F2" w:rsidRDefault="00DC19F2" w:rsidP="004A7AE2">
      <w:pPr>
        <w:spacing w:beforeLines="50" w:afterLines="50"/>
        <w:jc w:val="both"/>
        <w:rPr>
          <w:b/>
        </w:rPr>
      </w:pPr>
      <w:r w:rsidRPr="00B91638">
        <w:rPr>
          <w:rFonts w:ascii="標楷體" w:hAnsi="標楷體" w:hint="eastAsia"/>
        </w:rPr>
        <w:t>附圖</w:t>
      </w:r>
      <w:r>
        <w:rPr>
          <w:rFonts w:ascii="標楷體" w:hAnsi="標楷體"/>
        </w:rPr>
        <w:t>2-4</w:t>
      </w:r>
      <w:r>
        <w:rPr>
          <w:rFonts w:ascii="標楷體" w:hAnsi="標楷體" w:hint="eastAsia"/>
        </w:rPr>
        <w:t>（</w:t>
      </w:r>
      <w:r w:rsidRPr="00B91638">
        <w:rPr>
          <w:rFonts w:ascii="標楷體" w:hAnsi="標楷體" w:hint="eastAsia"/>
        </w:rPr>
        <w:t>證據</w:t>
      </w:r>
      <w:r w:rsidRPr="00B91638">
        <w:rPr>
          <w:rFonts w:ascii="標楷體" w:hAnsi="標楷體"/>
        </w:rPr>
        <w:t>2</w:t>
      </w:r>
      <w:r>
        <w:rPr>
          <w:rFonts w:ascii="標楷體" w:hAnsi="標楷體" w:hint="eastAsia"/>
        </w:rPr>
        <w:t>）：</w:t>
      </w:r>
      <w:r>
        <w:rPr>
          <w:rFonts w:ascii="標楷體" w:hAnsi="標楷體" w:hint="eastAsia"/>
          <w:szCs w:val="28"/>
        </w:rPr>
        <w:t>第</w:t>
      </w:r>
      <w:r>
        <w:rPr>
          <w:rFonts w:ascii="標楷體" w:hAnsi="標楷體"/>
          <w:szCs w:val="28"/>
        </w:rPr>
        <w:t>4</w:t>
      </w:r>
      <w:r>
        <w:rPr>
          <w:rFonts w:ascii="標楷體" w:hAnsi="標楷體" w:hint="eastAsia"/>
          <w:szCs w:val="28"/>
        </w:rPr>
        <w:t>圖係為既有成形刀具之平面圖</w:t>
      </w:r>
    </w:p>
    <w:p w:rsidR="00DC19F2" w:rsidRDefault="00DC19F2" w:rsidP="004A7AE2">
      <w:pPr>
        <w:spacing w:beforeLines="50" w:afterLines="50"/>
        <w:jc w:val="both"/>
        <w:rPr>
          <w:b/>
        </w:rPr>
      </w:pPr>
      <w:r>
        <w:rPr>
          <w:noProof/>
        </w:rPr>
        <w:pict>
          <v:group id="_x0000_s1081" style="position:absolute;left:0;text-align:left;margin-left:14.25pt;margin-top:11.25pt;width:358.8pt;height:228.4pt;z-index:251648512" coordorigin="2085,9585" coordsize="7176,4568">
            <v:shape id="_x0000_s1082" type="#_x0000_t75" style="position:absolute;left:2085;top:9585;width:7176;height:4568" stroked="t" strokecolor="#c2d69b">
              <v:imagedata r:id="rId20" r:href="rId21"/>
            </v:shape>
            <v:shape id="_x0000_s1083" type="#_x0000_t202" style="position:absolute;left:8019;top:11295;width:902;height:624;mso-height-percent:200;mso-height-percent:200;mso-width-relative:margin;mso-height-relative:margin" filled="f" stroked="f">
              <v:textbox style="mso-fit-shape-to-text:t">
                <w:txbxContent>
                  <w:p w:rsidR="00DC19F2" w:rsidRDefault="00DC19F2" w:rsidP="003F054D">
                    <w:r>
                      <w:rPr>
                        <w:rFonts w:hint="eastAsia"/>
                      </w:rPr>
                      <w:t>刀模</w:t>
                    </w:r>
                  </w:p>
                </w:txbxContent>
              </v:textbox>
            </v:shape>
            <v:shape id="_x0000_s1084" type="#_x0000_t202" style="position:absolute;left:6789;top:12420;width:902;height:624;mso-height-percent:200;mso-height-percent:200;mso-width-relative:margin;mso-height-relative:margin" filled="f" stroked="f">
              <v:textbox style="mso-fit-shape-to-text:t">
                <w:txbxContent>
                  <w:p w:rsidR="00DC19F2" w:rsidRDefault="00DC19F2" w:rsidP="0080712B">
                    <w:r>
                      <w:rPr>
                        <w:rFonts w:hint="eastAsia"/>
                      </w:rPr>
                      <w:t>刀片</w:t>
                    </w:r>
                  </w:p>
                </w:txbxContent>
              </v:textbox>
            </v:shape>
            <v:shape id="_x0000_s1085" type="#_x0000_t202" style="position:absolute;left:7543;top:12240;width:902;height:624;mso-height-percent:200;mso-height-percent:200;mso-width-relative:margin;mso-height-relative:margin" filled="f" stroked="f">
              <v:textbox style="mso-fit-shape-to-text:t">
                <w:txbxContent>
                  <w:p w:rsidR="00DC19F2" w:rsidRDefault="00DC19F2" w:rsidP="0080712B">
                    <w:r>
                      <w:rPr>
                        <w:rFonts w:hint="eastAsia"/>
                      </w:rPr>
                      <w:t>刀片</w:t>
                    </w:r>
                  </w:p>
                </w:txbxContent>
              </v:textbox>
            </v:shape>
          </v:group>
        </w:pict>
      </w: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b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</w:rPr>
      </w:pPr>
    </w:p>
    <w:p w:rsidR="00DC19F2" w:rsidRDefault="00DC19F2" w:rsidP="00385586">
      <w:pPr>
        <w:jc w:val="both"/>
        <w:rPr>
          <w:rFonts w:ascii="標楷體"/>
        </w:rPr>
      </w:pPr>
      <w:r w:rsidRPr="00B91638">
        <w:rPr>
          <w:rFonts w:ascii="標楷體" w:hAnsi="標楷體" w:hint="eastAsia"/>
        </w:rPr>
        <w:t>附圖</w:t>
      </w:r>
      <w:r>
        <w:rPr>
          <w:rFonts w:ascii="標楷體" w:hAnsi="標楷體"/>
        </w:rPr>
        <w:t>3-1</w:t>
      </w:r>
      <w:r>
        <w:rPr>
          <w:rFonts w:ascii="標楷體" w:hAnsi="標楷體" w:hint="eastAsia"/>
        </w:rPr>
        <w:t>（</w:t>
      </w:r>
      <w:r w:rsidRPr="00B91638">
        <w:rPr>
          <w:rFonts w:ascii="標楷體" w:hAnsi="標楷體" w:hint="eastAsia"/>
        </w:rPr>
        <w:t>證據</w:t>
      </w:r>
      <w:r>
        <w:rPr>
          <w:rFonts w:ascii="標楷體" w:hAnsi="標楷體"/>
        </w:rPr>
        <w:t>3</w:t>
      </w:r>
      <w:r>
        <w:rPr>
          <w:rFonts w:ascii="標楷體" w:hAnsi="標楷體" w:hint="eastAsia"/>
        </w:rPr>
        <w:t>）：</w:t>
      </w:r>
      <w:r>
        <w:rPr>
          <w:rFonts w:ascii="標楷體" w:hAnsi="標楷體" w:hint="eastAsia"/>
          <w:szCs w:val="28"/>
        </w:rPr>
        <w:t>第</w:t>
      </w:r>
      <w:r>
        <w:rPr>
          <w:rFonts w:ascii="標楷體" w:hAnsi="標楷體"/>
          <w:szCs w:val="28"/>
        </w:rPr>
        <w:t>4</w:t>
      </w:r>
      <w:r>
        <w:rPr>
          <w:rFonts w:ascii="標楷體" w:hAnsi="標楷體" w:hint="eastAsia"/>
          <w:szCs w:val="28"/>
        </w:rPr>
        <w:t>圖係各實施例平板刀模刀片結構示意圖</w:t>
      </w:r>
    </w:p>
    <w:p w:rsidR="00DC19F2" w:rsidRDefault="00DC19F2" w:rsidP="004A7AE2">
      <w:pPr>
        <w:spacing w:beforeLines="50" w:afterLines="50"/>
        <w:jc w:val="both"/>
        <w:rPr>
          <w:rFonts w:ascii="標楷體"/>
        </w:rPr>
      </w:pPr>
      <w:r>
        <w:rPr>
          <w:noProof/>
        </w:rPr>
        <w:pict>
          <v:group id="_x0000_s1086" style="position:absolute;left:0;text-align:left;margin-left:33pt;margin-top:16.1pt;width:356.8pt;height:271.5pt;z-index:251665920" coordorigin="2460,7762" coordsize="7136,5430">
            <v:shape id="_x0000_s1087" type="#_x0000_t75" style="position:absolute;left:2460;top:7902;width:7136;height:5290" stroked="t" strokecolor="#c2d69b">
              <v:imagedata r:id="rId22" o:title=""/>
            </v:shape>
            <v:shape id="_x0000_s1088" type="#_x0000_t202" style="position:absolute;left:3448;top:11303;width:1067;height:615;mso-width-relative:margin;mso-height-relative:margin" filled="f" stroked="f">
              <v:textbox>
                <w:txbxContent>
                  <w:p w:rsidR="00DC19F2" w:rsidRPr="004150DC" w:rsidRDefault="00DC19F2">
                    <w:pPr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中心線</w:t>
                    </w:r>
                  </w:p>
                </w:txbxContent>
              </v:textbox>
            </v:shape>
            <v:shape id="_x0000_s1089" type="#_x0000_t202" style="position:absolute;left:6208;top:7762;width:1292;height:698;mso-width-relative:margin;mso-height-relative:margin" filled="f" stroked="f">
              <v:textbox style="mso-next-textbox:#_x0000_s1089">
                <w:txbxContent>
                  <w:p w:rsidR="00DC19F2" w:rsidRPr="004150DC" w:rsidRDefault="00DC19F2" w:rsidP="00AB6933">
                    <w:pPr>
                      <w:rPr>
                        <w:sz w:val="24"/>
                      </w:rPr>
                    </w:pPr>
                    <w:r w:rsidRPr="004150DC">
                      <w:rPr>
                        <w:rFonts w:hint="eastAsia"/>
                        <w:sz w:val="24"/>
                      </w:rPr>
                      <w:t>平板刀模</w:t>
                    </w:r>
                  </w:p>
                </w:txbxContent>
              </v:textbox>
            </v:shape>
            <v:shape id="_x0000_s1090" type="#_x0000_t202" style="position:absolute;left:7290;top:8280;width:1082;height:615;mso-width-relative:margin;mso-height-relative:margin" filled="f" stroked="f">
              <v:textbox>
                <w:txbxContent>
                  <w:p w:rsidR="00DC19F2" w:rsidRPr="004150DC" w:rsidRDefault="00DC19F2" w:rsidP="00C27A9E">
                    <w:pPr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海綿條</w:t>
                    </w:r>
                  </w:p>
                </w:txbxContent>
              </v:textbox>
            </v:shape>
            <v:shape id="_x0000_s1091" type="#_x0000_t202" style="position:absolute;left:4425;top:11715;width:842;height:698;mso-width-relative:margin;mso-height-relative:margin" filled="f" stroked="f">
              <v:textbox>
                <w:txbxContent>
                  <w:p w:rsidR="00DC19F2" w:rsidRPr="004150DC" w:rsidRDefault="00DC19F2" w:rsidP="00C27A9E">
                    <w:pPr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座板</w:t>
                    </w:r>
                  </w:p>
                </w:txbxContent>
              </v:textbox>
            </v:shape>
            <v:shape id="_x0000_s1092" type="#_x0000_t202" style="position:absolute;left:7948;top:8550;width:842;height:698;mso-width-relative:margin;mso-height-relative:margin" filled="f" stroked="f">
              <v:textbox>
                <w:txbxContent>
                  <w:p w:rsidR="00DC19F2" w:rsidRPr="004150DC" w:rsidRDefault="00DC19F2" w:rsidP="00C27A9E">
                    <w:pPr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刀片</w:t>
                    </w:r>
                  </w:p>
                </w:txbxContent>
              </v:textbox>
            </v:shape>
            <v:shape id="_x0000_s1093" type="#_x0000_t202" style="position:absolute;left:7423;top:11460;width:1067;height:615;mso-width-relative:margin;mso-height-relative:margin" filled="f" stroked="f">
              <v:textbox>
                <w:txbxContent>
                  <w:p w:rsidR="00DC19F2" w:rsidRPr="004150DC" w:rsidRDefault="00DC19F2" w:rsidP="00672B06">
                    <w:pPr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中心線</w:t>
                    </w:r>
                  </w:p>
                </w:txbxContent>
              </v:textbox>
            </v:shape>
          </v:group>
        </w:pict>
      </w:r>
    </w:p>
    <w:p w:rsidR="00DC19F2" w:rsidRDefault="00DC19F2" w:rsidP="004A7AE2">
      <w:pPr>
        <w:spacing w:beforeLines="50" w:afterLines="50"/>
        <w:jc w:val="both"/>
        <w:rPr>
          <w:rFonts w:ascii="標楷體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</w:rPr>
      </w:pPr>
    </w:p>
    <w:p w:rsidR="00DC19F2" w:rsidRDefault="00DC19F2" w:rsidP="004A7AE2">
      <w:pPr>
        <w:spacing w:beforeLines="50" w:afterLines="50"/>
        <w:jc w:val="both"/>
        <w:rPr>
          <w:rFonts w:ascii="標楷體"/>
        </w:rPr>
      </w:pPr>
    </w:p>
    <w:p w:rsidR="00DC19F2" w:rsidRDefault="00DC19F2" w:rsidP="004A7AE2">
      <w:pPr>
        <w:spacing w:beforeLines="50" w:afterLines="50"/>
        <w:jc w:val="both"/>
        <w:rPr>
          <w:rFonts w:ascii="New MingLiu" w:hAnsi="New MingLiu"/>
        </w:rPr>
      </w:pPr>
      <w:r w:rsidRPr="00B91638">
        <w:rPr>
          <w:rFonts w:ascii="標楷體" w:hAnsi="標楷體" w:hint="eastAsia"/>
        </w:rPr>
        <w:t>附圖</w:t>
      </w:r>
      <w:r>
        <w:rPr>
          <w:rFonts w:ascii="標楷體" w:hAnsi="標楷體"/>
        </w:rPr>
        <w:t>3-2</w:t>
      </w:r>
      <w:r>
        <w:rPr>
          <w:rFonts w:ascii="標楷體" w:hAnsi="標楷體" w:hint="eastAsia"/>
        </w:rPr>
        <w:t>（</w:t>
      </w:r>
      <w:r w:rsidRPr="00B91638">
        <w:rPr>
          <w:rFonts w:ascii="標楷體" w:hAnsi="標楷體" w:hint="eastAsia"/>
        </w:rPr>
        <w:t>證據</w:t>
      </w:r>
      <w:r>
        <w:rPr>
          <w:rFonts w:ascii="標楷體" w:hAnsi="標楷體"/>
        </w:rPr>
        <w:t>3</w:t>
      </w:r>
      <w:r>
        <w:rPr>
          <w:rFonts w:ascii="標楷體" w:hAnsi="標楷體" w:hint="eastAsia"/>
        </w:rPr>
        <w:t>）：</w:t>
      </w:r>
      <w:r>
        <w:rPr>
          <w:rFonts w:ascii="標楷體" w:hAnsi="標楷體" w:hint="eastAsia"/>
          <w:szCs w:val="28"/>
        </w:rPr>
        <w:t>第</w:t>
      </w:r>
      <w:r>
        <w:rPr>
          <w:rFonts w:ascii="標楷體" w:hAnsi="標楷體"/>
          <w:szCs w:val="28"/>
        </w:rPr>
        <w:t>4</w:t>
      </w:r>
      <w:r>
        <w:rPr>
          <w:rFonts w:ascii="標楷體" w:hAnsi="標楷體" w:hint="eastAsia"/>
          <w:szCs w:val="28"/>
        </w:rPr>
        <w:t>圖係各實施例平板刀模刀片結構示意圖（</w:t>
      </w:r>
      <w:r w:rsidRPr="00644191">
        <w:rPr>
          <w:rFonts w:ascii="New MingLiu" w:hAnsi="New MingLiu" w:hint="eastAsia"/>
        </w:rPr>
        <w:t>參加人</w:t>
      </w:r>
      <w:r>
        <w:rPr>
          <w:rFonts w:ascii="New MingLiu" w:hAnsi="New MingLiu" w:hint="eastAsia"/>
        </w:rPr>
        <w:t>另</w:t>
      </w:r>
      <w:r w:rsidRPr="00644191">
        <w:rPr>
          <w:rFonts w:ascii="New MingLiu" w:hAnsi="New MingLiu" w:hint="eastAsia"/>
        </w:rPr>
        <w:t>自行標號</w:t>
      </w:r>
      <w:r w:rsidRPr="00644191">
        <w:rPr>
          <w:rFonts w:ascii="New MingLiu" w:hAnsi="New MingLiu"/>
        </w:rPr>
        <w:t>50</w:t>
      </w:r>
      <w:r w:rsidRPr="00644191">
        <w:rPr>
          <w:rFonts w:ascii="New MingLiu" w:hAnsi="New MingLiu" w:hint="eastAsia"/>
        </w:rPr>
        <w:t>、</w:t>
      </w:r>
      <w:r w:rsidRPr="00644191">
        <w:rPr>
          <w:rFonts w:ascii="New MingLiu" w:hAnsi="New MingLiu"/>
        </w:rPr>
        <w:t>51</w:t>
      </w:r>
      <w:r w:rsidRPr="00644191">
        <w:rPr>
          <w:rFonts w:ascii="New MingLiu" w:hAnsi="New MingLiu" w:hint="eastAsia"/>
        </w:rPr>
        <w:t>、</w:t>
      </w:r>
      <w:r w:rsidRPr="00644191">
        <w:rPr>
          <w:rFonts w:ascii="New MingLiu" w:hAnsi="New MingLiu"/>
        </w:rPr>
        <w:t>52</w:t>
      </w:r>
      <w:r w:rsidRPr="00644191">
        <w:rPr>
          <w:rFonts w:ascii="New MingLiu" w:hAnsi="New MingLiu" w:hint="eastAsia"/>
        </w:rPr>
        <w:t>分別揭露了系爭專利的共刀片</w:t>
      </w:r>
      <w:r w:rsidRPr="00644191">
        <w:rPr>
          <w:rFonts w:ascii="New MingLiu" w:hAnsi="New MingLiu"/>
        </w:rPr>
        <w:t>21</w:t>
      </w:r>
      <w:r w:rsidRPr="00644191">
        <w:rPr>
          <w:rFonts w:ascii="New MingLiu" w:hAnsi="New MingLiu" w:hint="eastAsia"/>
        </w:rPr>
        <w:t>、</w:t>
      </w:r>
      <w:r w:rsidRPr="00644191">
        <w:rPr>
          <w:rFonts w:ascii="New MingLiu" w:hAnsi="New MingLiu"/>
        </w:rPr>
        <w:t>22</w:t>
      </w:r>
      <w:r w:rsidRPr="00644191">
        <w:rPr>
          <w:rFonts w:ascii="New MingLiu" w:hAnsi="New MingLiu" w:hint="eastAsia"/>
        </w:rPr>
        <w:t>、直刀片</w:t>
      </w:r>
      <w:r w:rsidRPr="00644191">
        <w:rPr>
          <w:rFonts w:ascii="New MingLiu" w:hAnsi="New MingLiu"/>
        </w:rPr>
        <w:t>23</w:t>
      </w:r>
      <w:r w:rsidRPr="00644191">
        <w:rPr>
          <w:rFonts w:ascii="New MingLiu" w:hAnsi="New MingLiu" w:hint="eastAsia"/>
        </w:rPr>
        <w:t>及斜刀片</w:t>
      </w:r>
      <w:r w:rsidRPr="00644191">
        <w:rPr>
          <w:rFonts w:ascii="New MingLiu" w:hAnsi="New MingLiu"/>
        </w:rPr>
        <w:t>24</w:t>
      </w:r>
      <w:r>
        <w:rPr>
          <w:rFonts w:ascii="New MingLiu" w:hAnsi="New MingLiu" w:hint="eastAsia"/>
        </w:rPr>
        <w:t>）</w:t>
      </w:r>
      <w:r w:rsidRPr="00644191">
        <w:rPr>
          <w:rFonts w:ascii="New MingLiu" w:hAnsi="New MingLiu" w:hint="eastAsia"/>
        </w:rPr>
        <w:t>。</w:t>
      </w:r>
    </w:p>
    <w:p w:rsidR="00DC19F2" w:rsidRDefault="00DC19F2" w:rsidP="006B15FF">
      <w:pPr>
        <w:spacing w:beforeLines="50" w:afterLines="50"/>
        <w:jc w:val="both"/>
        <w:rPr>
          <w:rFonts w:ascii="標楷體"/>
        </w:rPr>
      </w:pPr>
      <w:r>
        <w:rPr>
          <w:noProof/>
        </w:rPr>
        <w:pict>
          <v:shape id="_x0000_s1094" type="#_x0000_t202" style="position:absolute;left:0;text-align:left;margin-left:168.75pt;margin-top:9.7pt;width:74.35pt;height:34.9pt;z-index:251673088;mso-width-relative:margin;mso-height-relative:margin" filled="f" stroked="f">
            <v:textbox style="mso-next-textbox:#_x0000_s1094">
              <w:txbxContent>
                <w:p w:rsidR="00DC19F2" w:rsidRPr="003A46FF" w:rsidRDefault="00DC19F2" w:rsidP="006B15FF">
                  <w:pPr>
                    <w:rPr>
                      <w:color w:val="FF0000"/>
                    </w:rPr>
                  </w:pPr>
                  <w:r w:rsidRPr="003A46FF">
                    <w:rPr>
                      <w:color w:val="FF0000"/>
                    </w:rPr>
                    <w:t>5</w:t>
                  </w:r>
                  <w:r>
                    <w:rPr>
                      <w:color w:val="FF0000"/>
                    </w:rPr>
                    <w:t>1</w:t>
                  </w:r>
                  <w:r>
                    <w:rPr>
                      <w:rFonts w:hint="eastAsia"/>
                      <w:color w:val="FF0000"/>
                    </w:rPr>
                    <w:t>直</w:t>
                  </w:r>
                  <w:r w:rsidRPr="003A46FF">
                    <w:rPr>
                      <w:rFonts w:hint="eastAsia"/>
                      <w:color w:val="FF0000"/>
                    </w:rPr>
                    <w:t>刀片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5" type="#_x0000_t75" style="position:absolute;left:0;text-align:left;margin-left:42.65pt;margin-top:22.45pt;width:391.5pt;height:291pt;z-index:-251649536" stroked="t" strokecolor="#c2d69b">
            <v:imagedata r:id="rId23" o:title=""/>
            <w10:wrap type="square"/>
          </v:shape>
        </w:pict>
      </w:r>
    </w:p>
    <w:p w:rsidR="00DC19F2" w:rsidRDefault="00DC19F2" w:rsidP="006B15FF">
      <w:pPr>
        <w:spacing w:beforeLines="50" w:afterLines="50"/>
        <w:jc w:val="both"/>
        <w:rPr>
          <w:rFonts w:ascii="標楷體"/>
        </w:rPr>
      </w:pPr>
      <w:r>
        <w:rPr>
          <w:noProof/>
        </w:rPr>
        <w:pict>
          <v:shape id="_x0000_s1096" type="#_x0000_t202" style="position:absolute;left:0;text-align:left;margin-left:62.9pt;margin-top:22.5pt;width:74.35pt;height:34.9pt;z-index:251675136;mso-width-relative:margin;mso-height-relative:margin" filled="f" stroked="f">
            <v:textbox>
              <w:txbxContent>
                <w:p w:rsidR="00DC19F2" w:rsidRPr="003A46FF" w:rsidRDefault="00DC19F2" w:rsidP="006B15FF">
                  <w:pPr>
                    <w:rPr>
                      <w:color w:val="FF0000"/>
                    </w:rPr>
                  </w:pPr>
                  <w:r w:rsidRPr="003A46FF">
                    <w:rPr>
                      <w:color w:val="FF0000"/>
                    </w:rPr>
                    <w:t>50</w:t>
                  </w:r>
                  <w:r w:rsidRPr="003A46FF">
                    <w:rPr>
                      <w:rFonts w:hint="eastAsia"/>
                      <w:color w:val="FF0000"/>
                    </w:rPr>
                    <w:t>共刀片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7" type="#_x0000_t202" style="position:absolute;left:0;text-align:left;margin-left:319.45pt;margin-top:4.15pt;width:74.35pt;height:34.9pt;z-index:251672064;mso-width-relative:margin;mso-height-relative:margin" filled="f" stroked="f">
            <v:textbox>
              <w:txbxContent>
                <w:p w:rsidR="00DC19F2" w:rsidRPr="003A46FF" w:rsidRDefault="00DC19F2" w:rsidP="006B15FF">
                  <w:pPr>
                    <w:rPr>
                      <w:color w:val="FF0000"/>
                    </w:rPr>
                  </w:pPr>
                  <w:r w:rsidRPr="003A46FF">
                    <w:rPr>
                      <w:color w:val="FF0000"/>
                    </w:rPr>
                    <w:t>5</w:t>
                  </w:r>
                  <w:r>
                    <w:rPr>
                      <w:color w:val="FF0000"/>
                    </w:rPr>
                    <w:t>2</w:t>
                  </w:r>
                  <w:r>
                    <w:rPr>
                      <w:rFonts w:hint="eastAsia"/>
                      <w:color w:val="FF0000"/>
                    </w:rPr>
                    <w:t>斜</w:t>
                  </w:r>
                  <w:r w:rsidRPr="003A46FF">
                    <w:rPr>
                      <w:rFonts w:hint="eastAsia"/>
                      <w:color w:val="FF0000"/>
                    </w:rPr>
                    <w:t>刀片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8" type="#_x0000_t32" style="position:absolute;left:0;text-align:left;margin-left:285pt;margin-top:30.05pt;width:39.15pt;height:46.5pt;flip:x;z-index:251671040" o:connectortype="straight" strokecolor="red" strokeweight="1pt">
            <v:stroke endarrow="block"/>
          </v:shape>
        </w:pict>
      </w:r>
      <w:r>
        <w:rPr>
          <w:noProof/>
        </w:rPr>
        <w:pict>
          <v:shape id="_x0000_s1099" type="#_x0000_t32" style="position:absolute;left:0;text-align:left;margin-left:215.25pt;margin-top:11.6pt;width:38.25pt;height:68.95pt;z-index:251670016" o:connectortype="straight" strokecolor="red" strokeweight="1pt">
            <v:stroke endarrow="block"/>
          </v:shape>
        </w:pict>
      </w:r>
    </w:p>
    <w:p w:rsidR="00DC19F2" w:rsidRDefault="00DC19F2" w:rsidP="006B15FF">
      <w:pPr>
        <w:spacing w:beforeLines="50" w:afterLines="50"/>
        <w:jc w:val="both"/>
        <w:rPr>
          <w:rFonts w:ascii="標楷體"/>
        </w:rPr>
      </w:pPr>
      <w:r>
        <w:rPr>
          <w:noProof/>
        </w:rPr>
        <w:pict>
          <v:shape id="_x0000_s1100" type="#_x0000_t32" style="position:absolute;left:0;text-align:left;margin-left:114.75pt;margin-top:17.3pt;width:31.5pt;height:55.45pt;z-index:251667968" o:connectortype="straight" strokecolor="red" strokeweight="1pt">
            <v:stroke endarrow="block"/>
          </v:shape>
        </w:pict>
      </w:r>
      <w:r>
        <w:rPr>
          <w:noProof/>
        </w:rPr>
        <w:pict>
          <v:shape id="_x0000_s1101" type="#_x0000_t202" style="position:absolute;left:0;text-align:left;margin-left:336.8pt;margin-top:17.3pt;width:30.85pt;height:34.9pt;z-index:251674112;mso-width-relative:margin;mso-height-relative:margin" filled="f" stroked="f">
            <v:textbox>
              <w:txbxContent>
                <w:p w:rsidR="00DC19F2" w:rsidRPr="003A46FF" w:rsidRDefault="00DC19F2" w:rsidP="006B15FF">
                  <w:pPr>
                    <w:rPr>
                      <w:color w:val="FF0000"/>
                    </w:rPr>
                  </w:pPr>
                  <w:r w:rsidRPr="003A46FF">
                    <w:rPr>
                      <w:color w:val="FF0000"/>
                    </w:rPr>
                    <w:t>5</w:t>
                  </w:r>
                  <w:r>
                    <w:rPr>
                      <w:color w:val="FF0000"/>
                    </w:rPr>
                    <w:t>1</w:t>
                  </w:r>
                </w:p>
              </w:txbxContent>
            </v:textbox>
          </v:shape>
        </w:pict>
      </w:r>
    </w:p>
    <w:p w:rsidR="00DC19F2" w:rsidRDefault="00DC19F2" w:rsidP="006B15FF">
      <w:pPr>
        <w:spacing w:beforeLines="50" w:afterLines="50"/>
        <w:jc w:val="both"/>
        <w:rPr>
          <w:rFonts w:ascii="標楷體"/>
        </w:rPr>
      </w:pPr>
      <w:r>
        <w:rPr>
          <w:noProof/>
        </w:rPr>
        <w:pict>
          <v:shape id="_x0000_s1102" type="#_x0000_t32" style="position:absolute;left:0;text-align:left;margin-left:336.8pt;margin-top:6.75pt;width:9.7pt;height:27.7pt;flip:x;z-index:251668992" o:connectortype="straight" strokecolor="red" strokeweight="1pt">
            <v:stroke endarrow="block"/>
          </v:shape>
        </w:pict>
      </w:r>
    </w:p>
    <w:p w:rsidR="00DC19F2" w:rsidRDefault="00DC19F2" w:rsidP="006B15FF">
      <w:pPr>
        <w:spacing w:beforeLines="50" w:afterLines="50"/>
        <w:jc w:val="both"/>
        <w:rPr>
          <w:rFonts w:ascii="標楷體"/>
        </w:rPr>
      </w:pPr>
    </w:p>
    <w:p w:rsidR="00DC19F2" w:rsidRDefault="00DC19F2" w:rsidP="006B15FF">
      <w:pPr>
        <w:spacing w:beforeLines="50" w:afterLines="50"/>
        <w:jc w:val="both"/>
        <w:rPr>
          <w:rFonts w:ascii="標楷體"/>
        </w:rPr>
      </w:pPr>
    </w:p>
    <w:p w:rsidR="00DC19F2" w:rsidRDefault="00DC19F2" w:rsidP="006B15FF">
      <w:pPr>
        <w:spacing w:beforeLines="50" w:afterLines="50"/>
        <w:jc w:val="both"/>
        <w:rPr>
          <w:rFonts w:ascii="標楷體"/>
        </w:rPr>
      </w:pPr>
    </w:p>
    <w:p w:rsidR="00DC19F2" w:rsidRDefault="00DC19F2" w:rsidP="004A7AE2">
      <w:pPr>
        <w:spacing w:beforeLines="50" w:afterLines="50"/>
        <w:jc w:val="both"/>
        <w:rPr>
          <w:rFonts w:ascii="New MingLiu" w:hAnsi="New MingLiu"/>
        </w:rPr>
      </w:pPr>
    </w:p>
    <w:sectPr w:rsidR="00DC19F2" w:rsidSect="00B63DD1">
      <w:footerReference w:type="even" r:id="rId24"/>
      <w:footerReference w:type="default" r:id="rId25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9F2" w:rsidRDefault="00DC19F2">
      <w:r>
        <w:separator/>
      </w:r>
    </w:p>
  </w:endnote>
  <w:endnote w:type="continuationSeparator" w:id="0">
    <w:p w:rsidR="00DC19F2" w:rsidRDefault="00DC1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New MingLi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9F2" w:rsidRDefault="00DC19F2" w:rsidP="00B326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19F2" w:rsidRDefault="00DC19F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9F2" w:rsidRDefault="00DC19F2" w:rsidP="00B326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DC19F2" w:rsidRDefault="00DC19F2">
    <w:pPr>
      <w:pStyle w:val="Footer"/>
    </w:pPr>
    <w:r>
      <w:rPr>
        <w:kern w:val="0"/>
      </w:rPr>
      <w:tab/>
      <w:t>- 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9F2" w:rsidRDefault="00DC19F2">
      <w:r>
        <w:separator/>
      </w:r>
    </w:p>
  </w:footnote>
  <w:footnote w:type="continuationSeparator" w:id="0">
    <w:p w:rsidR="00DC19F2" w:rsidRDefault="00DC19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43B8B"/>
    <w:multiLevelType w:val="hybridMultilevel"/>
    <w:tmpl w:val="0B309C5A"/>
    <w:lvl w:ilvl="0" w:tplc="3872BE9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3B241DB4"/>
    <w:multiLevelType w:val="hybridMultilevel"/>
    <w:tmpl w:val="D06C4A52"/>
    <w:lvl w:ilvl="0" w:tplc="343EB3C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3FF556D8"/>
    <w:multiLevelType w:val="hybridMultilevel"/>
    <w:tmpl w:val="439C48E6"/>
    <w:lvl w:ilvl="0" w:tplc="A9FEF222">
      <w:start w:val="1"/>
      <w:numFmt w:val="decimal"/>
      <w:lvlText w:val="%1."/>
      <w:lvlJc w:val="left"/>
      <w:pPr>
        <w:tabs>
          <w:tab w:val="num" w:pos="0"/>
        </w:tabs>
        <w:ind w:left="380" w:hanging="380"/>
      </w:pPr>
      <w:rPr>
        <w:rFonts w:cs="Times New Roman" w:hint="default"/>
      </w:rPr>
    </w:lvl>
    <w:lvl w:ilvl="1" w:tplc="43741FFE">
      <w:start w:val="1"/>
      <w:numFmt w:val="lowerLetter"/>
      <w:lvlText w:val="%2."/>
      <w:lvlJc w:val="left"/>
      <w:pPr>
        <w:tabs>
          <w:tab w:val="num" w:pos="1049"/>
        </w:tabs>
        <w:ind w:left="1049" w:hanging="255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628B2B7B"/>
    <w:multiLevelType w:val="multilevel"/>
    <w:tmpl w:val="6538B2DE"/>
    <w:lvl w:ilvl="0">
      <w:start w:val="1"/>
      <w:numFmt w:val="ideographLegalTraditional"/>
      <w:pStyle w:val="Level1"/>
      <w:lvlText w:val="%1、"/>
      <w:lvlJc w:val="left"/>
      <w:pPr>
        <w:tabs>
          <w:tab w:val="num" w:pos="710"/>
        </w:tabs>
        <w:ind w:left="1078" w:hanging="652"/>
      </w:pPr>
      <w:rPr>
        <w:rFonts w:cs="Times New Roman"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1418"/>
        </w:tabs>
        <w:ind w:left="1418" w:hanging="567"/>
      </w:pPr>
      <w:rPr>
        <w:rFonts w:cs="Times New Roman" w:hint="eastAsia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1844"/>
        </w:tabs>
        <w:ind w:left="2121" w:hanging="844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tabs>
          <w:tab w:val="num" w:pos="3142"/>
        </w:tabs>
        <w:ind w:left="2410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tabs>
          <w:tab w:val="num" w:pos="3927"/>
        </w:tabs>
        <w:ind w:left="2977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tabs>
          <w:tab w:val="num" w:pos="4352"/>
        </w:tabs>
        <w:ind w:left="3686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tabs>
          <w:tab w:val="num" w:pos="5137"/>
        </w:tabs>
        <w:ind w:left="4253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922"/>
        </w:tabs>
        <w:ind w:left="4820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708"/>
        </w:tabs>
        <w:ind w:left="5528" w:hanging="1700"/>
      </w:pPr>
      <w:rPr>
        <w:rFonts w:cs="Times New Roman" w:hint="eastAsia"/>
      </w:rPr>
    </w:lvl>
  </w:abstractNum>
  <w:abstractNum w:abstractNumId="4">
    <w:nsid w:val="6CE42557"/>
    <w:multiLevelType w:val="hybridMultilevel"/>
    <w:tmpl w:val="3FEA6AB8"/>
    <w:lvl w:ilvl="0" w:tplc="B9347506">
      <w:start w:val="1"/>
      <w:numFmt w:val="decimal"/>
      <w:lvlText w:val="%1、"/>
      <w:lvlJc w:val="left"/>
      <w:pPr>
        <w:tabs>
          <w:tab w:val="num" w:pos="785"/>
        </w:tabs>
        <w:ind w:left="970" w:hanging="545"/>
      </w:pPr>
      <w:rPr>
        <w:rFonts w:cs="Times New Roman" w:hint="default"/>
      </w:rPr>
    </w:lvl>
    <w:lvl w:ilvl="1" w:tplc="72327440">
      <w:start w:val="1"/>
      <w:numFmt w:val="decimal"/>
      <w:lvlText w:val="%2、"/>
      <w:lvlJc w:val="right"/>
      <w:pPr>
        <w:tabs>
          <w:tab w:val="num" w:pos="737"/>
        </w:tabs>
        <w:ind w:left="1021" w:hanging="170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A41C4FAA">
      <w:start w:val="1"/>
      <w:numFmt w:val="decimal"/>
      <w:lvlText w:val="%4."/>
      <w:lvlJc w:val="left"/>
      <w:pPr>
        <w:tabs>
          <w:tab w:val="num" w:pos="1304"/>
        </w:tabs>
        <w:ind w:left="1684" w:hanging="38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71F349BA"/>
    <w:multiLevelType w:val="hybridMultilevel"/>
    <w:tmpl w:val="43C41CBE"/>
    <w:lvl w:ilvl="0" w:tplc="429481D2">
      <w:start w:val="1"/>
      <w:numFmt w:val="decimal"/>
      <w:lvlText w:val="%1."/>
      <w:lvlJc w:val="left"/>
      <w:pPr>
        <w:tabs>
          <w:tab w:val="num" w:pos="0"/>
        </w:tabs>
        <w:ind w:left="380" w:hanging="3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3"/>
  </w:num>
  <w:num w:numId="8">
    <w:abstractNumId w:val="1"/>
  </w:num>
  <w:num w:numId="9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3AEA"/>
    <w:rsid w:val="00000158"/>
    <w:rsid w:val="0000077D"/>
    <w:rsid w:val="00002FAB"/>
    <w:rsid w:val="00003E8A"/>
    <w:rsid w:val="000048BA"/>
    <w:rsid w:val="00004EDF"/>
    <w:rsid w:val="000050A4"/>
    <w:rsid w:val="00005CDD"/>
    <w:rsid w:val="00006757"/>
    <w:rsid w:val="00006C18"/>
    <w:rsid w:val="00007919"/>
    <w:rsid w:val="00010ED9"/>
    <w:rsid w:val="00012797"/>
    <w:rsid w:val="00012EA7"/>
    <w:rsid w:val="000135E6"/>
    <w:rsid w:val="00015EC8"/>
    <w:rsid w:val="000164A9"/>
    <w:rsid w:val="000200DF"/>
    <w:rsid w:val="00020732"/>
    <w:rsid w:val="00020D14"/>
    <w:rsid w:val="00022228"/>
    <w:rsid w:val="000222AF"/>
    <w:rsid w:val="0002289D"/>
    <w:rsid w:val="00023715"/>
    <w:rsid w:val="00023DB2"/>
    <w:rsid w:val="00024537"/>
    <w:rsid w:val="0002565D"/>
    <w:rsid w:val="00026071"/>
    <w:rsid w:val="00027C38"/>
    <w:rsid w:val="000306A5"/>
    <w:rsid w:val="000316D7"/>
    <w:rsid w:val="00032565"/>
    <w:rsid w:val="00033EC7"/>
    <w:rsid w:val="00033F81"/>
    <w:rsid w:val="000345EC"/>
    <w:rsid w:val="000357BB"/>
    <w:rsid w:val="00035D23"/>
    <w:rsid w:val="00036609"/>
    <w:rsid w:val="00037069"/>
    <w:rsid w:val="0004045D"/>
    <w:rsid w:val="000408D8"/>
    <w:rsid w:val="000424F0"/>
    <w:rsid w:val="00042E7D"/>
    <w:rsid w:val="00043225"/>
    <w:rsid w:val="000441DD"/>
    <w:rsid w:val="00046137"/>
    <w:rsid w:val="00046491"/>
    <w:rsid w:val="00047251"/>
    <w:rsid w:val="000512AB"/>
    <w:rsid w:val="0005277A"/>
    <w:rsid w:val="00053E18"/>
    <w:rsid w:val="000546BF"/>
    <w:rsid w:val="00056E94"/>
    <w:rsid w:val="00057686"/>
    <w:rsid w:val="000605AB"/>
    <w:rsid w:val="00061759"/>
    <w:rsid w:val="00061EC1"/>
    <w:rsid w:val="0006441B"/>
    <w:rsid w:val="00064A06"/>
    <w:rsid w:val="0006556C"/>
    <w:rsid w:val="00070003"/>
    <w:rsid w:val="00071763"/>
    <w:rsid w:val="0007413D"/>
    <w:rsid w:val="00074EF8"/>
    <w:rsid w:val="00075FC4"/>
    <w:rsid w:val="0007624F"/>
    <w:rsid w:val="00076FDE"/>
    <w:rsid w:val="0007710F"/>
    <w:rsid w:val="00077208"/>
    <w:rsid w:val="00077904"/>
    <w:rsid w:val="0008017B"/>
    <w:rsid w:val="00081D2E"/>
    <w:rsid w:val="00082089"/>
    <w:rsid w:val="000828C3"/>
    <w:rsid w:val="00084573"/>
    <w:rsid w:val="0008561B"/>
    <w:rsid w:val="0008607A"/>
    <w:rsid w:val="00086985"/>
    <w:rsid w:val="00087D38"/>
    <w:rsid w:val="0009089E"/>
    <w:rsid w:val="00091EE3"/>
    <w:rsid w:val="00092F41"/>
    <w:rsid w:val="00094262"/>
    <w:rsid w:val="00097A24"/>
    <w:rsid w:val="00097ECE"/>
    <w:rsid w:val="000A024E"/>
    <w:rsid w:val="000A05CC"/>
    <w:rsid w:val="000A09C7"/>
    <w:rsid w:val="000A1BE8"/>
    <w:rsid w:val="000A1F04"/>
    <w:rsid w:val="000A65C3"/>
    <w:rsid w:val="000A6DBA"/>
    <w:rsid w:val="000A7EB1"/>
    <w:rsid w:val="000B0724"/>
    <w:rsid w:val="000B1325"/>
    <w:rsid w:val="000B2CB8"/>
    <w:rsid w:val="000B326C"/>
    <w:rsid w:val="000B5384"/>
    <w:rsid w:val="000B5815"/>
    <w:rsid w:val="000B59CC"/>
    <w:rsid w:val="000B67B8"/>
    <w:rsid w:val="000B740C"/>
    <w:rsid w:val="000C083B"/>
    <w:rsid w:val="000C1C2F"/>
    <w:rsid w:val="000C2AB8"/>
    <w:rsid w:val="000C3002"/>
    <w:rsid w:val="000C40F4"/>
    <w:rsid w:val="000C5CC9"/>
    <w:rsid w:val="000C601C"/>
    <w:rsid w:val="000C6038"/>
    <w:rsid w:val="000C6E70"/>
    <w:rsid w:val="000C7DE8"/>
    <w:rsid w:val="000D00C5"/>
    <w:rsid w:val="000D03EF"/>
    <w:rsid w:val="000D2F89"/>
    <w:rsid w:val="000D3AF7"/>
    <w:rsid w:val="000D4E7E"/>
    <w:rsid w:val="000D6811"/>
    <w:rsid w:val="000D6CB6"/>
    <w:rsid w:val="000D6E84"/>
    <w:rsid w:val="000E2C83"/>
    <w:rsid w:val="000E35E2"/>
    <w:rsid w:val="000E40AA"/>
    <w:rsid w:val="000F06B1"/>
    <w:rsid w:val="000F24C5"/>
    <w:rsid w:val="000F2A5A"/>
    <w:rsid w:val="000F3C58"/>
    <w:rsid w:val="000F459E"/>
    <w:rsid w:val="000F61C2"/>
    <w:rsid w:val="0010000E"/>
    <w:rsid w:val="0010029A"/>
    <w:rsid w:val="001002F9"/>
    <w:rsid w:val="00100762"/>
    <w:rsid w:val="001019FD"/>
    <w:rsid w:val="00101E6B"/>
    <w:rsid w:val="00102A4F"/>
    <w:rsid w:val="00104CE2"/>
    <w:rsid w:val="00104FC1"/>
    <w:rsid w:val="001067F8"/>
    <w:rsid w:val="001073F1"/>
    <w:rsid w:val="00107E84"/>
    <w:rsid w:val="001119CE"/>
    <w:rsid w:val="00115E26"/>
    <w:rsid w:val="00120E67"/>
    <w:rsid w:val="00122EFF"/>
    <w:rsid w:val="0012448C"/>
    <w:rsid w:val="0012509F"/>
    <w:rsid w:val="00125919"/>
    <w:rsid w:val="00130948"/>
    <w:rsid w:val="00130A5D"/>
    <w:rsid w:val="0013129C"/>
    <w:rsid w:val="00131B37"/>
    <w:rsid w:val="00132068"/>
    <w:rsid w:val="00132F07"/>
    <w:rsid w:val="00133CA1"/>
    <w:rsid w:val="00134535"/>
    <w:rsid w:val="001350B3"/>
    <w:rsid w:val="001361DB"/>
    <w:rsid w:val="00136510"/>
    <w:rsid w:val="00136F61"/>
    <w:rsid w:val="0013723B"/>
    <w:rsid w:val="00137733"/>
    <w:rsid w:val="001377C0"/>
    <w:rsid w:val="00137867"/>
    <w:rsid w:val="00140511"/>
    <w:rsid w:val="00140C58"/>
    <w:rsid w:val="001413C3"/>
    <w:rsid w:val="00143ADF"/>
    <w:rsid w:val="00144BA1"/>
    <w:rsid w:val="00147534"/>
    <w:rsid w:val="00157A8C"/>
    <w:rsid w:val="001617E2"/>
    <w:rsid w:val="001622C9"/>
    <w:rsid w:val="00163233"/>
    <w:rsid w:val="00164EB5"/>
    <w:rsid w:val="00165194"/>
    <w:rsid w:val="001662CF"/>
    <w:rsid w:val="00167A67"/>
    <w:rsid w:val="00167A7B"/>
    <w:rsid w:val="0017006A"/>
    <w:rsid w:val="00172AD0"/>
    <w:rsid w:val="00173161"/>
    <w:rsid w:val="001743BD"/>
    <w:rsid w:val="00176E8C"/>
    <w:rsid w:val="00177961"/>
    <w:rsid w:val="00177981"/>
    <w:rsid w:val="001806EC"/>
    <w:rsid w:val="00180859"/>
    <w:rsid w:val="0018196D"/>
    <w:rsid w:val="001825C5"/>
    <w:rsid w:val="001831D9"/>
    <w:rsid w:val="0018515F"/>
    <w:rsid w:val="00185E1C"/>
    <w:rsid w:val="0018717C"/>
    <w:rsid w:val="001874D2"/>
    <w:rsid w:val="00190008"/>
    <w:rsid w:val="00191608"/>
    <w:rsid w:val="00195487"/>
    <w:rsid w:val="001961C2"/>
    <w:rsid w:val="00196632"/>
    <w:rsid w:val="00196E96"/>
    <w:rsid w:val="00196FFB"/>
    <w:rsid w:val="001978DC"/>
    <w:rsid w:val="001A02A8"/>
    <w:rsid w:val="001A0344"/>
    <w:rsid w:val="001A1C26"/>
    <w:rsid w:val="001A33C3"/>
    <w:rsid w:val="001A458F"/>
    <w:rsid w:val="001A5139"/>
    <w:rsid w:val="001A6EC1"/>
    <w:rsid w:val="001A735F"/>
    <w:rsid w:val="001A78B4"/>
    <w:rsid w:val="001A7DDB"/>
    <w:rsid w:val="001B01B9"/>
    <w:rsid w:val="001B0911"/>
    <w:rsid w:val="001B42CD"/>
    <w:rsid w:val="001B4318"/>
    <w:rsid w:val="001B4D25"/>
    <w:rsid w:val="001B6B2B"/>
    <w:rsid w:val="001B7ADB"/>
    <w:rsid w:val="001B7B83"/>
    <w:rsid w:val="001C09CC"/>
    <w:rsid w:val="001C1638"/>
    <w:rsid w:val="001C1B45"/>
    <w:rsid w:val="001C2BAF"/>
    <w:rsid w:val="001C5A36"/>
    <w:rsid w:val="001C5EF6"/>
    <w:rsid w:val="001C6FDE"/>
    <w:rsid w:val="001C75DA"/>
    <w:rsid w:val="001D07D3"/>
    <w:rsid w:val="001D1192"/>
    <w:rsid w:val="001D13F1"/>
    <w:rsid w:val="001D1632"/>
    <w:rsid w:val="001D1685"/>
    <w:rsid w:val="001D389D"/>
    <w:rsid w:val="001D486C"/>
    <w:rsid w:val="001E0658"/>
    <w:rsid w:val="001E2008"/>
    <w:rsid w:val="001E22B6"/>
    <w:rsid w:val="001E3485"/>
    <w:rsid w:val="001E34B1"/>
    <w:rsid w:val="001E398E"/>
    <w:rsid w:val="001E4FAC"/>
    <w:rsid w:val="001E5AB3"/>
    <w:rsid w:val="001E77B8"/>
    <w:rsid w:val="001E7DF2"/>
    <w:rsid w:val="001F12BF"/>
    <w:rsid w:val="001F18C6"/>
    <w:rsid w:val="001F4C6B"/>
    <w:rsid w:val="001F52F7"/>
    <w:rsid w:val="001F5984"/>
    <w:rsid w:val="001F5C0A"/>
    <w:rsid w:val="001F65F7"/>
    <w:rsid w:val="001F70D2"/>
    <w:rsid w:val="001F7FD1"/>
    <w:rsid w:val="002014A1"/>
    <w:rsid w:val="00201C70"/>
    <w:rsid w:val="00201EC2"/>
    <w:rsid w:val="002036B1"/>
    <w:rsid w:val="0020388B"/>
    <w:rsid w:val="00204496"/>
    <w:rsid w:val="002048A5"/>
    <w:rsid w:val="00205212"/>
    <w:rsid w:val="00205DEF"/>
    <w:rsid w:val="00206388"/>
    <w:rsid w:val="00206DE1"/>
    <w:rsid w:val="0020732D"/>
    <w:rsid w:val="00207616"/>
    <w:rsid w:val="00207BB2"/>
    <w:rsid w:val="002110EE"/>
    <w:rsid w:val="00211905"/>
    <w:rsid w:val="00212048"/>
    <w:rsid w:val="002123B6"/>
    <w:rsid w:val="002130C5"/>
    <w:rsid w:val="0021372D"/>
    <w:rsid w:val="00215409"/>
    <w:rsid w:val="00215E16"/>
    <w:rsid w:val="002161C4"/>
    <w:rsid w:val="002165B0"/>
    <w:rsid w:val="002172E6"/>
    <w:rsid w:val="00217B81"/>
    <w:rsid w:val="002214CF"/>
    <w:rsid w:val="0022334E"/>
    <w:rsid w:val="002252E3"/>
    <w:rsid w:val="00225DE8"/>
    <w:rsid w:val="00227194"/>
    <w:rsid w:val="002273E8"/>
    <w:rsid w:val="002310C9"/>
    <w:rsid w:val="0023255C"/>
    <w:rsid w:val="00232FB9"/>
    <w:rsid w:val="00233122"/>
    <w:rsid w:val="00234327"/>
    <w:rsid w:val="00234A90"/>
    <w:rsid w:val="002350EF"/>
    <w:rsid w:val="002351E1"/>
    <w:rsid w:val="00235361"/>
    <w:rsid w:val="00235C33"/>
    <w:rsid w:val="00236035"/>
    <w:rsid w:val="00241F40"/>
    <w:rsid w:val="0024656C"/>
    <w:rsid w:val="00247A16"/>
    <w:rsid w:val="00247B77"/>
    <w:rsid w:val="002511C4"/>
    <w:rsid w:val="00251D01"/>
    <w:rsid w:val="00251F9A"/>
    <w:rsid w:val="00252E0C"/>
    <w:rsid w:val="002570DE"/>
    <w:rsid w:val="002631FA"/>
    <w:rsid w:val="00264DB5"/>
    <w:rsid w:val="00265198"/>
    <w:rsid w:val="002672D1"/>
    <w:rsid w:val="002677BE"/>
    <w:rsid w:val="00270B30"/>
    <w:rsid w:val="0027109C"/>
    <w:rsid w:val="002714A5"/>
    <w:rsid w:val="002734F4"/>
    <w:rsid w:val="002737C6"/>
    <w:rsid w:val="00273D8B"/>
    <w:rsid w:val="0027429C"/>
    <w:rsid w:val="002746C2"/>
    <w:rsid w:val="00274BEC"/>
    <w:rsid w:val="0027709B"/>
    <w:rsid w:val="002770CB"/>
    <w:rsid w:val="002803F6"/>
    <w:rsid w:val="0028064E"/>
    <w:rsid w:val="0028065D"/>
    <w:rsid w:val="00280C86"/>
    <w:rsid w:val="0028399A"/>
    <w:rsid w:val="00285676"/>
    <w:rsid w:val="00286DBB"/>
    <w:rsid w:val="00286E67"/>
    <w:rsid w:val="0029000F"/>
    <w:rsid w:val="00292995"/>
    <w:rsid w:val="0029299D"/>
    <w:rsid w:val="002933D9"/>
    <w:rsid w:val="0029516A"/>
    <w:rsid w:val="00295815"/>
    <w:rsid w:val="002A13BF"/>
    <w:rsid w:val="002A1B65"/>
    <w:rsid w:val="002A2FBD"/>
    <w:rsid w:val="002A50FA"/>
    <w:rsid w:val="002A7DA1"/>
    <w:rsid w:val="002B2510"/>
    <w:rsid w:val="002B2A9B"/>
    <w:rsid w:val="002B3B2C"/>
    <w:rsid w:val="002B4E06"/>
    <w:rsid w:val="002B59D8"/>
    <w:rsid w:val="002B60BA"/>
    <w:rsid w:val="002B6F7C"/>
    <w:rsid w:val="002C02F8"/>
    <w:rsid w:val="002C1217"/>
    <w:rsid w:val="002C1E56"/>
    <w:rsid w:val="002C2292"/>
    <w:rsid w:val="002C29CE"/>
    <w:rsid w:val="002C2BA6"/>
    <w:rsid w:val="002C2D29"/>
    <w:rsid w:val="002C46DE"/>
    <w:rsid w:val="002C48EB"/>
    <w:rsid w:val="002C548D"/>
    <w:rsid w:val="002C55B5"/>
    <w:rsid w:val="002C6CEE"/>
    <w:rsid w:val="002C6F63"/>
    <w:rsid w:val="002C6F7F"/>
    <w:rsid w:val="002C7957"/>
    <w:rsid w:val="002D0097"/>
    <w:rsid w:val="002D0CF2"/>
    <w:rsid w:val="002D12B4"/>
    <w:rsid w:val="002D1A64"/>
    <w:rsid w:val="002D40C7"/>
    <w:rsid w:val="002D4447"/>
    <w:rsid w:val="002D45D6"/>
    <w:rsid w:val="002D4A69"/>
    <w:rsid w:val="002D5ADD"/>
    <w:rsid w:val="002D6743"/>
    <w:rsid w:val="002D6DF3"/>
    <w:rsid w:val="002D79D6"/>
    <w:rsid w:val="002E20FD"/>
    <w:rsid w:val="002E3A97"/>
    <w:rsid w:val="002E5F3D"/>
    <w:rsid w:val="002E62DA"/>
    <w:rsid w:val="002E7D2D"/>
    <w:rsid w:val="002F0276"/>
    <w:rsid w:val="002F02F5"/>
    <w:rsid w:val="002F0303"/>
    <w:rsid w:val="002F3AEA"/>
    <w:rsid w:val="002F413B"/>
    <w:rsid w:val="002F4E10"/>
    <w:rsid w:val="002F64CA"/>
    <w:rsid w:val="002F707E"/>
    <w:rsid w:val="00300073"/>
    <w:rsid w:val="00300F4C"/>
    <w:rsid w:val="0030109D"/>
    <w:rsid w:val="00301EF7"/>
    <w:rsid w:val="0030337C"/>
    <w:rsid w:val="00303650"/>
    <w:rsid w:val="003038CE"/>
    <w:rsid w:val="003039F7"/>
    <w:rsid w:val="00304969"/>
    <w:rsid w:val="00305424"/>
    <w:rsid w:val="0030605C"/>
    <w:rsid w:val="003125F6"/>
    <w:rsid w:val="003141D8"/>
    <w:rsid w:val="00315DCD"/>
    <w:rsid w:val="00315F96"/>
    <w:rsid w:val="003168F3"/>
    <w:rsid w:val="00317E63"/>
    <w:rsid w:val="003205A9"/>
    <w:rsid w:val="00320DF7"/>
    <w:rsid w:val="003213E3"/>
    <w:rsid w:val="00321629"/>
    <w:rsid w:val="00321A7D"/>
    <w:rsid w:val="0032251F"/>
    <w:rsid w:val="00323A28"/>
    <w:rsid w:val="00323FEF"/>
    <w:rsid w:val="003251E9"/>
    <w:rsid w:val="00325472"/>
    <w:rsid w:val="00325FC9"/>
    <w:rsid w:val="00326CEF"/>
    <w:rsid w:val="00332825"/>
    <w:rsid w:val="003340C2"/>
    <w:rsid w:val="003362B7"/>
    <w:rsid w:val="00337010"/>
    <w:rsid w:val="00337EB2"/>
    <w:rsid w:val="0034067B"/>
    <w:rsid w:val="0034303D"/>
    <w:rsid w:val="00343E54"/>
    <w:rsid w:val="0034429E"/>
    <w:rsid w:val="00345F36"/>
    <w:rsid w:val="0034670D"/>
    <w:rsid w:val="003478B0"/>
    <w:rsid w:val="00351131"/>
    <w:rsid w:val="00351ADE"/>
    <w:rsid w:val="003520D4"/>
    <w:rsid w:val="003527BE"/>
    <w:rsid w:val="00352F9C"/>
    <w:rsid w:val="00354015"/>
    <w:rsid w:val="00354782"/>
    <w:rsid w:val="00355FFC"/>
    <w:rsid w:val="00356318"/>
    <w:rsid w:val="00356C82"/>
    <w:rsid w:val="003579C2"/>
    <w:rsid w:val="00360801"/>
    <w:rsid w:val="0036092A"/>
    <w:rsid w:val="003616C6"/>
    <w:rsid w:val="003631E3"/>
    <w:rsid w:val="00364273"/>
    <w:rsid w:val="00366EFD"/>
    <w:rsid w:val="00367A59"/>
    <w:rsid w:val="00370F0B"/>
    <w:rsid w:val="00372051"/>
    <w:rsid w:val="003725F2"/>
    <w:rsid w:val="00376D35"/>
    <w:rsid w:val="00377143"/>
    <w:rsid w:val="003774BF"/>
    <w:rsid w:val="003802F0"/>
    <w:rsid w:val="00380406"/>
    <w:rsid w:val="00382C17"/>
    <w:rsid w:val="003831CB"/>
    <w:rsid w:val="00384285"/>
    <w:rsid w:val="00384767"/>
    <w:rsid w:val="00384988"/>
    <w:rsid w:val="00385586"/>
    <w:rsid w:val="00386685"/>
    <w:rsid w:val="00387291"/>
    <w:rsid w:val="0039116F"/>
    <w:rsid w:val="0039128B"/>
    <w:rsid w:val="00391962"/>
    <w:rsid w:val="0039293A"/>
    <w:rsid w:val="00392F7E"/>
    <w:rsid w:val="003937A9"/>
    <w:rsid w:val="00394181"/>
    <w:rsid w:val="0039531B"/>
    <w:rsid w:val="003956A2"/>
    <w:rsid w:val="00395ED8"/>
    <w:rsid w:val="0039609C"/>
    <w:rsid w:val="003971B1"/>
    <w:rsid w:val="003A3098"/>
    <w:rsid w:val="003A35BB"/>
    <w:rsid w:val="003A46FF"/>
    <w:rsid w:val="003B3AEE"/>
    <w:rsid w:val="003B42B5"/>
    <w:rsid w:val="003B7274"/>
    <w:rsid w:val="003C086A"/>
    <w:rsid w:val="003C0ED7"/>
    <w:rsid w:val="003C0F26"/>
    <w:rsid w:val="003C1523"/>
    <w:rsid w:val="003C1CA1"/>
    <w:rsid w:val="003C2382"/>
    <w:rsid w:val="003C5852"/>
    <w:rsid w:val="003C64E3"/>
    <w:rsid w:val="003C6C33"/>
    <w:rsid w:val="003C7F5F"/>
    <w:rsid w:val="003D0E79"/>
    <w:rsid w:val="003D1370"/>
    <w:rsid w:val="003D169B"/>
    <w:rsid w:val="003D3BF7"/>
    <w:rsid w:val="003D4B4B"/>
    <w:rsid w:val="003D73C3"/>
    <w:rsid w:val="003E0B83"/>
    <w:rsid w:val="003E12E8"/>
    <w:rsid w:val="003E22AC"/>
    <w:rsid w:val="003E46CC"/>
    <w:rsid w:val="003E4C7D"/>
    <w:rsid w:val="003E57CC"/>
    <w:rsid w:val="003E60BB"/>
    <w:rsid w:val="003F054D"/>
    <w:rsid w:val="003F10E9"/>
    <w:rsid w:val="003F21ED"/>
    <w:rsid w:val="003F37BD"/>
    <w:rsid w:val="003F38F1"/>
    <w:rsid w:val="003F5A0D"/>
    <w:rsid w:val="003F5A1F"/>
    <w:rsid w:val="003F6230"/>
    <w:rsid w:val="003F672B"/>
    <w:rsid w:val="003F758B"/>
    <w:rsid w:val="00400E1B"/>
    <w:rsid w:val="00401B3B"/>
    <w:rsid w:val="00401C59"/>
    <w:rsid w:val="00401D40"/>
    <w:rsid w:val="0040352F"/>
    <w:rsid w:val="00404598"/>
    <w:rsid w:val="0040508A"/>
    <w:rsid w:val="004054B1"/>
    <w:rsid w:val="00405715"/>
    <w:rsid w:val="00405E78"/>
    <w:rsid w:val="00405F42"/>
    <w:rsid w:val="004108C3"/>
    <w:rsid w:val="00412CFE"/>
    <w:rsid w:val="00413F7D"/>
    <w:rsid w:val="004150DC"/>
    <w:rsid w:val="00416D86"/>
    <w:rsid w:val="0042067D"/>
    <w:rsid w:val="004217BC"/>
    <w:rsid w:val="00422366"/>
    <w:rsid w:val="00422B3B"/>
    <w:rsid w:val="00422B48"/>
    <w:rsid w:val="00423E24"/>
    <w:rsid w:val="004244A1"/>
    <w:rsid w:val="004244C6"/>
    <w:rsid w:val="004244DE"/>
    <w:rsid w:val="00425447"/>
    <w:rsid w:val="004255E3"/>
    <w:rsid w:val="004264C0"/>
    <w:rsid w:val="00431202"/>
    <w:rsid w:val="0043171D"/>
    <w:rsid w:val="0043315E"/>
    <w:rsid w:val="004331BF"/>
    <w:rsid w:val="00435544"/>
    <w:rsid w:val="00435D31"/>
    <w:rsid w:val="00437177"/>
    <w:rsid w:val="00437800"/>
    <w:rsid w:val="00440C76"/>
    <w:rsid w:val="0044131E"/>
    <w:rsid w:val="004416AF"/>
    <w:rsid w:val="00442807"/>
    <w:rsid w:val="004440B4"/>
    <w:rsid w:val="00446ADF"/>
    <w:rsid w:val="004522CC"/>
    <w:rsid w:val="00453B73"/>
    <w:rsid w:val="0045486C"/>
    <w:rsid w:val="00454E96"/>
    <w:rsid w:val="004559AE"/>
    <w:rsid w:val="00455D54"/>
    <w:rsid w:val="004579F8"/>
    <w:rsid w:val="00460005"/>
    <w:rsid w:val="00461585"/>
    <w:rsid w:val="00462465"/>
    <w:rsid w:val="00462EA4"/>
    <w:rsid w:val="00464A66"/>
    <w:rsid w:val="0046654F"/>
    <w:rsid w:val="00471927"/>
    <w:rsid w:val="004727AF"/>
    <w:rsid w:val="00474606"/>
    <w:rsid w:val="004757B0"/>
    <w:rsid w:val="00475DCC"/>
    <w:rsid w:val="00477B00"/>
    <w:rsid w:val="004828FB"/>
    <w:rsid w:val="00482B83"/>
    <w:rsid w:val="00483758"/>
    <w:rsid w:val="00484D01"/>
    <w:rsid w:val="0048513C"/>
    <w:rsid w:val="00486365"/>
    <w:rsid w:val="00487FE3"/>
    <w:rsid w:val="00490B13"/>
    <w:rsid w:val="00491F3E"/>
    <w:rsid w:val="00492C6D"/>
    <w:rsid w:val="00494004"/>
    <w:rsid w:val="00494A78"/>
    <w:rsid w:val="004950AC"/>
    <w:rsid w:val="0049599C"/>
    <w:rsid w:val="00496C54"/>
    <w:rsid w:val="004978D3"/>
    <w:rsid w:val="00497A09"/>
    <w:rsid w:val="004A0211"/>
    <w:rsid w:val="004A2A24"/>
    <w:rsid w:val="004A32D5"/>
    <w:rsid w:val="004A39DD"/>
    <w:rsid w:val="004A732B"/>
    <w:rsid w:val="004A7AE2"/>
    <w:rsid w:val="004B39DB"/>
    <w:rsid w:val="004B4F35"/>
    <w:rsid w:val="004C0A82"/>
    <w:rsid w:val="004C0C4E"/>
    <w:rsid w:val="004C1285"/>
    <w:rsid w:val="004C1791"/>
    <w:rsid w:val="004C3255"/>
    <w:rsid w:val="004C34AE"/>
    <w:rsid w:val="004C3A57"/>
    <w:rsid w:val="004C4B4C"/>
    <w:rsid w:val="004C6D7D"/>
    <w:rsid w:val="004D0A90"/>
    <w:rsid w:val="004D2819"/>
    <w:rsid w:val="004D2959"/>
    <w:rsid w:val="004D32D0"/>
    <w:rsid w:val="004D7281"/>
    <w:rsid w:val="004D7661"/>
    <w:rsid w:val="004E0977"/>
    <w:rsid w:val="004E1C17"/>
    <w:rsid w:val="004E1DE1"/>
    <w:rsid w:val="004E4ECB"/>
    <w:rsid w:val="004E56BC"/>
    <w:rsid w:val="004E65F0"/>
    <w:rsid w:val="004E6C3C"/>
    <w:rsid w:val="004F061A"/>
    <w:rsid w:val="004F0AFB"/>
    <w:rsid w:val="004F0C62"/>
    <w:rsid w:val="004F21A8"/>
    <w:rsid w:val="004F4421"/>
    <w:rsid w:val="004F4944"/>
    <w:rsid w:val="004F4F2F"/>
    <w:rsid w:val="004F510E"/>
    <w:rsid w:val="004F7229"/>
    <w:rsid w:val="004F72FE"/>
    <w:rsid w:val="004F74AA"/>
    <w:rsid w:val="004F7A46"/>
    <w:rsid w:val="00500005"/>
    <w:rsid w:val="005008E5"/>
    <w:rsid w:val="00501810"/>
    <w:rsid w:val="0050267A"/>
    <w:rsid w:val="0050278B"/>
    <w:rsid w:val="0050288D"/>
    <w:rsid w:val="00503893"/>
    <w:rsid w:val="00503A42"/>
    <w:rsid w:val="0050627A"/>
    <w:rsid w:val="005065CB"/>
    <w:rsid w:val="005073A4"/>
    <w:rsid w:val="005100E9"/>
    <w:rsid w:val="005106BE"/>
    <w:rsid w:val="00510AD9"/>
    <w:rsid w:val="00513F7B"/>
    <w:rsid w:val="00515786"/>
    <w:rsid w:val="0051658A"/>
    <w:rsid w:val="00520DAF"/>
    <w:rsid w:val="00521688"/>
    <w:rsid w:val="00524644"/>
    <w:rsid w:val="00524B12"/>
    <w:rsid w:val="0052560C"/>
    <w:rsid w:val="005257D2"/>
    <w:rsid w:val="0052613A"/>
    <w:rsid w:val="00527005"/>
    <w:rsid w:val="00527E64"/>
    <w:rsid w:val="00532938"/>
    <w:rsid w:val="00532C84"/>
    <w:rsid w:val="00533C4A"/>
    <w:rsid w:val="00533D30"/>
    <w:rsid w:val="00534790"/>
    <w:rsid w:val="0053483E"/>
    <w:rsid w:val="00536187"/>
    <w:rsid w:val="005367FF"/>
    <w:rsid w:val="005415BC"/>
    <w:rsid w:val="005416B0"/>
    <w:rsid w:val="00542012"/>
    <w:rsid w:val="00543080"/>
    <w:rsid w:val="005445C8"/>
    <w:rsid w:val="00544F0C"/>
    <w:rsid w:val="005474B1"/>
    <w:rsid w:val="00547727"/>
    <w:rsid w:val="00550B50"/>
    <w:rsid w:val="0055224A"/>
    <w:rsid w:val="00554CDA"/>
    <w:rsid w:val="00555229"/>
    <w:rsid w:val="00563B8B"/>
    <w:rsid w:val="00565A9C"/>
    <w:rsid w:val="00566B7C"/>
    <w:rsid w:val="005709FD"/>
    <w:rsid w:val="005714F7"/>
    <w:rsid w:val="00572532"/>
    <w:rsid w:val="005743A9"/>
    <w:rsid w:val="005748EE"/>
    <w:rsid w:val="0057561E"/>
    <w:rsid w:val="00576BA7"/>
    <w:rsid w:val="005776AA"/>
    <w:rsid w:val="00580755"/>
    <w:rsid w:val="00583B6F"/>
    <w:rsid w:val="005849E5"/>
    <w:rsid w:val="00584E54"/>
    <w:rsid w:val="00584F3C"/>
    <w:rsid w:val="005854EC"/>
    <w:rsid w:val="005856AE"/>
    <w:rsid w:val="00585A7B"/>
    <w:rsid w:val="0058721C"/>
    <w:rsid w:val="005906D4"/>
    <w:rsid w:val="005911C3"/>
    <w:rsid w:val="0059160E"/>
    <w:rsid w:val="00592F5E"/>
    <w:rsid w:val="005940A3"/>
    <w:rsid w:val="00594A4A"/>
    <w:rsid w:val="00596C78"/>
    <w:rsid w:val="00597FE6"/>
    <w:rsid w:val="005A016B"/>
    <w:rsid w:val="005A1456"/>
    <w:rsid w:val="005A205B"/>
    <w:rsid w:val="005A364B"/>
    <w:rsid w:val="005A36FA"/>
    <w:rsid w:val="005A48D3"/>
    <w:rsid w:val="005A560A"/>
    <w:rsid w:val="005A5654"/>
    <w:rsid w:val="005A590D"/>
    <w:rsid w:val="005A7D35"/>
    <w:rsid w:val="005B3F61"/>
    <w:rsid w:val="005B466B"/>
    <w:rsid w:val="005B528B"/>
    <w:rsid w:val="005B52E6"/>
    <w:rsid w:val="005B54DD"/>
    <w:rsid w:val="005C01B8"/>
    <w:rsid w:val="005C095A"/>
    <w:rsid w:val="005C2758"/>
    <w:rsid w:val="005C3792"/>
    <w:rsid w:val="005C4165"/>
    <w:rsid w:val="005C45A4"/>
    <w:rsid w:val="005C627E"/>
    <w:rsid w:val="005D0113"/>
    <w:rsid w:val="005D158D"/>
    <w:rsid w:val="005D237B"/>
    <w:rsid w:val="005D2570"/>
    <w:rsid w:val="005D2783"/>
    <w:rsid w:val="005D3842"/>
    <w:rsid w:val="005D5AC6"/>
    <w:rsid w:val="005D6F43"/>
    <w:rsid w:val="005D7E6E"/>
    <w:rsid w:val="005E01C1"/>
    <w:rsid w:val="005E1DAF"/>
    <w:rsid w:val="005E205E"/>
    <w:rsid w:val="005E294F"/>
    <w:rsid w:val="005E443A"/>
    <w:rsid w:val="005E5CC9"/>
    <w:rsid w:val="005E61ED"/>
    <w:rsid w:val="005F08D0"/>
    <w:rsid w:val="005F18E3"/>
    <w:rsid w:val="005F1B69"/>
    <w:rsid w:val="005F23BD"/>
    <w:rsid w:val="005F36F2"/>
    <w:rsid w:val="005F44C8"/>
    <w:rsid w:val="005F6A72"/>
    <w:rsid w:val="005F7164"/>
    <w:rsid w:val="005F7BC0"/>
    <w:rsid w:val="006000D2"/>
    <w:rsid w:val="00600994"/>
    <w:rsid w:val="006029F8"/>
    <w:rsid w:val="0060566A"/>
    <w:rsid w:val="00605937"/>
    <w:rsid w:val="00607A4F"/>
    <w:rsid w:val="00607BFF"/>
    <w:rsid w:val="006109D8"/>
    <w:rsid w:val="00611A94"/>
    <w:rsid w:val="006122E6"/>
    <w:rsid w:val="00612B42"/>
    <w:rsid w:val="00613D5E"/>
    <w:rsid w:val="00613E73"/>
    <w:rsid w:val="00615519"/>
    <w:rsid w:val="006158EC"/>
    <w:rsid w:val="00615B02"/>
    <w:rsid w:val="006164F8"/>
    <w:rsid w:val="0061735C"/>
    <w:rsid w:val="0061797A"/>
    <w:rsid w:val="006179F6"/>
    <w:rsid w:val="00617C50"/>
    <w:rsid w:val="00617CD1"/>
    <w:rsid w:val="006207A8"/>
    <w:rsid w:val="00621718"/>
    <w:rsid w:val="00622A87"/>
    <w:rsid w:val="0062332E"/>
    <w:rsid w:val="006234A9"/>
    <w:rsid w:val="00625DAA"/>
    <w:rsid w:val="0062665F"/>
    <w:rsid w:val="0062769F"/>
    <w:rsid w:val="00627AEB"/>
    <w:rsid w:val="006300B6"/>
    <w:rsid w:val="0063057F"/>
    <w:rsid w:val="00630906"/>
    <w:rsid w:val="006314C3"/>
    <w:rsid w:val="00632E53"/>
    <w:rsid w:val="00634C14"/>
    <w:rsid w:val="0063677B"/>
    <w:rsid w:val="00644191"/>
    <w:rsid w:val="006468ED"/>
    <w:rsid w:val="00646B00"/>
    <w:rsid w:val="0065014F"/>
    <w:rsid w:val="00650913"/>
    <w:rsid w:val="006520EB"/>
    <w:rsid w:val="00653598"/>
    <w:rsid w:val="00654347"/>
    <w:rsid w:val="0065494B"/>
    <w:rsid w:val="00656B44"/>
    <w:rsid w:val="0065710A"/>
    <w:rsid w:val="00657711"/>
    <w:rsid w:val="0066015B"/>
    <w:rsid w:val="00660BD4"/>
    <w:rsid w:val="00661005"/>
    <w:rsid w:val="00661E4F"/>
    <w:rsid w:val="00662375"/>
    <w:rsid w:val="00663053"/>
    <w:rsid w:val="006637BC"/>
    <w:rsid w:val="00665991"/>
    <w:rsid w:val="00665DEC"/>
    <w:rsid w:val="00665EC4"/>
    <w:rsid w:val="0066779A"/>
    <w:rsid w:val="00667A3E"/>
    <w:rsid w:val="00671F8E"/>
    <w:rsid w:val="00672B06"/>
    <w:rsid w:val="0067485A"/>
    <w:rsid w:val="0067662D"/>
    <w:rsid w:val="006773A8"/>
    <w:rsid w:val="00677BE0"/>
    <w:rsid w:val="006806AC"/>
    <w:rsid w:val="006824CA"/>
    <w:rsid w:val="0068571E"/>
    <w:rsid w:val="00685916"/>
    <w:rsid w:val="00685A88"/>
    <w:rsid w:val="00686BA4"/>
    <w:rsid w:val="00686DCB"/>
    <w:rsid w:val="0068732D"/>
    <w:rsid w:val="00691596"/>
    <w:rsid w:val="00692F1F"/>
    <w:rsid w:val="006934C2"/>
    <w:rsid w:val="0069454F"/>
    <w:rsid w:val="00695AAB"/>
    <w:rsid w:val="006972BC"/>
    <w:rsid w:val="00697464"/>
    <w:rsid w:val="00697E9F"/>
    <w:rsid w:val="006A183D"/>
    <w:rsid w:val="006A19E8"/>
    <w:rsid w:val="006A1EDA"/>
    <w:rsid w:val="006A2076"/>
    <w:rsid w:val="006A37D6"/>
    <w:rsid w:val="006A4259"/>
    <w:rsid w:val="006A5979"/>
    <w:rsid w:val="006A5AC7"/>
    <w:rsid w:val="006A5FDC"/>
    <w:rsid w:val="006A72D8"/>
    <w:rsid w:val="006A743F"/>
    <w:rsid w:val="006A74F9"/>
    <w:rsid w:val="006A7B72"/>
    <w:rsid w:val="006B15FF"/>
    <w:rsid w:val="006B3929"/>
    <w:rsid w:val="006B3E99"/>
    <w:rsid w:val="006B52C9"/>
    <w:rsid w:val="006B6709"/>
    <w:rsid w:val="006B7A7B"/>
    <w:rsid w:val="006B7D9C"/>
    <w:rsid w:val="006C09C3"/>
    <w:rsid w:val="006C0A6C"/>
    <w:rsid w:val="006C1A02"/>
    <w:rsid w:val="006C3176"/>
    <w:rsid w:val="006C46B9"/>
    <w:rsid w:val="006C4731"/>
    <w:rsid w:val="006C4A2D"/>
    <w:rsid w:val="006C6783"/>
    <w:rsid w:val="006C6C6E"/>
    <w:rsid w:val="006D4125"/>
    <w:rsid w:val="006D4F3D"/>
    <w:rsid w:val="006D5502"/>
    <w:rsid w:val="006E09A1"/>
    <w:rsid w:val="006E3358"/>
    <w:rsid w:val="006E44DE"/>
    <w:rsid w:val="006E4A1E"/>
    <w:rsid w:val="006E576B"/>
    <w:rsid w:val="006E6A95"/>
    <w:rsid w:val="006F0490"/>
    <w:rsid w:val="006F0A65"/>
    <w:rsid w:val="006F3C6C"/>
    <w:rsid w:val="006F4359"/>
    <w:rsid w:val="006F597B"/>
    <w:rsid w:val="006F7F19"/>
    <w:rsid w:val="00701282"/>
    <w:rsid w:val="007035CE"/>
    <w:rsid w:val="0070370D"/>
    <w:rsid w:val="00705C70"/>
    <w:rsid w:val="007072BA"/>
    <w:rsid w:val="0070770A"/>
    <w:rsid w:val="007079F4"/>
    <w:rsid w:val="007102E3"/>
    <w:rsid w:val="00710921"/>
    <w:rsid w:val="00711744"/>
    <w:rsid w:val="00711903"/>
    <w:rsid w:val="00712B6E"/>
    <w:rsid w:val="00713022"/>
    <w:rsid w:val="00713471"/>
    <w:rsid w:val="00713C50"/>
    <w:rsid w:val="00714466"/>
    <w:rsid w:val="00714D38"/>
    <w:rsid w:val="00720F3C"/>
    <w:rsid w:val="007215B2"/>
    <w:rsid w:val="00722F22"/>
    <w:rsid w:val="00722F5F"/>
    <w:rsid w:val="00723DA4"/>
    <w:rsid w:val="00724A22"/>
    <w:rsid w:val="0072512E"/>
    <w:rsid w:val="00726D8D"/>
    <w:rsid w:val="00727D40"/>
    <w:rsid w:val="00730A12"/>
    <w:rsid w:val="00730BD9"/>
    <w:rsid w:val="00730F8A"/>
    <w:rsid w:val="00732C96"/>
    <w:rsid w:val="007339AC"/>
    <w:rsid w:val="00733AF1"/>
    <w:rsid w:val="00736DCE"/>
    <w:rsid w:val="00740A79"/>
    <w:rsid w:val="007420F7"/>
    <w:rsid w:val="00742B74"/>
    <w:rsid w:val="007437FA"/>
    <w:rsid w:val="00743D54"/>
    <w:rsid w:val="00750932"/>
    <w:rsid w:val="00750AFB"/>
    <w:rsid w:val="00751360"/>
    <w:rsid w:val="0075367A"/>
    <w:rsid w:val="00753718"/>
    <w:rsid w:val="00753B50"/>
    <w:rsid w:val="00754044"/>
    <w:rsid w:val="00756BFB"/>
    <w:rsid w:val="00757960"/>
    <w:rsid w:val="00761EE2"/>
    <w:rsid w:val="00762EA9"/>
    <w:rsid w:val="00763074"/>
    <w:rsid w:val="00764181"/>
    <w:rsid w:val="00764510"/>
    <w:rsid w:val="0076482F"/>
    <w:rsid w:val="00765E96"/>
    <w:rsid w:val="00766FF2"/>
    <w:rsid w:val="00771A5B"/>
    <w:rsid w:val="00773DC0"/>
    <w:rsid w:val="007745C6"/>
    <w:rsid w:val="00775133"/>
    <w:rsid w:val="007751FF"/>
    <w:rsid w:val="007752C4"/>
    <w:rsid w:val="0077664C"/>
    <w:rsid w:val="007802E6"/>
    <w:rsid w:val="0078091E"/>
    <w:rsid w:val="00780ACC"/>
    <w:rsid w:val="00782A63"/>
    <w:rsid w:val="007840A5"/>
    <w:rsid w:val="007843ED"/>
    <w:rsid w:val="007856D0"/>
    <w:rsid w:val="007858A8"/>
    <w:rsid w:val="007858D4"/>
    <w:rsid w:val="00787058"/>
    <w:rsid w:val="00787B17"/>
    <w:rsid w:val="00791C3D"/>
    <w:rsid w:val="00793441"/>
    <w:rsid w:val="00793B30"/>
    <w:rsid w:val="00793EAD"/>
    <w:rsid w:val="007956E8"/>
    <w:rsid w:val="007956FA"/>
    <w:rsid w:val="0079604A"/>
    <w:rsid w:val="00796168"/>
    <w:rsid w:val="00796219"/>
    <w:rsid w:val="0079713A"/>
    <w:rsid w:val="007971FE"/>
    <w:rsid w:val="007979F0"/>
    <w:rsid w:val="007A03FD"/>
    <w:rsid w:val="007A181F"/>
    <w:rsid w:val="007A3F35"/>
    <w:rsid w:val="007A6FD4"/>
    <w:rsid w:val="007A7766"/>
    <w:rsid w:val="007B0302"/>
    <w:rsid w:val="007B049C"/>
    <w:rsid w:val="007B051F"/>
    <w:rsid w:val="007B161A"/>
    <w:rsid w:val="007B21A4"/>
    <w:rsid w:val="007B3377"/>
    <w:rsid w:val="007B358E"/>
    <w:rsid w:val="007B4878"/>
    <w:rsid w:val="007B5256"/>
    <w:rsid w:val="007B5D65"/>
    <w:rsid w:val="007B5EDB"/>
    <w:rsid w:val="007C01CA"/>
    <w:rsid w:val="007C1C88"/>
    <w:rsid w:val="007C5001"/>
    <w:rsid w:val="007C7D28"/>
    <w:rsid w:val="007D05D6"/>
    <w:rsid w:val="007D0E43"/>
    <w:rsid w:val="007D5A34"/>
    <w:rsid w:val="007D5A97"/>
    <w:rsid w:val="007D6738"/>
    <w:rsid w:val="007D6B47"/>
    <w:rsid w:val="007E0A11"/>
    <w:rsid w:val="007E2635"/>
    <w:rsid w:val="007E28BF"/>
    <w:rsid w:val="007E3623"/>
    <w:rsid w:val="007E43C2"/>
    <w:rsid w:val="007E6109"/>
    <w:rsid w:val="007E6F2A"/>
    <w:rsid w:val="007F166D"/>
    <w:rsid w:val="007F25A4"/>
    <w:rsid w:val="007F4E2D"/>
    <w:rsid w:val="007F660B"/>
    <w:rsid w:val="007F76F2"/>
    <w:rsid w:val="008017D9"/>
    <w:rsid w:val="008019A9"/>
    <w:rsid w:val="00802B4D"/>
    <w:rsid w:val="008032CB"/>
    <w:rsid w:val="00803E7A"/>
    <w:rsid w:val="00805C28"/>
    <w:rsid w:val="00805D50"/>
    <w:rsid w:val="00806527"/>
    <w:rsid w:val="0080712B"/>
    <w:rsid w:val="00811D3C"/>
    <w:rsid w:val="00812E81"/>
    <w:rsid w:val="00814776"/>
    <w:rsid w:val="00814995"/>
    <w:rsid w:val="00814CA4"/>
    <w:rsid w:val="00814F06"/>
    <w:rsid w:val="0081771A"/>
    <w:rsid w:val="00821A05"/>
    <w:rsid w:val="00822B23"/>
    <w:rsid w:val="00822B77"/>
    <w:rsid w:val="00823742"/>
    <w:rsid w:val="008237CF"/>
    <w:rsid w:val="00823977"/>
    <w:rsid w:val="00823EBB"/>
    <w:rsid w:val="0082466C"/>
    <w:rsid w:val="008246F7"/>
    <w:rsid w:val="00824B51"/>
    <w:rsid w:val="00824E22"/>
    <w:rsid w:val="00826D9B"/>
    <w:rsid w:val="00827623"/>
    <w:rsid w:val="00827C98"/>
    <w:rsid w:val="0083260F"/>
    <w:rsid w:val="00833E66"/>
    <w:rsid w:val="008373B5"/>
    <w:rsid w:val="00840B10"/>
    <w:rsid w:val="008412FE"/>
    <w:rsid w:val="00842E13"/>
    <w:rsid w:val="00844A7B"/>
    <w:rsid w:val="00844B15"/>
    <w:rsid w:val="00844D34"/>
    <w:rsid w:val="008450AB"/>
    <w:rsid w:val="00846686"/>
    <w:rsid w:val="00846E23"/>
    <w:rsid w:val="00850BE1"/>
    <w:rsid w:val="00851A73"/>
    <w:rsid w:val="008523A6"/>
    <w:rsid w:val="0085245A"/>
    <w:rsid w:val="008534D3"/>
    <w:rsid w:val="0085351B"/>
    <w:rsid w:val="0085394B"/>
    <w:rsid w:val="00855C07"/>
    <w:rsid w:val="0085615C"/>
    <w:rsid w:val="0085728B"/>
    <w:rsid w:val="008578CD"/>
    <w:rsid w:val="00857EF4"/>
    <w:rsid w:val="0086052F"/>
    <w:rsid w:val="008611F7"/>
    <w:rsid w:val="00862031"/>
    <w:rsid w:val="00862BC6"/>
    <w:rsid w:val="00864C31"/>
    <w:rsid w:val="00864FEA"/>
    <w:rsid w:val="0086637D"/>
    <w:rsid w:val="00870952"/>
    <w:rsid w:val="0087218E"/>
    <w:rsid w:val="00872C1F"/>
    <w:rsid w:val="00873A40"/>
    <w:rsid w:val="0087523B"/>
    <w:rsid w:val="00875526"/>
    <w:rsid w:val="00875B80"/>
    <w:rsid w:val="00875CFB"/>
    <w:rsid w:val="008823D0"/>
    <w:rsid w:val="00883049"/>
    <w:rsid w:val="0088347C"/>
    <w:rsid w:val="0088412D"/>
    <w:rsid w:val="00885710"/>
    <w:rsid w:val="00896B5B"/>
    <w:rsid w:val="00897D36"/>
    <w:rsid w:val="008A0388"/>
    <w:rsid w:val="008A357A"/>
    <w:rsid w:val="008A3597"/>
    <w:rsid w:val="008A4131"/>
    <w:rsid w:val="008A4F96"/>
    <w:rsid w:val="008A7AD2"/>
    <w:rsid w:val="008B0A26"/>
    <w:rsid w:val="008B1331"/>
    <w:rsid w:val="008B2111"/>
    <w:rsid w:val="008B4935"/>
    <w:rsid w:val="008B7F43"/>
    <w:rsid w:val="008C0834"/>
    <w:rsid w:val="008C0F5D"/>
    <w:rsid w:val="008C10F5"/>
    <w:rsid w:val="008C1204"/>
    <w:rsid w:val="008C12EA"/>
    <w:rsid w:val="008C2236"/>
    <w:rsid w:val="008C2B14"/>
    <w:rsid w:val="008C2F88"/>
    <w:rsid w:val="008C4E4E"/>
    <w:rsid w:val="008C5AA2"/>
    <w:rsid w:val="008C73A7"/>
    <w:rsid w:val="008C76FC"/>
    <w:rsid w:val="008D0630"/>
    <w:rsid w:val="008D06F2"/>
    <w:rsid w:val="008D3067"/>
    <w:rsid w:val="008D612C"/>
    <w:rsid w:val="008D70F6"/>
    <w:rsid w:val="008E0137"/>
    <w:rsid w:val="008E093D"/>
    <w:rsid w:val="008E48CC"/>
    <w:rsid w:val="008E5213"/>
    <w:rsid w:val="008E65DF"/>
    <w:rsid w:val="008E68AF"/>
    <w:rsid w:val="008E7AB2"/>
    <w:rsid w:val="008E7C16"/>
    <w:rsid w:val="008F1018"/>
    <w:rsid w:val="008F1281"/>
    <w:rsid w:val="008F238D"/>
    <w:rsid w:val="008F2550"/>
    <w:rsid w:val="008F4AE5"/>
    <w:rsid w:val="008F4D82"/>
    <w:rsid w:val="008F5B49"/>
    <w:rsid w:val="008F66A5"/>
    <w:rsid w:val="008F6AFF"/>
    <w:rsid w:val="008F7ED1"/>
    <w:rsid w:val="00902266"/>
    <w:rsid w:val="009033D1"/>
    <w:rsid w:val="00903CF8"/>
    <w:rsid w:val="00904997"/>
    <w:rsid w:val="0090509D"/>
    <w:rsid w:val="00905233"/>
    <w:rsid w:val="00905EE3"/>
    <w:rsid w:val="00907532"/>
    <w:rsid w:val="0091152F"/>
    <w:rsid w:val="0091164F"/>
    <w:rsid w:val="00911DF1"/>
    <w:rsid w:val="0091210A"/>
    <w:rsid w:val="009129CE"/>
    <w:rsid w:val="00913F06"/>
    <w:rsid w:val="009141DE"/>
    <w:rsid w:val="009156F3"/>
    <w:rsid w:val="00916AFA"/>
    <w:rsid w:val="00917430"/>
    <w:rsid w:val="0091751B"/>
    <w:rsid w:val="009204A5"/>
    <w:rsid w:val="0092085E"/>
    <w:rsid w:val="00922B2A"/>
    <w:rsid w:val="00924643"/>
    <w:rsid w:val="009272B9"/>
    <w:rsid w:val="009276B8"/>
    <w:rsid w:val="00931212"/>
    <w:rsid w:val="00933198"/>
    <w:rsid w:val="0093759B"/>
    <w:rsid w:val="00937B35"/>
    <w:rsid w:val="00940640"/>
    <w:rsid w:val="00940728"/>
    <w:rsid w:val="0094172F"/>
    <w:rsid w:val="00941E01"/>
    <w:rsid w:val="00942207"/>
    <w:rsid w:val="00942585"/>
    <w:rsid w:val="00944473"/>
    <w:rsid w:val="00944A41"/>
    <w:rsid w:val="00945493"/>
    <w:rsid w:val="00950972"/>
    <w:rsid w:val="00951725"/>
    <w:rsid w:val="009524FA"/>
    <w:rsid w:val="009531E7"/>
    <w:rsid w:val="00954016"/>
    <w:rsid w:val="009552A6"/>
    <w:rsid w:val="00956B09"/>
    <w:rsid w:val="009572BB"/>
    <w:rsid w:val="00957E5F"/>
    <w:rsid w:val="009602FC"/>
    <w:rsid w:val="009609A4"/>
    <w:rsid w:val="00960EC1"/>
    <w:rsid w:val="00966419"/>
    <w:rsid w:val="0096687A"/>
    <w:rsid w:val="00971429"/>
    <w:rsid w:val="0097181A"/>
    <w:rsid w:val="00973663"/>
    <w:rsid w:val="00973E7F"/>
    <w:rsid w:val="0097597E"/>
    <w:rsid w:val="00976D7C"/>
    <w:rsid w:val="00981540"/>
    <w:rsid w:val="009818A0"/>
    <w:rsid w:val="00982232"/>
    <w:rsid w:val="0098243A"/>
    <w:rsid w:val="00984C3C"/>
    <w:rsid w:val="0098665E"/>
    <w:rsid w:val="009876D3"/>
    <w:rsid w:val="009900F6"/>
    <w:rsid w:val="009903BF"/>
    <w:rsid w:val="0099327F"/>
    <w:rsid w:val="00994622"/>
    <w:rsid w:val="00994B5F"/>
    <w:rsid w:val="00994E4A"/>
    <w:rsid w:val="0099735E"/>
    <w:rsid w:val="009A07CF"/>
    <w:rsid w:val="009A0818"/>
    <w:rsid w:val="009A3505"/>
    <w:rsid w:val="009A3747"/>
    <w:rsid w:val="009A384D"/>
    <w:rsid w:val="009A49C9"/>
    <w:rsid w:val="009A5F35"/>
    <w:rsid w:val="009A75F4"/>
    <w:rsid w:val="009A767C"/>
    <w:rsid w:val="009A7A43"/>
    <w:rsid w:val="009A7DF3"/>
    <w:rsid w:val="009B0A01"/>
    <w:rsid w:val="009B2122"/>
    <w:rsid w:val="009B25FB"/>
    <w:rsid w:val="009B2FAC"/>
    <w:rsid w:val="009B3D79"/>
    <w:rsid w:val="009B417A"/>
    <w:rsid w:val="009B79C9"/>
    <w:rsid w:val="009B7E38"/>
    <w:rsid w:val="009C0077"/>
    <w:rsid w:val="009C261E"/>
    <w:rsid w:val="009C35EE"/>
    <w:rsid w:val="009C3BC4"/>
    <w:rsid w:val="009C550E"/>
    <w:rsid w:val="009C65B5"/>
    <w:rsid w:val="009C7F10"/>
    <w:rsid w:val="009D14F6"/>
    <w:rsid w:val="009D1587"/>
    <w:rsid w:val="009D29A7"/>
    <w:rsid w:val="009D4539"/>
    <w:rsid w:val="009D7643"/>
    <w:rsid w:val="009E0468"/>
    <w:rsid w:val="009E24B3"/>
    <w:rsid w:val="009E254B"/>
    <w:rsid w:val="009E2CD1"/>
    <w:rsid w:val="009E4094"/>
    <w:rsid w:val="009E5B22"/>
    <w:rsid w:val="009E61F3"/>
    <w:rsid w:val="009F0836"/>
    <w:rsid w:val="009F2CE2"/>
    <w:rsid w:val="009F3665"/>
    <w:rsid w:val="009F3885"/>
    <w:rsid w:val="009F7984"/>
    <w:rsid w:val="00A0214F"/>
    <w:rsid w:val="00A0419E"/>
    <w:rsid w:val="00A04896"/>
    <w:rsid w:val="00A049A0"/>
    <w:rsid w:val="00A057D5"/>
    <w:rsid w:val="00A066F7"/>
    <w:rsid w:val="00A069B9"/>
    <w:rsid w:val="00A10819"/>
    <w:rsid w:val="00A10D4D"/>
    <w:rsid w:val="00A113B4"/>
    <w:rsid w:val="00A11D50"/>
    <w:rsid w:val="00A126EC"/>
    <w:rsid w:val="00A12EA7"/>
    <w:rsid w:val="00A13334"/>
    <w:rsid w:val="00A13B77"/>
    <w:rsid w:val="00A14026"/>
    <w:rsid w:val="00A145AD"/>
    <w:rsid w:val="00A14600"/>
    <w:rsid w:val="00A1481D"/>
    <w:rsid w:val="00A15000"/>
    <w:rsid w:val="00A157EB"/>
    <w:rsid w:val="00A15A84"/>
    <w:rsid w:val="00A17C1E"/>
    <w:rsid w:val="00A2032E"/>
    <w:rsid w:val="00A2232A"/>
    <w:rsid w:val="00A23C55"/>
    <w:rsid w:val="00A2590E"/>
    <w:rsid w:val="00A26A6F"/>
    <w:rsid w:val="00A2719D"/>
    <w:rsid w:val="00A3030A"/>
    <w:rsid w:val="00A3072E"/>
    <w:rsid w:val="00A30FA3"/>
    <w:rsid w:val="00A31F7E"/>
    <w:rsid w:val="00A322E8"/>
    <w:rsid w:val="00A32FDD"/>
    <w:rsid w:val="00A330A2"/>
    <w:rsid w:val="00A33B52"/>
    <w:rsid w:val="00A359F8"/>
    <w:rsid w:val="00A35F57"/>
    <w:rsid w:val="00A37BF2"/>
    <w:rsid w:val="00A37E57"/>
    <w:rsid w:val="00A42B7E"/>
    <w:rsid w:val="00A43760"/>
    <w:rsid w:val="00A444C0"/>
    <w:rsid w:val="00A4764C"/>
    <w:rsid w:val="00A47E1B"/>
    <w:rsid w:val="00A514DE"/>
    <w:rsid w:val="00A53124"/>
    <w:rsid w:val="00A5322D"/>
    <w:rsid w:val="00A53514"/>
    <w:rsid w:val="00A552A8"/>
    <w:rsid w:val="00A56731"/>
    <w:rsid w:val="00A570EF"/>
    <w:rsid w:val="00A6029C"/>
    <w:rsid w:val="00A604D8"/>
    <w:rsid w:val="00A608F8"/>
    <w:rsid w:val="00A60F99"/>
    <w:rsid w:val="00A62596"/>
    <w:rsid w:val="00A63E11"/>
    <w:rsid w:val="00A65167"/>
    <w:rsid w:val="00A65A75"/>
    <w:rsid w:val="00A65B6C"/>
    <w:rsid w:val="00A663E0"/>
    <w:rsid w:val="00A7304F"/>
    <w:rsid w:val="00A7457F"/>
    <w:rsid w:val="00A752D2"/>
    <w:rsid w:val="00A778BE"/>
    <w:rsid w:val="00A8047B"/>
    <w:rsid w:val="00A81611"/>
    <w:rsid w:val="00A82CAA"/>
    <w:rsid w:val="00A83400"/>
    <w:rsid w:val="00A8574C"/>
    <w:rsid w:val="00A90075"/>
    <w:rsid w:val="00A90731"/>
    <w:rsid w:val="00A94056"/>
    <w:rsid w:val="00A97971"/>
    <w:rsid w:val="00AA1DFF"/>
    <w:rsid w:val="00AA1E40"/>
    <w:rsid w:val="00AA265A"/>
    <w:rsid w:val="00AA52A8"/>
    <w:rsid w:val="00AA741A"/>
    <w:rsid w:val="00AB2705"/>
    <w:rsid w:val="00AB31E6"/>
    <w:rsid w:val="00AB320B"/>
    <w:rsid w:val="00AB3DE5"/>
    <w:rsid w:val="00AB4670"/>
    <w:rsid w:val="00AB5280"/>
    <w:rsid w:val="00AB691A"/>
    <w:rsid w:val="00AB6933"/>
    <w:rsid w:val="00AB73B9"/>
    <w:rsid w:val="00AB7D6C"/>
    <w:rsid w:val="00AC0178"/>
    <w:rsid w:val="00AC0564"/>
    <w:rsid w:val="00AC2B48"/>
    <w:rsid w:val="00AC36B3"/>
    <w:rsid w:val="00AC4611"/>
    <w:rsid w:val="00AC4DE1"/>
    <w:rsid w:val="00AC552F"/>
    <w:rsid w:val="00AC590B"/>
    <w:rsid w:val="00AC7EDE"/>
    <w:rsid w:val="00AD17A7"/>
    <w:rsid w:val="00AD190E"/>
    <w:rsid w:val="00AD1984"/>
    <w:rsid w:val="00AD1C6A"/>
    <w:rsid w:val="00AD2085"/>
    <w:rsid w:val="00AD22FB"/>
    <w:rsid w:val="00AD5421"/>
    <w:rsid w:val="00AD64ED"/>
    <w:rsid w:val="00AD7EF4"/>
    <w:rsid w:val="00AE06C1"/>
    <w:rsid w:val="00AE2B3F"/>
    <w:rsid w:val="00AE33D3"/>
    <w:rsid w:val="00AE4C33"/>
    <w:rsid w:val="00AE6223"/>
    <w:rsid w:val="00AE664B"/>
    <w:rsid w:val="00AE6CA7"/>
    <w:rsid w:val="00AF09E2"/>
    <w:rsid w:val="00AF1C47"/>
    <w:rsid w:val="00AF254C"/>
    <w:rsid w:val="00AF261A"/>
    <w:rsid w:val="00AF2872"/>
    <w:rsid w:val="00AF3EF4"/>
    <w:rsid w:val="00AF4BD5"/>
    <w:rsid w:val="00AF4DC9"/>
    <w:rsid w:val="00B007D5"/>
    <w:rsid w:val="00B01750"/>
    <w:rsid w:val="00B018BF"/>
    <w:rsid w:val="00B02B6E"/>
    <w:rsid w:val="00B04FD2"/>
    <w:rsid w:val="00B058AE"/>
    <w:rsid w:val="00B059F3"/>
    <w:rsid w:val="00B1082F"/>
    <w:rsid w:val="00B133D1"/>
    <w:rsid w:val="00B14726"/>
    <w:rsid w:val="00B148FE"/>
    <w:rsid w:val="00B1570C"/>
    <w:rsid w:val="00B15BFF"/>
    <w:rsid w:val="00B16282"/>
    <w:rsid w:val="00B1653C"/>
    <w:rsid w:val="00B16843"/>
    <w:rsid w:val="00B1731E"/>
    <w:rsid w:val="00B17AD0"/>
    <w:rsid w:val="00B227DA"/>
    <w:rsid w:val="00B22EA9"/>
    <w:rsid w:val="00B24690"/>
    <w:rsid w:val="00B24B02"/>
    <w:rsid w:val="00B24C34"/>
    <w:rsid w:val="00B25591"/>
    <w:rsid w:val="00B279FD"/>
    <w:rsid w:val="00B27B28"/>
    <w:rsid w:val="00B30272"/>
    <w:rsid w:val="00B30AE9"/>
    <w:rsid w:val="00B313DE"/>
    <w:rsid w:val="00B31FF6"/>
    <w:rsid w:val="00B326FF"/>
    <w:rsid w:val="00B34B8A"/>
    <w:rsid w:val="00B352D7"/>
    <w:rsid w:val="00B41023"/>
    <w:rsid w:val="00B412F4"/>
    <w:rsid w:val="00B41EC7"/>
    <w:rsid w:val="00B42043"/>
    <w:rsid w:val="00B42F5E"/>
    <w:rsid w:val="00B44CCD"/>
    <w:rsid w:val="00B454B0"/>
    <w:rsid w:val="00B45A2D"/>
    <w:rsid w:val="00B462D0"/>
    <w:rsid w:val="00B4676C"/>
    <w:rsid w:val="00B46844"/>
    <w:rsid w:val="00B478FC"/>
    <w:rsid w:val="00B47D85"/>
    <w:rsid w:val="00B50A6D"/>
    <w:rsid w:val="00B510A8"/>
    <w:rsid w:val="00B51C5A"/>
    <w:rsid w:val="00B51CDB"/>
    <w:rsid w:val="00B51D1E"/>
    <w:rsid w:val="00B521A3"/>
    <w:rsid w:val="00B52A2A"/>
    <w:rsid w:val="00B52DEE"/>
    <w:rsid w:val="00B5349D"/>
    <w:rsid w:val="00B535FD"/>
    <w:rsid w:val="00B53BD6"/>
    <w:rsid w:val="00B545C1"/>
    <w:rsid w:val="00B55BC5"/>
    <w:rsid w:val="00B5691C"/>
    <w:rsid w:val="00B606B3"/>
    <w:rsid w:val="00B61596"/>
    <w:rsid w:val="00B6373D"/>
    <w:rsid w:val="00B639E1"/>
    <w:rsid w:val="00B63DD1"/>
    <w:rsid w:val="00B65917"/>
    <w:rsid w:val="00B6705A"/>
    <w:rsid w:val="00B67152"/>
    <w:rsid w:val="00B71677"/>
    <w:rsid w:val="00B71F2F"/>
    <w:rsid w:val="00B77D14"/>
    <w:rsid w:val="00B80693"/>
    <w:rsid w:val="00B80DC0"/>
    <w:rsid w:val="00B8128D"/>
    <w:rsid w:val="00B81EB9"/>
    <w:rsid w:val="00B82015"/>
    <w:rsid w:val="00B821A3"/>
    <w:rsid w:val="00B8317A"/>
    <w:rsid w:val="00B8431C"/>
    <w:rsid w:val="00B84A1D"/>
    <w:rsid w:val="00B85707"/>
    <w:rsid w:val="00B86E46"/>
    <w:rsid w:val="00B86F6B"/>
    <w:rsid w:val="00B87695"/>
    <w:rsid w:val="00B90273"/>
    <w:rsid w:val="00B911E6"/>
    <w:rsid w:val="00B91388"/>
    <w:rsid w:val="00B91638"/>
    <w:rsid w:val="00B91F4F"/>
    <w:rsid w:val="00B9255F"/>
    <w:rsid w:val="00B92E89"/>
    <w:rsid w:val="00B92FEC"/>
    <w:rsid w:val="00B95920"/>
    <w:rsid w:val="00B95D9A"/>
    <w:rsid w:val="00B9710D"/>
    <w:rsid w:val="00B9735B"/>
    <w:rsid w:val="00BA1C1E"/>
    <w:rsid w:val="00BA1F11"/>
    <w:rsid w:val="00BA3453"/>
    <w:rsid w:val="00BA4294"/>
    <w:rsid w:val="00BA5DA7"/>
    <w:rsid w:val="00BA72A8"/>
    <w:rsid w:val="00BB1170"/>
    <w:rsid w:val="00BB2445"/>
    <w:rsid w:val="00BB3A9B"/>
    <w:rsid w:val="00BB5292"/>
    <w:rsid w:val="00BB529B"/>
    <w:rsid w:val="00BB6429"/>
    <w:rsid w:val="00BC0F1E"/>
    <w:rsid w:val="00BC0F88"/>
    <w:rsid w:val="00BC1FF4"/>
    <w:rsid w:val="00BC32C9"/>
    <w:rsid w:val="00BC4F9A"/>
    <w:rsid w:val="00BC522C"/>
    <w:rsid w:val="00BC55B8"/>
    <w:rsid w:val="00BC69C1"/>
    <w:rsid w:val="00BC7B3E"/>
    <w:rsid w:val="00BC7C56"/>
    <w:rsid w:val="00BD034C"/>
    <w:rsid w:val="00BD0C07"/>
    <w:rsid w:val="00BD1483"/>
    <w:rsid w:val="00BD18E6"/>
    <w:rsid w:val="00BD2149"/>
    <w:rsid w:val="00BD261F"/>
    <w:rsid w:val="00BD4749"/>
    <w:rsid w:val="00BD7F09"/>
    <w:rsid w:val="00BE0744"/>
    <w:rsid w:val="00BE08A2"/>
    <w:rsid w:val="00BE0AFA"/>
    <w:rsid w:val="00BE0BAA"/>
    <w:rsid w:val="00BE1C43"/>
    <w:rsid w:val="00BE1EA2"/>
    <w:rsid w:val="00BE289E"/>
    <w:rsid w:val="00BE44A3"/>
    <w:rsid w:val="00BE502E"/>
    <w:rsid w:val="00BE53B0"/>
    <w:rsid w:val="00BE7CC6"/>
    <w:rsid w:val="00BF1C93"/>
    <w:rsid w:val="00BF440D"/>
    <w:rsid w:val="00BF4604"/>
    <w:rsid w:val="00BF472A"/>
    <w:rsid w:val="00BF4AE5"/>
    <w:rsid w:val="00BF7C62"/>
    <w:rsid w:val="00BF7E79"/>
    <w:rsid w:val="00C00E5C"/>
    <w:rsid w:val="00C027F0"/>
    <w:rsid w:val="00C0370B"/>
    <w:rsid w:val="00C03FEE"/>
    <w:rsid w:val="00C04676"/>
    <w:rsid w:val="00C046E3"/>
    <w:rsid w:val="00C047FD"/>
    <w:rsid w:val="00C07EAD"/>
    <w:rsid w:val="00C14434"/>
    <w:rsid w:val="00C14756"/>
    <w:rsid w:val="00C14F3B"/>
    <w:rsid w:val="00C168B9"/>
    <w:rsid w:val="00C1691E"/>
    <w:rsid w:val="00C178B8"/>
    <w:rsid w:val="00C21439"/>
    <w:rsid w:val="00C22575"/>
    <w:rsid w:val="00C2357B"/>
    <w:rsid w:val="00C24916"/>
    <w:rsid w:val="00C24FAA"/>
    <w:rsid w:val="00C26642"/>
    <w:rsid w:val="00C26D88"/>
    <w:rsid w:val="00C27A9E"/>
    <w:rsid w:val="00C31DB7"/>
    <w:rsid w:val="00C34E25"/>
    <w:rsid w:val="00C37671"/>
    <w:rsid w:val="00C37C67"/>
    <w:rsid w:val="00C404BE"/>
    <w:rsid w:val="00C4119F"/>
    <w:rsid w:val="00C4163E"/>
    <w:rsid w:val="00C4288D"/>
    <w:rsid w:val="00C443F6"/>
    <w:rsid w:val="00C447A6"/>
    <w:rsid w:val="00C45599"/>
    <w:rsid w:val="00C46D3D"/>
    <w:rsid w:val="00C478E0"/>
    <w:rsid w:val="00C52297"/>
    <w:rsid w:val="00C52388"/>
    <w:rsid w:val="00C52617"/>
    <w:rsid w:val="00C52AF0"/>
    <w:rsid w:val="00C53D0A"/>
    <w:rsid w:val="00C57C48"/>
    <w:rsid w:val="00C60057"/>
    <w:rsid w:val="00C60955"/>
    <w:rsid w:val="00C60D17"/>
    <w:rsid w:val="00C6413B"/>
    <w:rsid w:val="00C659DA"/>
    <w:rsid w:val="00C671F2"/>
    <w:rsid w:val="00C72721"/>
    <w:rsid w:val="00C72A60"/>
    <w:rsid w:val="00C747DC"/>
    <w:rsid w:val="00C75A62"/>
    <w:rsid w:val="00C83445"/>
    <w:rsid w:val="00C834FE"/>
    <w:rsid w:val="00C85DBE"/>
    <w:rsid w:val="00C87CA7"/>
    <w:rsid w:val="00C90AB5"/>
    <w:rsid w:val="00C9183B"/>
    <w:rsid w:val="00C93C4E"/>
    <w:rsid w:val="00C963BE"/>
    <w:rsid w:val="00C966BA"/>
    <w:rsid w:val="00C969DA"/>
    <w:rsid w:val="00C9730D"/>
    <w:rsid w:val="00CA07BB"/>
    <w:rsid w:val="00CA2252"/>
    <w:rsid w:val="00CA310A"/>
    <w:rsid w:val="00CA3B15"/>
    <w:rsid w:val="00CA4293"/>
    <w:rsid w:val="00CA4297"/>
    <w:rsid w:val="00CA6654"/>
    <w:rsid w:val="00CA79B1"/>
    <w:rsid w:val="00CB02F0"/>
    <w:rsid w:val="00CB1F62"/>
    <w:rsid w:val="00CB5D14"/>
    <w:rsid w:val="00CB610D"/>
    <w:rsid w:val="00CC0478"/>
    <w:rsid w:val="00CC08A0"/>
    <w:rsid w:val="00CC0B1E"/>
    <w:rsid w:val="00CC0E52"/>
    <w:rsid w:val="00CC1304"/>
    <w:rsid w:val="00CC1A48"/>
    <w:rsid w:val="00CC253C"/>
    <w:rsid w:val="00CC4128"/>
    <w:rsid w:val="00CC44C3"/>
    <w:rsid w:val="00CD2158"/>
    <w:rsid w:val="00CD2C9C"/>
    <w:rsid w:val="00CD4017"/>
    <w:rsid w:val="00CD57EE"/>
    <w:rsid w:val="00CD588B"/>
    <w:rsid w:val="00CD5A78"/>
    <w:rsid w:val="00CD5BB6"/>
    <w:rsid w:val="00CD5C8B"/>
    <w:rsid w:val="00CD6ADE"/>
    <w:rsid w:val="00CD6B51"/>
    <w:rsid w:val="00CD751C"/>
    <w:rsid w:val="00CD7567"/>
    <w:rsid w:val="00CE0A1A"/>
    <w:rsid w:val="00CE0EE3"/>
    <w:rsid w:val="00CE1053"/>
    <w:rsid w:val="00CE28BF"/>
    <w:rsid w:val="00CE3C58"/>
    <w:rsid w:val="00CE4779"/>
    <w:rsid w:val="00CE6525"/>
    <w:rsid w:val="00CE6C76"/>
    <w:rsid w:val="00CE7309"/>
    <w:rsid w:val="00CF1535"/>
    <w:rsid w:val="00CF454D"/>
    <w:rsid w:val="00CF4F61"/>
    <w:rsid w:val="00CF60BF"/>
    <w:rsid w:val="00D004AB"/>
    <w:rsid w:val="00D01D67"/>
    <w:rsid w:val="00D01E6F"/>
    <w:rsid w:val="00D0273A"/>
    <w:rsid w:val="00D02990"/>
    <w:rsid w:val="00D033EF"/>
    <w:rsid w:val="00D04E4B"/>
    <w:rsid w:val="00D055BA"/>
    <w:rsid w:val="00D05ADF"/>
    <w:rsid w:val="00D07DC5"/>
    <w:rsid w:val="00D1142A"/>
    <w:rsid w:val="00D115EE"/>
    <w:rsid w:val="00D122BB"/>
    <w:rsid w:val="00D14F8A"/>
    <w:rsid w:val="00D15076"/>
    <w:rsid w:val="00D15FCB"/>
    <w:rsid w:val="00D16D23"/>
    <w:rsid w:val="00D2029C"/>
    <w:rsid w:val="00D22098"/>
    <w:rsid w:val="00D22EFD"/>
    <w:rsid w:val="00D2304F"/>
    <w:rsid w:val="00D23A11"/>
    <w:rsid w:val="00D252D3"/>
    <w:rsid w:val="00D31FE6"/>
    <w:rsid w:val="00D32302"/>
    <w:rsid w:val="00D3246A"/>
    <w:rsid w:val="00D32BC1"/>
    <w:rsid w:val="00D349A6"/>
    <w:rsid w:val="00D36A2F"/>
    <w:rsid w:val="00D37B9B"/>
    <w:rsid w:val="00D37CE0"/>
    <w:rsid w:val="00D414AE"/>
    <w:rsid w:val="00D41F99"/>
    <w:rsid w:val="00D438B6"/>
    <w:rsid w:val="00D43C68"/>
    <w:rsid w:val="00D441FD"/>
    <w:rsid w:val="00D446FF"/>
    <w:rsid w:val="00D44E49"/>
    <w:rsid w:val="00D45200"/>
    <w:rsid w:val="00D50474"/>
    <w:rsid w:val="00D51798"/>
    <w:rsid w:val="00D51E1F"/>
    <w:rsid w:val="00D52888"/>
    <w:rsid w:val="00D54132"/>
    <w:rsid w:val="00D55AD4"/>
    <w:rsid w:val="00D56A80"/>
    <w:rsid w:val="00D56B63"/>
    <w:rsid w:val="00D60EB7"/>
    <w:rsid w:val="00D60F04"/>
    <w:rsid w:val="00D61E88"/>
    <w:rsid w:val="00D627F4"/>
    <w:rsid w:val="00D64AA0"/>
    <w:rsid w:val="00D64BAA"/>
    <w:rsid w:val="00D65D08"/>
    <w:rsid w:val="00D66985"/>
    <w:rsid w:val="00D6770E"/>
    <w:rsid w:val="00D70EC0"/>
    <w:rsid w:val="00D7102B"/>
    <w:rsid w:val="00D7257C"/>
    <w:rsid w:val="00D7310B"/>
    <w:rsid w:val="00D73996"/>
    <w:rsid w:val="00D749B5"/>
    <w:rsid w:val="00D75DAD"/>
    <w:rsid w:val="00D76AEB"/>
    <w:rsid w:val="00D773B0"/>
    <w:rsid w:val="00D77439"/>
    <w:rsid w:val="00D776CC"/>
    <w:rsid w:val="00D80C1A"/>
    <w:rsid w:val="00D819AB"/>
    <w:rsid w:val="00D847DE"/>
    <w:rsid w:val="00D853BC"/>
    <w:rsid w:val="00D868BD"/>
    <w:rsid w:val="00D86BB7"/>
    <w:rsid w:val="00D90367"/>
    <w:rsid w:val="00D937C5"/>
    <w:rsid w:val="00D93AF0"/>
    <w:rsid w:val="00D93CB5"/>
    <w:rsid w:val="00D962FE"/>
    <w:rsid w:val="00D96AD8"/>
    <w:rsid w:val="00DA09B9"/>
    <w:rsid w:val="00DA17D5"/>
    <w:rsid w:val="00DA20D1"/>
    <w:rsid w:val="00DA2127"/>
    <w:rsid w:val="00DA2A74"/>
    <w:rsid w:val="00DA3728"/>
    <w:rsid w:val="00DA4576"/>
    <w:rsid w:val="00DA56DB"/>
    <w:rsid w:val="00DA570D"/>
    <w:rsid w:val="00DA6CAD"/>
    <w:rsid w:val="00DA72B4"/>
    <w:rsid w:val="00DB1BB5"/>
    <w:rsid w:val="00DB333F"/>
    <w:rsid w:val="00DB3E59"/>
    <w:rsid w:val="00DB3FDB"/>
    <w:rsid w:val="00DB44AC"/>
    <w:rsid w:val="00DB617B"/>
    <w:rsid w:val="00DC15AF"/>
    <w:rsid w:val="00DC19F2"/>
    <w:rsid w:val="00DC1AE5"/>
    <w:rsid w:val="00DC3647"/>
    <w:rsid w:val="00DC37EE"/>
    <w:rsid w:val="00DC4255"/>
    <w:rsid w:val="00DC587B"/>
    <w:rsid w:val="00DC6971"/>
    <w:rsid w:val="00DC6AB5"/>
    <w:rsid w:val="00DC7C9C"/>
    <w:rsid w:val="00DC7D78"/>
    <w:rsid w:val="00DD1E6F"/>
    <w:rsid w:val="00DD1EEE"/>
    <w:rsid w:val="00DD464A"/>
    <w:rsid w:val="00DD548D"/>
    <w:rsid w:val="00DD69D2"/>
    <w:rsid w:val="00DE26EC"/>
    <w:rsid w:val="00DE5D95"/>
    <w:rsid w:val="00DE742B"/>
    <w:rsid w:val="00DF0E24"/>
    <w:rsid w:val="00DF3A83"/>
    <w:rsid w:val="00DF4768"/>
    <w:rsid w:val="00DF4E55"/>
    <w:rsid w:val="00DF690B"/>
    <w:rsid w:val="00DF7579"/>
    <w:rsid w:val="00E0002F"/>
    <w:rsid w:val="00E011CB"/>
    <w:rsid w:val="00E01231"/>
    <w:rsid w:val="00E01388"/>
    <w:rsid w:val="00E01ED4"/>
    <w:rsid w:val="00E02DCA"/>
    <w:rsid w:val="00E065B2"/>
    <w:rsid w:val="00E12A1B"/>
    <w:rsid w:val="00E139DA"/>
    <w:rsid w:val="00E16FC0"/>
    <w:rsid w:val="00E17348"/>
    <w:rsid w:val="00E17F8B"/>
    <w:rsid w:val="00E20104"/>
    <w:rsid w:val="00E206C6"/>
    <w:rsid w:val="00E2129C"/>
    <w:rsid w:val="00E22191"/>
    <w:rsid w:val="00E23258"/>
    <w:rsid w:val="00E24785"/>
    <w:rsid w:val="00E24D97"/>
    <w:rsid w:val="00E25F8E"/>
    <w:rsid w:val="00E26862"/>
    <w:rsid w:val="00E26FDD"/>
    <w:rsid w:val="00E27805"/>
    <w:rsid w:val="00E302CA"/>
    <w:rsid w:val="00E31CFC"/>
    <w:rsid w:val="00E31EC6"/>
    <w:rsid w:val="00E3640E"/>
    <w:rsid w:val="00E37124"/>
    <w:rsid w:val="00E37F3F"/>
    <w:rsid w:val="00E41D86"/>
    <w:rsid w:val="00E42060"/>
    <w:rsid w:val="00E431BB"/>
    <w:rsid w:val="00E433DA"/>
    <w:rsid w:val="00E43530"/>
    <w:rsid w:val="00E4448A"/>
    <w:rsid w:val="00E4491D"/>
    <w:rsid w:val="00E44EC4"/>
    <w:rsid w:val="00E461D7"/>
    <w:rsid w:val="00E46918"/>
    <w:rsid w:val="00E50618"/>
    <w:rsid w:val="00E51F64"/>
    <w:rsid w:val="00E52281"/>
    <w:rsid w:val="00E52582"/>
    <w:rsid w:val="00E54BB1"/>
    <w:rsid w:val="00E55BF8"/>
    <w:rsid w:val="00E57736"/>
    <w:rsid w:val="00E57D75"/>
    <w:rsid w:val="00E61AE5"/>
    <w:rsid w:val="00E61BCF"/>
    <w:rsid w:val="00E6247D"/>
    <w:rsid w:val="00E63005"/>
    <w:rsid w:val="00E64F25"/>
    <w:rsid w:val="00E6647F"/>
    <w:rsid w:val="00E677C9"/>
    <w:rsid w:val="00E709F9"/>
    <w:rsid w:val="00E71E91"/>
    <w:rsid w:val="00E7311B"/>
    <w:rsid w:val="00E73A8F"/>
    <w:rsid w:val="00E73FD1"/>
    <w:rsid w:val="00E75574"/>
    <w:rsid w:val="00E75B5C"/>
    <w:rsid w:val="00E775F2"/>
    <w:rsid w:val="00E77D80"/>
    <w:rsid w:val="00E77E83"/>
    <w:rsid w:val="00E813EF"/>
    <w:rsid w:val="00E82CE8"/>
    <w:rsid w:val="00E83BA3"/>
    <w:rsid w:val="00E83F00"/>
    <w:rsid w:val="00E8797D"/>
    <w:rsid w:val="00E90FCC"/>
    <w:rsid w:val="00E913F9"/>
    <w:rsid w:val="00E91FED"/>
    <w:rsid w:val="00E92350"/>
    <w:rsid w:val="00E9275B"/>
    <w:rsid w:val="00E941BF"/>
    <w:rsid w:val="00E94272"/>
    <w:rsid w:val="00E94A93"/>
    <w:rsid w:val="00E94C4C"/>
    <w:rsid w:val="00E95941"/>
    <w:rsid w:val="00E964D5"/>
    <w:rsid w:val="00E96B2B"/>
    <w:rsid w:val="00E97049"/>
    <w:rsid w:val="00E9743C"/>
    <w:rsid w:val="00E97BF2"/>
    <w:rsid w:val="00E97C47"/>
    <w:rsid w:val="00EA0317"/>
    <w:rsid w:val="00EA148C"/>
    <w:rsid w:val="00EA45C1"/>
    <w:rsid w:val="00EA6133"/>
    <w:rsid w:val="00EA61A7"/>
    <w:rsid w:val="00EA718A"/>
    <w:rsid w:val="00EA7FA4"/>
    <w:rsid w:val="00EB329E"/>
    <w:rsid w:val="00EB3467"/>
    <w:rsid w:val="00EB406A"/>
    <w:rsid w:val="00EB5284"/>
    <w:rsid w:val="00EB5391"/>
    <w:rsid w:val="00EB69C5"/>
    <w:rsid w:val="00EC0102"/>
    <w:rsid w:val="00EC04D1"/>
    <w:rsid w:val="00EC1486"/>
    <w:rsid w:val="00EC470E"/>
    <w:rsid w:val="00EC6A68"/>
    <w:rsid w:val="00ED0D93"/>
    <w:rsid w:val="00ED1E54"/>
    <w:rsid w:val="00ED2795"/>
    <w:rsid w:val="00ED394D"/>
    <w:rsid w:val="00ED697A"/>
    <w:rsid w:val="00ED6EE8"/>
    <w:rsid w:val="00EE134E"/>
    <w:rsid w:val="00EE1752"/>
    <w:rsid w:val="00EE5605"/>
    <w:rsid w:val="00EE7D55"/>
    <w:rsid w:val="00EF551B"/>
    <w:rsid w:val="00F005FE"/>
    <w:rsid w:val="00F00B16"/>
    <w:rsid w:val="00F0370B"/>
    <w:rsid w:val="00F03987"/>
    <w:rsid w:val="00F03E89"/>
    <w:rsid w:val="00F042A5"/>
    <w:rsid w:val="00F04D8A"/>
    <w:rsid w:val="00F052AE"/>
    <w:rsid w:val="00F053CA"/>
    <w:rsid w:val="00F05FA1"/>
    <w:rsid w:val="00F06997"/>
    <w:rsid w:val="00F075F9"/>
    <w:rsid w:val="00F10572"/>
    <w:rsid w:val="00F107BB"/>
    <w:rsid w:val="00F11894"/>
    <w:rsid w:val="00F12340"/>
    <w:rsid w:val="00F1284A"/>
    <w:rsid w:val="00F14880"/>
    <w:rsid w:val="00F15831"/>
    <w:rsid w:val="00F1584B"/>
    <w:rsid w:val="00F158C6"/>
    <w:rsid w:val="00F16203"/>
    <w:rsid w:val="00F16380"/>
    <w:rsid w:val="00F16AC3"/>
    <w:rsid w:val="00F221D8"/>
    <w:rsid w:val="00F2222F"/>
    <w:rsid w:val="00F230AD"/>
    <w:rsid w:val="00F23BB9"/>
    <w:rsid w:val="00F24039"/>
    <w:rsid w:val="00F245DE"/>
    <w:rsid w:val="00F2498A"/>
    <w:rsid w:val="00F2547D"/>
    <w:rsid w:val="00F25582"/>
    <w:rsid w:val="00F25996"/>
    <w:rsid w:val="00F25F48"/>
    <w:rsid w:val="00F273B4"/>
    <w:rsid w:val="00F27BC4"/>
    <w:rsid w:val="00F27EB4"/>
    <w:rsid w:val="00F3031D"/>
    <w:rsid w:val="00F30BDA"/>
    <w:rsid w:val="00F32444"/>
    <w:rsid w:val="00F345F4"/>
    <w:rsid w:val="00F34727"/>
    <w:rsid w:val="00F35A83"/>
    <w:rsid w:val="00F368B3"/>
    <w:rsid w:val="00F370A8"/>
    <w:rsid w:val="00F37924"/>
    <w:rsid w:val="00F4001A"/>
    <w:rsid w:val="00F40D41"/>
    <w:rsid w:val="00F4116E"/>
    <w:rsid w:val="00F415B5"/>
    <w:rsid w:val="00F428C7"/>
    <w:rsid w:val="00F44193"/>
    <w:rsid w:val="00F44260"/>
    <w:rsid w:val="00F44404"/>
    <w:rsid w:val="00F444C6"/>
    <w:rsid w:val="00F44906"/>
    <w:rsid w:val="00F45F84"/>
    <w:rsid w:val="00F4742C"/>
    <w:rsid w:val="00F47F09"/>
    <w:rsid w:val="00F47FED"/>
    <w:rsid w:val="00F54607"/>
    <w:rsid w:val="00F550F7"/>
    <w:rsid w:val="00F576BB"/>
    <w:rsid w:val="00F577FE"/>
    <w:rsid w:val="00F57E1B"/>
    <w:rsid w:val="00F61165"/>
    <w:rsid w:val="00F61922"/>
    <w:rsid w:val="00F61A2C"/>
    <w:rsid w:val="00F61D39"/>
    <w:rsid w:val="00F63F14"/>
    <w:rsid w:val="00F657C3"/>
    <w:rsid w:val="00F6658E"/>
    <w:rsid w:val="00F70DBC"/>
    <w:rsid w:val="00F70FF5"/>
    <w:rsid w:val="00F7241F"/>
    <w:rsid w:val="00F72F6B"/>
    <w:rsid w:val="00F747D1"/>
    <w:rsid w:val="00F74815"/>
    <w:rsid w:val="00F74EDD"/>
    <w:rsid w:val="00F74F6F"/>
    <w:rsid w:val="00F7567A"/>
    <w:rsid w:val="00F8050A"/>
    <w:rsid w:val="00F8092A"/>
    <w:rsid w:val="00F81FD3"/>
    <w:rsid w:val="00F83973"/>
    <w:rsid w:val="00F85726"/>
    <w:rsid w:val="00F86116"/>
    <w:rsid w:val="00F864B3"/>
    <w:rsid w:val="00F869BF"/>
    <w:rsid w:val="00F87098"/>
    <w:rsid w:val="00F87A14"/>
    <w:rsid w:val="00F90F40"/>
    <w:rsid w:val="00F915B3"/>
    <w:rsid w:val="00F94074"/>
    <w:rsid w:val="00F94B11"/>
    <w:rsid w:val="00F95BBF"/>
    <w:rsid w:val="00F95F73"/>
    <w:rsid w:val="00F969C3"/>
    <w:rsid w:val="00F96C7D"/>
    <w:rsid w:val="00F96D9F"/>
    <w:rsid w:val="00FA00CB"/>
    <w:rsid w:val="00FA00E2"/>
    <w:rsid w:val="00FA26E0"/>
    <w:rsid w:val="00FA390E"/>
    <w:rsid w:val="00FA4478"/>
    <w:rsid w:val="00FA4E5C"/>
    <w:rsid w:val="00FA57AE"/>
    <w:rsid w:val="00FA5BAC"/>
    <w:rsid w:val="00FA6BB8"/>
    <w:rsid w:val="00FB02D3"/>
    <w:rsid w:val="00FB0382"/>
    <w:rsid w:val="00FB2313"/>
    <w:rsid w:val="00FB2C01"/>
    <w:rsid w:val="00FB3A15"/>
    <w:rsid w:val="00FB4AAC"/>
    <w:rsid w:val="00FB4FD6"/>
    <w:rsid w:val="00FB662F"/>
    <w:rsid w:val="00FC033B"/>
    <w:rsid w:val="00FC0EFA"/>
    <w:rsid w:val="00FC0FA8"/>
    <w:rsid w:val="00FC2330"/>
    <w:rsid w:val="00FC2CAD"/>
    <w:rsid w:val="00FC3A25"/>
    <w:rsid w:val="00FC4DAB"/>
    <w:rsid w:val="00FC5AD7"/>
    <w:rsid w:val="00FC6791"/>
    <w:rsid w:val="00FD03E9"/>
    <w:rsid w:val="00FD057E"/>
    <w:rsid w:val="00FD06C4"/>
    <w:rsid w:val="00FD0801"/>
    <w:rsid w:val="00FD0A43"/>
    <w:rsid w:val="00FD0DA4"/>
    <w:rsid w:val="00FD122B"/>
    <w:rsid w:val="00FD455A"/>
    <w:rsid w:val="00FD507B"/>
    <w:rsid w:val="00FD5FD1"/>
    <w:rsid w:val="00FE14B6"/>
    <w:rsid w:val="00FE17D3"/>
    <w:rsid w:val="00FE1839"/>
    <w:rsid w:val="00FE3C55"/>
    <w:rsid w:val="00FE4652"/>
    <w:rsid w:val="00FE4774"/>
    <w:rsid w:val="00FE48D7"/>
    <w:rsid w:val="00FE57BB"/>
    <w:rsid w:val="00FE6679"/>
    <w:rsid w:val="00FE7A93"/>
    <w:rsid w:val="00FF04D1"/>
    <w:rsid w:val="00FF21A1"/>
    <w:rsid w:val="00FF2CB6"/>
    <w:rsid w:val="00FF3A3B"/>
    <w:rsid w:val="00FF49B9"/>
    <w:rsid w:val="00FF5335"/>
    <w:rsid w:val="00FF54BF"/>
    <w:rsid w:val="00FF5A58"/>
    <w:rsid w:val="00FF7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0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082F"/>
    <w:pPr>
      <w:widowControl w:val="0"/>
      <w:spacing w:line="480" w:lineRule="exact"/>
    </w:pPr>
    <w:rPr>
      <w:rFonts w:ascii="Book Antiqua" w:eastAsia="標楷體" w:hAnsi="Book Antiqua"/>
      <w:kern w:val="2"/>
      <w:sz w:val="28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709B"/>
    <w:pPr>
      <w:keepNext/>
      <w:spacing w:before="180" w:after="180" w:line="720" w:lineRule="auto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5F4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Level1">
    <w:name w:val="Level1"/>
    <w:basedOn w:val="Normal"/>
    <w:rsid w:val="00ED2795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Normal"/>
    <w:rsid w:val="009D7643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Normal"/>
    <w:rsid w:val="009D7643"/>
    <w:pPr>
      <w:numPr>
        <w:ilvl w:val="2"/>
        <w:numId w:val="1"/>
      </w:numPr>
      <w:spacing w:beforeLines="50"/>
    </w:pPr>
    <w:rPr>
      <w:b/>
    </w:rPr>
  </w:style>
  <w:style w:type="character" w:styleId="Hyperlink">
    <w:name w:val="Hyperlink"/>
    <w:basedOn w:val="DefaultParagraphFont"/>
    <w:uiPriority w:val="99"/>
    <w:rsid w:val="0027709B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semiHidden/>
    <w:rsid w:val="00F11894"/>
    <w:pPr>
      <w:tabs>
        <w:tab w:val="left" w:pos="960"/>
        <w:tab w:val="right" w:leader="dot" w:pos="8296"/>
      </w:tabs>
      <w:spacing w:line="240" w:lineRule="auto"/>
      <w:ind w:left="652" w:hanging="652"/>
    </w:pPr>
    <w:rPr>
      <w:b/>
      <w:sz w:val="32"/>
    </w:rPr>
  </w:style>
  <w:style w:type="paragraph" w:styleId="Footer">
    <w:name w:val="footer"/>
    <w:basedOn w:val="Normal"/>
    <w:link w:val="FooterChar"/>
    <w:uiPriority w:val="99"/>
    <w:rsid w:val="002770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F5F4F"/>
    <w:rPr>
      <w:rFonts w:ascii="Book Antiqua" w:eastAsia="標楷體" w:hAnsi="Book Antiqua"/>
      <w:kern w:val="2"/>
    </w:rPr>
  </w:style>
  <w:style w:type="character" w:styleId="PageNumber">
    <w:name w:val="page number"/>
    <w:basedOn w:val="DefaultParagraphFont"/>
    <w:uiPriority w:val="99"/>
    <w:rsid w:val="0027709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2770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F5F4F"/>
    <w:rPr>
      <w:rFonts w:ascii="Book Antiqua" w:eastAsia="標楷體" w:hAnsi="Book Antiqua"/>
      <w:kern w:val="2"/>
    </w:rPr>
  </w:style>
  <w:style w:type="table" w:styleId="TableGrid">
    <w:name w:val="Table Grid"/>
    <w:basedOn w:val="TableNormal"/>
    <w:uiPriority w:val="59"/>
    <w:rsid w:val="0034303D"/>
    <w:pPr>
      <w:widowControl w:val="0"/>
      <w:spacing w:line="480" w:lineRule="exac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rsid w:val="00042E7D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042E7D"/>
    <w:rPr>
      <w:rFonts w:ascii="Cambria" w:eastAsia="新細明體" w:hAnsi="Cambria"/>
      <w:kern w:val="2"/>
      <w:sz w:val="18"/>
    </w:rPr>
  </w:style>
  <w:style w:type="paragraph" w:styleId="NormalWeb">
    <w:name w:val="Normal (Web)"/>
    <w:basedOn w:val="Normal"/>
    <w:uiPriority w:val="99"/>
    <w:unhideWhenUsed/>
    <w:rsid w:val="001E5AB3"/>
    <w:pPr>
      <w:widowControl/>
      <w:spacing w:before="100" w:beforeAutospacing="1" w:after="100" w:afterAutospacing="1" w:line="240" w:lineRule="auto"/>
    </w:pPr>
    <w:rPr>
      <w:rFonts w:ascii="Times New Roman" w:eastAsia="新細明體" w:hAnsi="Times New Roman"/>
      <w:kern w:val="0"/>
      <w:sz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A46F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細明體" w:eastAsia="細明體" w:hAnsi="細明體"/>
      <w:kern w:val="0"/>
      <w:sz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3A46FF"/>
    <w:rPr>
      <w:rFonts w:ascii="細明體" w:eastAsia="細明體" w:hAnsi="細明體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68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8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68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68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683849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683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683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683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11" w:color="E6E6E6"/>
                                                <w:left w:val="single" w:sz="2" w:space="15" w:color="E6E6E6"/>
                                                <w:bottom w:val="single" w:sz="2" w:space="7" w:color="E6E6E6"/>
                                                <w:right w:val="single" w:sz="6" w:space="15" w:color="E6E6E6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68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8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3852">
                  <w:marLeft w:val="0"/>
                  <w:marRight w:val="12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83851">
                      <w:marLeft w:val="300"/>
                      <w:marRight w:val="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683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68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683863">
                                  <w:marLeft w:val="245"/>
                                  <w:marRight w:val="149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683860">
      <w:marLeft w:val="150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twpat-exam.tipo.gov.tw/tipotwusr/00004/img-2/draw/097214649-a0101-03-0001-1.gif" TargetMode="External"/><Relationship Id="rId13" Type="http://schemas.openxmlformats.org/officeDocument/2006/relationships/image" Target="http://twpat-exam.tipo.gov.tw/tipotwusr/00004/img-2/draw/097214649-a0101-03-0004-4.gif" TargetMode="External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http://twpat-exam.tipo.gov.tw/tipotwusr/00011/img-2/draw/096218401-a0101-03-0004-pic0000.gif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http://twpat-exam.tipo.gov.tw/tipotwusr/00002/img-2/draw/096218401-a0101-03-0002-pic0000.gif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twpat-exam.tipo.gov.tw/tipotwusr/00004/img-2/draw/097214649-a0101-03-0003-3.gif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http://twpat-exam.tipo.gov.tw/tipotwusr/00002/img-2/draw/096218401-a0101-03-0001-pic0000.gif" TargetMode="External"/><Relationship Id="rId23" Type="http://schemas.openxmlformats.org/officeDocument/2006/relationships/image" Target="media/image10.png"/><Relationship Id="rId10" Type="http://schemas.openxmlformats.org/officeDocument/2006/relationships/image" Target="media/image3.png"/><Relationship Id="rId19" Type="http://schemas.openxmlformats.org/officeDocument/2006/relationships/image" Target="http://twpat-exam.tipo.gov.tw/tipotwusr/00011/img-2/draw/096218401-a0101-03-0003-pic0000.gi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enetton\Application%20Data\Microsoft\Templates\&#23560;&#21033;&#34892;&#25919;&#35380;&#35359;&#25216;&#34899;&#20998;&#26512;&#22577;&#21578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專利行政訴訟技術分析報告</Template>
  <TotalTime>1</TotalTime>
  <Pages>1</Pages>
  <Words>73</Words>
  <Characters>422</Characters>
  <Application>Microsoft Office Outlook</Application>
  <DocSecurity>0</DocSecurity>
  <Lines>0</Lines>
  <Paragraphs>0</Paragraphs>
  <ScaleCrop>false</ScaleCrop>
  <Company>IPC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年度行專訴字第號專利事件</dc:title>
  <dc:subject/>
  <dc:creator>benetton</dc:creator>
  <cp:keywords/>
  <dc:description>審判Word系統版本:1030206-01</dc:description>
  <cp:lastModifiedBy>ipc</cp:lastModifiedBy>
  <cp:revision>2</cp:revision>
  <cp:lastPrinted>2014-11-11T10:08:00Z</cp:lastPrinted>
  <dcterms:created xsi:type="dcterms:W3CDTF">2014-11-11T10:20:00Z</dcterms:created>
  <dcterms:modified xsi:type="dcterms:W3CDTF">2014-11-11T10:20:00Z</dcterms:modified>
</cp:coreProperties>
</file>