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34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56"/>
        <w:gridCol w:w="1334"/>
        <w:gridCol w:w="505"/>
        <w:gridCol w:w="1036"/>
        <w:gridCol w:w="875"/>
        <w:gridCol w:w="997"/>
        <w:gridCol w:w="976"/>
        <w:gridCol w:w="1176"/>
        <w:gridCol w:w="1079"/>
      </w:tblGrid>
      <w:tr w:rsidR="00B9117D" w:rsidTr="008203B7">
        <w:trPr>
          <w:trHeight w:val="350"/>
        </w:trPr>
        <w:tc>
          <w:tcPr>
            <w:tcW w:w="8334" w:type="dxa"/>
            <w:gridSpan w:val="9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附表</w:t>
            </w:r>
          </w:p>
        </w:tc>
      </w:tr>
      <w:tr w:rsidR="00B9117D" w:rsidTr="00F51A36">
        <w:trPr>
          <w:trHeight w:val="720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登記地號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土地</w:t>
            </w:r>
          </w:p>
        </w:tc>
        <w:tc>
          <w:tcPr>
            <w:tcW w:w="5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登記次序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登記</w:t>
            </w:r>
          </w:p>
          <w:p w:rsidR="00B9117D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民國年月日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抵押權人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權利範圍</w:t>
            </w:r>
          </w:p>
        </w:tc>
        <w:tc>
          <w:tcPr>
            <w:tcW w:w="892" w:type="dxa"/>
          </w:tcPr>
          <w:p w:rsidR="00B9117D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存續期間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民國年月日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擔保債權</w:t>
            </w:r>
            <w:r>
              <w:rPr>
                <w:rFonts w:ascii="標楷體" w:eastAsia="標楷體" w:hAnsi="標楷體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新臺幣</w:t>
            </w:r>
            <w:r>
              <w:rPr>
                <w:rFonts w:ascii="標楷體" w:eastAsia="標楷體" w:hAnsi="標楷體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</w:tr>
      <w:tr w:rsidR="00B9117D" w:rsidTr="00F51A36">
        <w:trPr>
          <w:trHeight w:val="322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竹北市華興段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261</w:t>
            </w:r>
          </w:p>
        </w:tc>
        <w:tc>
          <w:tcPr>
            <w:tcW w:w="540" w:type="dxa"/>
          </w:tcPr>
          <w:p w:rsidR="00B9117D" w:rsidRPr="006B2150" w:rsidRDefault="00B9117D" w:rsidP="006B215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71.9.25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14782</w:t>
            </w: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陳鍊培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1/3</w:t>
            </w:r>
          </w:p>
        </w:tc>
        <w:tc>
          <w:tcPr>
            <w:tcW w:w="892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71.8.31-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101.8.31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1235000</w:t>
            </w:r>
          </w:p>
        </w:tc>
      </w:tr>
      <w:tr w:rsidR="00B9117D" w:rsidTr="00F51A36">
        <w:trPr>
          <w:trHeight w:val="322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竹北市華興段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322-1</w:t>
            </w:r>
          </w:p>
        </w:tc>
        <w:tc>
          <w:tcPr>
            <w:tcW w:w="5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71.9.25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14782</w:t>
            </w: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陳鍊培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1/3</w:t>
            </w:r>
          </w:p>
        </w:tc>
        <w:tc>
          <w:tcPr>
            <w:tcW w:w="892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71.8.31-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101.8.31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1235000</w:t>
            </w:r>
          </w:p>
          <w:p w:rsidR="00B9117D" w:rsidRPr="004E5B9B" w:rsidRDefault="00B9117D" w:rsidP="004E5B9B">
            <w:pPr>
              <w:tabs>
                <w:tab w:val="left" w:pos="564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</w:tr>
      <w:tr w:rsidR="00B9117D" w:rsidTr="00F51A36">
        <w:trPr>
          <w:trHeight w:val="322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竹北市華興段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322-1</w:t>
            </w:r>
          </w:p>
        </w:tc>
        <w:tc>
          <w:tcPr>
            <w:tcW w:w="5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71.9.25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14783</w:t>
            </w: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大宇鋼鐵股份有限公司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1/3</w:t>
            </w:r>
          </w:p>
        </w:tc>
        <w:tc>
          <w:tcPr>
            <w:tcW w:w="892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71.8.31-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72.8.31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240500</w:t>
            </w:r>
          </w:p>
        </w:tc>
      </w:tr>
      <w:tr w:rsidR="00B9117D" w:rsidTr="00F51A36">
        <w:trPr>
          <w:trHeight w:val="322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竹北市華興段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322-1</w:t>
            </w:r>
          </w:p>
        </w:tc>
        <w:tc>
          <w:tcPr>
            <w:tcW w:w="5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71.9.25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14784</w:t>
            </w: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丁星炎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1/3</w:t>
            </w:r>
          </w:p>
        </w:tc>
        <w:tc>
          <w:tcPr>
            <w:tcW w:w="892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71.8.31-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72.8.31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500000</w:t>
            </w:r>
          </w:p>
        </w:tc>
      </w:tr>
      <w:tr w:rsidR="00B9117D" w:rsidTr="00F51A36">
        <w:trPr>
          <w:trHeight w:val="322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竹北市華興段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323</w:t>
            </w:r>
          </w:p>
        </w:tc>
        <w:tc>
          <w:tcPr>
            <w:tcW w:w="5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71.9.25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14782</w:t>
            </w: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陳鍊培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1/3</w:t>
            </w:r>
          </w:p>
        </w:tc>
        <w:tc>
          <w:tcPr>
            <w:tcW w:w="892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71.8.31-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101.8.31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1235000</w:t>
            </w:r>
          </w:p>
          <w:p w:rsidR="00B9117D" w:rsidRPr="004E5B9B" w:rsidRDefault="00B9117D" w:rsidP="004E5B9B">
            <w:pPr>
              <w:tabs>
                <w:tab w:val="left" w:pos="564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</w:tr>
      <w:tr w:rsidR="00B9117D" w:rsidTr="00F51A36">
        <w:trPr>
          <w:trHeight w:val="322"/>
        </w:trPr>
        <w:tc>
          <w:tcPr>
            <w:tcW w:w="360" w:type="dxa"/>
          </w:tcPr>
          <w:p w:rsidR="00B9117D" w:rsidRPr="004E5B9B" w:rsidRDefault="00B9117D" w:rsidP="004E5B9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4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竹北市華興段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328</w:t>
            </w:r>
          </w:p>
        </w:tc>
        <w:tc>
          <w:tcPr>
            <w:tcW w:w="54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71.9.25</w:t>
            </w:r>
          </w:p>
        </w:tc>
        <w:tc>
          <w:tcPr>
            <w:tcW w:w="90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字第</w:t>
            </w:r>
            <w:r w:rsidRPr="004E5B9B">
              <w:rPr>
                <w:rFonts w:ascii="標楷體" w:eastAsia="標楷體" w:hAnsi="標楷體"/>
                <w:sz w:val="28"/>
                <w:szCs w:val="28"/>
              </w:rPr>
              <w:t>14782</w:t>
            </w: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134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 w:hint="eastAsia"/>
                <w:sz w:val="28"/>
                <w:szCs w:val="28"/>
              </w:rPr>
              <w:t>陳鍊培</w:t>
            </w:r>
          </w:p>
        </w:tc>
        <w:tc>
          <w:tcPr>
            <w:tcW w:w="1080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1/3</w:t>
            </w:r>
          </w:p>
        </w:tc>
        <w:tc>
          <w:tcPr>
            <w:tcW w:w="892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71.8.31-</w:t>
            </w:r>
          </w:p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101.8.31</w:t>
            </w:r>
          </w:p>
        </w:tc>
        <w:tc>
          <w:tcPr>
            <w:tcW w:w="1088" w:type="dxa"/>
          </w:tcPr>
          <w:p w:rsidR="00B9117D" w:rsidRPr="004E5B9B" w:rsidRDefault="00B9117D" w:rsidP="004E5B9B">
            <w:pPr>
              <w:widowControl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>1235000</w:t>
            </w:r>
          </w:p>
          <w:p w:rsidR="00B9117D" w:rsidRPr="004E5B9B" w:rsidRDefault="00B9117D" w:rsidP="004E5B9B">
            <w:pPr>
              <w:tabs>
                <w:tab w:val="left" w:pos="564"/>
              </w:tabs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B9B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</w:tr>
    </w:tbl>
    <w:p w:rsidR="00B9117D" w:rsidRPr="00C46103" w:rsidRDefault="00B9117D" w:rsidP="004E5B9B">
      <w:pPr>
        <w:spacing w:line="440" w:lineRule="exact"/>
        <w:rPr>
          <w:rFonts w:ascii="新細明體"/>
        </w:rPr>
      </w:pPr>
    </w:p>
    <w:sectPr w:rsidR="00B9117D" w:rsidRPr="00C46103" w:rsidSect="00BE61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2EF4"/>
    <w:rsid w:val="000155DC"/>
    <w:rsid w:val="00096D88"/>
    <w:rsid w:val="000E53F8"/>
    <w:rsid w:val="000F0787"/>
    <w:rsid w:val="000F70A9"/>
    <w:rsid w:val="00132009"/>
    <w:rsid w:val="00157660"/>
    <w:rsid w:val="001C45E7"/>
    <w:rsid w:val="002250C8"/>
    <w:rsid w:val="002269E9"/>
    <w:rsid w:val="00262EA6"/>
    <w:rsid w:val="00274BB4"/>
    <w:rsid w:val="00275A2F"/>
    <w:rsid w:val="00326BAF"/>
    <w:rsid w:val="00394E92"/>
    <w:rsid w:val="003D2EF4"/>
    <w:rsid w:val="004006FC"/>
    <w:rsid w:val="00453329"/>
    <w:rsid w:val="00453DCF"/>
    <w:rsid w:val="00484A24"/>
    <w:rsid w:val="0049598D"/>
    <w:rsid w:val="004A4D62"/>
    <w:rsid w:val="004E5B9B"/>
    <w:rsid w:val="005531F5"/>
    <w:rsid w:val="005B69BC"/>
    <w:rsid w:val="00622F0C"/>
    <w:rsid w:val="00662B66"/>
    <w:rsid w:val="00677596"/>
    <w:rsid w:val="006833D2"/>
    <w:rsid w:val="006B2150"/>
    <w:rsid w:val="006C1468"/>
    <w:rsid w:val="006C4C9A"/>
    <w:rsid w:val="006E150A"/>
    <w:rsid w:val="00710349"/>
    <w:rsid w:val="00733BE9"/>
    <w:rsid w:val="00761689"/>
    <w:rsid w:val="00787EB8"/>
    <w:rsid w:val="00793E6A"/>
    <w:rsid w:val="008203B7"/>
    <w:rsid w:val="00852A89"/>
    <w:rsid w:val="00880AB5"/>
    <w:rsid w:val="008944DC"/>
    <w:rsid w:val="008A37BB"/>
    <w:rsid w:val="008A5319"/>
    <w:rsid w:val="008D4023"/>
    <w:rsid w:val="0092719E"/>
    <w:rsid w:val="00964435"/>
    <w:rsid w:val="009B1276"/>
    <w:rsid w:val="009B699B"/>
    <w:rsid w:val="009F0DE3"/>
    <w:rsid w:val="009F1DFB"/>
    <w:rsid w:val="009F588C"/>
    <w:rsid w:val="00A170E5"/>
    <w:rsid w:val="00A6478F"/>
    <w:rsid w:val="00A64B35"/>
    <w:rsid w:val="00AF70A3"/>
    <w:rsid w:val="00B15263"/>
    <w:rsid w:val="00B60321"/>
    <w:rsid w:val="00B71253"/>
    <w:rsid w:val="00B90C43"/>
    <w:rsid w:val="00B9117D"/>
    <w:rsid w:val="00B95F57"/>
    <w:rsid w:val="00BE5028"/>
    <w:rsid w:val="00BE61BA"/>
    <w:rsid w:val="00BF2905"/>
    <w:rsid w:val="00C0418B"/>
    <w:rsid w:val="00C46103"/>
    <w:rsid w:val="00CB0309"/>
    <w:rsid w:val="00CB3458"/>
    <w:rsid w:val="00CC622B"/>
    <w:rsid w:val="00D222E7"/>
    <w:rsid w:val="00D32428"/>
    <w:rsid w:val="00E02706"/>
    <w:rsid w:val="00E17268"/>
    <w:rsid w:val="00E22321"/>
    <w:rsid w:val="00E7026E"/>
    <w:rsid w:val="00EA2D95"/>
    <w:rsid w:val="00F266DB"/>
    <w:rsid w:val="00F467E9"/>
    <w:rsid w:val="00F51A36"/>
    <w:rsid w:val="00F63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1BA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D2EF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F70A3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uiPriority w:val="99"/>
    <w:semiHidden/>
    <w:rsid w:val="00AF70A3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F70A3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485</TotalTime>
  <Pages>1</Pages>
  <Words>72</Words>
  <Characters>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SCD</cp:lastModifiedBy>
  <cp:revision>33</cp:revision>
  <cp:lastPrinted>2016-07-04T09:20:00Z</cp:lastPrinted>
  <dcterms:created xsi:type="dcterms:W3CDTF">2016-05-25T06:13:00Z</dcterms:created>
  <dcterms:modified xsi:type="dcterms:W3CDTF">2016-07-07T02:22:00Z</dcterms:modified>
</cp:coreProperties>
</file>