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C4D" w:rsidRPr="00651796" w:rsidRDefault="008D0C4D" w:rsidP="009A046E">
      <w:pPr>
        <w:rPr>
          <w:sz w:val="28"/>
          <w:szCs w:val="28"/>
        </w:rPr>
      </w:pPr>
      <w:r w:rsidRPr="00651796">
        <w:rPr>
          <w:rFonts w:hint="eastAsia"/>
          <w:sz w:val="28"/>
          <w:szCs w:val="28"/>
        </w:rPr>
        <w:t>附圖一：系爭專利主要圖式</w:t>
      </w:r>
    </w:p>
    <w:p w:rsidR="008D0C4D" w:rsidRDefault="008D0C4D" w:rsidP="002B33F0">
      <w:pPr>
        <w:jc w:val="center"/>
        <w:rPr>
          <w:szCs w:val="26"/>
        </w:rPr>
      </w:pPr>
      <w:r w:rsidRPr="00EA3481">
        <w:rPr>
          <w:rFonts w:ascii="標楷體" w:eastAsia="標楷體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" o:spid="_x0000_i1025" type="#_x0000_t75" style="width:213pt;height:208.5pt;visibility:visible">
            <v:imagedata r:id="rId6" o:title=""/>
          </v:shape>
        </w:pict>
      </w:r>
    </w:p>
    <w:p w:rsidR="008D0C4D" w:rsidRDefault="008D0C4D" w:rsidP="002B33F0">
      <w:pPr>
        <w:jc w:val="center"/>
        <w:rPr>
          <w:szCs w:val="26"/>
        </w:rPr>
      </w:pPr>
    </w:p>
    <w:p w:rsidR="008D0C4D" w:rsidRDefault="008D0C4D" w:rsidP="002B33F0">
      <w:pPr>
        <w:jc w:val="center"/>
        <w:rPr>
          <w:szCs w:val="26"/>
        </w:rPr>
      </w:pPr>
    </w:p>
    <w:p w:rsidR="008D0C4D" w:rsidRDefault="008D0C4D" w:rsidP="002B33F0">
      <w:pPr>
        <w:jc w:val="center"/>
        <w:rPr>
          <w:szCs w:val="26"/>
        </w:rPr>
      </w:pPr>
    </w:p>
    <w:p w:rsidR="008D0C4D" w:rsidRDefault="008D0C4D" w:rsidP="002B33F0">
      <w:pPr>
        <w:jc w:val="center"/>
        <w:rPr>
          <w:szCs w:val="26"/>
        </w:rPr>
      </w:pPr>
      <w:r w:rsidRPr="00EA3481">
        <w:rPr>
          <w:rFonts w:ascii="標楷體" w:eastAsia="標楷體"/>
          <w:noProof/>
        </w:rPr>
        <w:pict>
          <v:shape id="圖片 4" o:spid="_x0000_i1026" type="#_x0000_t75" style="width:153pt;height:264.75pt;visibility:visible">
            <v:imagedata r:id="rId7" o:title=""/>
          </v:shape>
        </w:pict>
      </w:r>
    </w:p>
    <w:p w:rsidR="008D0C4D" w:rsidRDefault="008D0C4D" w:rsidP="002B33F0">
      <w:pPr>
        <w:widowControl/>
        <w:jc w:val="center"/>
        <w:rPr>
          <w:szCs w:val="26"/>
        </w:rPr>
      </w:pPr>
      <w:r w:rsidRPr="00EA3481">
        <w:rPr>
          <w:rFonts w:ascii="標楷體" w:eastAsia="標楷體"/>
          <w:noProof/>
        </w:rPr>
        <w:pict>
          <v:shape id="圖片 7" o:spid="_x0000_i1027" type="#_x0000_t75" style="width:165.75pt;height:398.25pt;visibility:visible">
            <v:imagedata r:id="rId8" o:title=""/>
          </v:shape>
        </w:pict>
      </w:r>
    </w:p>
    <w:p w:rsidR="008D0C4D" w:rsidRDefault="008D0C4D" w:rsidP="009A046E">
      <w:pPr>
        <w:rPr>
          <w:szCs w:val="26"/>
        </w:rPr>
      </w:pPr>
    </w:p>
    <w:p w:rsidR="008D0C4D" w:rsidRDefault="008D0C4D" w:rsidP="00651796">
      <w:pPr>
        <w:widowControl/>
        <w:rPr>
          <w:sz w:val="28"/>
          <w:szCs w:val="28"/>
        </w:rPr>
      </w:pPr>
      <w:r>
        <w:rPr>
          <w:szCs w:val="26"/>
        </w:rPr>
        <w:br w:type="page"/>
      </w:r>
      <w:r w:rsidRPr="00651796">
        <w:rPr>
          <w:rFonts w:hint="eastAsia"/>
          <w:sz w:val="28"/>
          <w:szCs w:val="28"/>
        </w:rPr>
        <w:t>附圖二：系爭產品實物照片</w:t>
      </w:r>
    </w:p>
    <w:p w:rsidR="008D0C4D" w:rsidRPr="00E67771" w:rsidRDefault="008D0C4D" w:rsidP="00651796">
      <w:pPr>
        <w:widowControl/>
        <w:rPr>
          <w:sz w:val="28"/>
          <w:szCs w:val="28"/>
        </w:rPr>
      </w:pPr>
    </w:p>
    <w:p w:rsidR="008D0C4D" w:rsidRDefault="008D0C4D" w:rsidP="002B33F0">
      <w:pPr>
        <w:jc w:val="center"/>
        <w:rPr>
          <w:szCs w:val="26"/>
        </w:rPr>
      </w:pPr>
      <w:r w:rsidRPr="00EA3481">
        <w:rPr>
          <w:rFonts w:ascii="標楷體" w:eastAsia="標楷體"/>
          <w:noProof/>
        </w:rPr>
        <w:pict>
          <v:shape id="圖片 10" o:spid="_x0000_i1028" type="#_x0000_t75" style="width:210pt;height:300.75pt;visibility:visible">
            <v:imagedata r:id="rId9" o:title=""/>
          </v:shape>
        </w:pict>
      </w:r>
    </w:p>
    <w:p w:rsidR="008D0C4D" w:rsidRDefault="008D0C4D" w:rsidP="002B33F0">
      <w:pPr>
        <w:jc w:val="center"/>
        <w:rPr>
          <w:szCs w:val="26"/>
        </w:rPr>
      </w:pPr>
    </w:p>
    <w:p w:rsidR="008D0C4D" w:rsidRPr="002B33F0" w:rsidRDefault="008D0C4D" w:rsidP="00E67771">
      <w:pPr>
        <w:jc w:val="center"/>
        <w:rPr>
          <w:szCs w:val="26"/>
        </w:rPr>
      </w:pPr>
      <w:r w:rsidRPr="00EA3481">
        <w:rPr>
          <w:rFonts w:ascii="標楷體" w:eastAsia="標楷體"/>
          <w:noProof/>
        </w:rPr>
        <w:pict>
          <v:shape id="圖片 13" o:spid="_x0000_i1029" type="#_x0000_t75" style="width:201pt;height:300pt;visibility:visible">
            <v:imagedata r:id="rId10" o:title=""/>
          </v:shape>
        </w:pict>
      </w:r>
    </w:p>
    <w:sectPr w:rsidR="008D0C4D" w:rsidRPr="002B33F0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C4D" w:rsidRDefault="008D0C4D">
      <w:r>
        <w:separator/>
      </w:r>
    </w:p>
  </w:endnote>
  <w:endnote w:type="continuationSeparator" w:id="0">
    <w:p w:rsidR="008D0C4D" w:rsidRDefault="008D0C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C4D" w:rsidRDefault="008D0C4D">
      <w:r>
        <w:separator/>
      </w:r>
    </w:p>
  </w:footnote>
  <w:footnote w:type="continuationSeparator" w:id="0">
    <w:p w:rsidR="008D0C4D" w:rsidRDefault="008D0C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1A2E2D"/>
    <w:rsid w:val="00232D5E"/>
    <w:rsid w:val="00235614"/>
    <w:rsid w:val="00253589"/>
    <w:rsid w:val="002617F5"/>
    <w:rsid w:val="002775CA"/>
    <w:rsid w:val="002816F4"/>
    <w:rsid w:val="00290A1E"/>
    <w:rsid w:val="002B2BCF"/>
    <w:rsid w:val="002B33F0"/>
    <w:rsid w:val="002C58F0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1796"/>
    <w:rsid w:val="0065794E"/>
    <w:rsid w:val="006622BC"/>
    <w:rsid w:val="006717F0"/>
    <w:rsid w:val="00672B56"/>
    <w:rsid w:val="00672EA3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7C3034"/>
    <w:rsid w:val="00813904"/>
    <w:rsid w:val="00815B21"/>
    <w:rsid w:val="00867306"/>
    <w:rsid w:val="008A19E4"/>
    <w:rsid w:val="008B24E6"/>
    <w:rsid w:val="008C211B"/>
    <w:rsid w:val="008D0C4D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76FCC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67771"/>
    <w:rsid w:val="00E81E13"/>
    <w:rsid w:val="00E84A44"/>
    <w:rsid w:val="00E911DB"/>
    <w:rsid w:val="00EA3481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851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734243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6</Words>
  <Characters>37</Characters>
  <Application>Microsoft Office Outlook</Application>
  <DocSecurity>0</DocSecurity>
  <Lines>0</Lines>
  <Paragraphs>0</Paragraphs>
  <ScaleCrop>false</ScaleCrop>
  <Company>IPC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ipc_ce46</cp:lastModifiedBy>
  <cp:revision>6</cp:revision>
  <cp:lastPrinted>2017-05-02T09:34:00Z</cp:lastPrinted>
  <dcterms:created xsi:type="dcterms:W3CDTF">2015-04-07T08:22:00Z</dcterms:created>
  <dcterms:modified xsi:type="dcterms:W3CDTF">2017-05-16T09:42:00Z</dcterms:modified>
</cp:coreProperties>
</file>