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602412" w:rsidRPr="00A8361B" w:rsidTr="008B3714">
        <w:tc>
          <w:tcPr>
            <w:tcW w:w="8362" w:type="dxa"/>
          </w:tcPr>
          <w:p w:rsidR="00602412" w:rsidRPr="00411ECD" w:rsidRDefault="00602412" w:rsidP="00422DA0">
            <w:pPr>
              <w:rPr>
                <w:rFonts w:ascii="新細明體"/>
                <w:sz w:val="28"/>
                <w:szCs w:val="28"/>
              </w:rPr>
            </w:pPr>
            <w:r>
              <w:rPr>
                <w:noProof/>
              </w:rPr>
              <w:pict>
                <v:line id="_x0000_s1026" style="position:absolute;z-index:251658240" from="0,0" to="414pt,0"/>
              </w:pict>
            </w:r>
            <w:r w:rsidRPr="00411ECD">
              <w:rPr>
                <w:rFonts w:ascii="新細明體" w:hAnsi="新細明體"/>
                <w:sz w:val="22"/>
                <w:szCs w:val="22"/>
              </w:rPr>
              <w:t xml:space="preserve">                   </w:t>
            </w:r>
            <w:r w:rsidRPr="00411ECD">
              <w:rPr>
                <w:rFonts w:ascii="新細明體" w:hAnsi="新細明體" w:hint="eastAsia"/>
                <w:sz w:val="28"/>
                <w:szCs w:val="28"/>
              </w:rPr>
              <w:t>附圖一：系爭商標（註冊第</w:t>
            </w:r>
            <w:r w:rsidRPr="00DB31F5">
              <w:rPr>
                <w:rFonts w:ascii="細明體" w:eastAsia="細明體" w:hAnsi="細明體"/>
                <w:bCs/>
                <w:sz w:val="28"/>
                <w:szCs w:val="28"/>
              </w:rPr>
              <w:t>01497453</w:t>
            </w:r>
            <w:r w:rsidRPr="00411ECD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602412" w:rsidRPr="00A8361B" w:rsidTr="008B3714">
        <w:trPr>
          <w:trHeight w:val="1236"/>
        </w:trPr>
        <w:tc>
          <w:tcPr>
            <w:tcW w:w="8362" w:type="dxa"/>
          </w:tcPr>
          <w:p w:rsidR="00602412" w:rsidRPr="000B748C" w:rsidRDefault="00602412" w:rsidP="00C55C7D">
            <w:pPr>
              <w:rPr>
                <w:rFonts w:ascii="細明體" w:eastAsia="細明體" w:hAnsi="細明體"/>
                <w:noProof/>
                <w:sz w:val="22"/>
              </w:rPr>
            </w:pPr>
            <w:r w:rsidRPr="001F1466">
              <w:rPr>
                <w:rFonts w:ascii="細明體" w:eastAsia="細明體" w:hAnsi="細明體" w:hint="eastAsia"/>
                <w:noProof/>
                <w:sz w:val="22"/>
                <w:szCs w:val="22"/>
              </w:rPr>
              <w:t>申</w:t>
            </w:r>
            <w:r w:rsidRPr="000B748C">
              <w:rPr>
                <w:rFonts w:ascii="細明體" w:eastAsia="細明體" w:hAnsi="細明體" w:hint="eastAsia"/>
                <w:noProof/>
                <w:sz w:val="22"/>
                <w:szCs w:val="22"/>
              </w:rPr>
              <w:t>請日：</w:t>
            </w:r>
            <w:r w:rsidRPr="000B748C">
              <w:rPr>
                <w:rFonts w:ascii="細明體" w:eastAsia="細明體" w:hAnsi="細明體"/>
                <w:bCs/>
                <w:sz w:val="20"/>
                <w:szCs w:val="20"/>
              </w:rPr>
              <w:t>100</w:t>
            </w:r>
            <w:r w:rsidRPr="000B748C">
              <w:rPr>
                <w:rFonts w:ascii="細明體" w:eastAsia="細明體" w:hAnsi="細明體" w:hint="eastAsia"/>
                <w:noProof/>
                <w:sz w:val="22"/>
                <w:szCs w:val="22"/>
              </w:rPr>
              <w:t>年</w:t>
            </w:r>
            <w:r w:rsidRPr="000B748C">
              <w:rPr>
                <w:rFonts w:ascii="細明體" w:eastAsia="細明體" w:hAnsi="細明體"/>
                <w:bCs/>
                <w:sz w:val="20"/>
                <w:szCs w:val="20"/>
              </w:rPr>
              <w:t>3</w:t>
            </w:r>
            <w:r w:rsidRPr="000B748C">
              <w:rPr>
                <w:rFonts w:ascii="細明體" w:eastAsia="細明體" w:hAnsi="細明體" w:hint="eastAsia"/>
                <w:noProof/>
                <w:sz w:val="22"/>
                <w:szCs w:val="22"/>
              </w:rPr>
              <w:t>月</w:t>
            </w:r>
            <w:r w:rsidRPr="000B748C">
              <w:rPr>
                <w:rFonts w:ascii="細明體" w:eastAsia="細明體" w:hAnsi="細明體"/>
                <w:bCs/>
                <w:sz w:val="20"/>
                <w:szCs w:val="20"/>
              </w:rPr>
              <w:t>1</w:t>
            </w:r>
            <w:r w:rsidRPr="000B748C">
              <w:rPr>
                <w:rFonts w:ascii="細明體" w:eastAsia="細明體" w:hAnsi="細明體" w:hint="eastAsia"/>
                <w:noProof/>
                <w:sz w:val="22"/>
                <w:szCs w:val="22"/>
              </w:rPr>
              <w:t>日</w:t>
            </w:r>
            <w:r w:rsidRPr="000B748C">
              <w:rPr>
                <w:rFonts w:ascii="細明體" w:eastAsia="細明體" w:hAnsi="細明體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="細明體" w:eastAsia="細明體" w:hAnsi="細明體"/>
                <w:bCs/>
                <w:sz w:val="20"/>
                <w:szCs w:val="20"/>
              </w:rPr>
              <w:t>101.1.</w:t>
            </w:r>
            <w:r w:rsidRPr="000B748C">
              <w:rPr>
                <w:rFonts w:ascii="細明體" w:eastAsia="細明體" w:hAnsi="細明體"/>
                <w:bCs/>
                <w:sz w:val="20"/>
                <w:szCs w:val="20"/>
              </w:rPr>
              <w:t>1</w:t>
            </w:r>
            <w:r w:rsidRPr="000B748C">
              <w:rPr>
                <w:rFonts w:ascii="細明體" w:eastAsia="細明體" w:hAnsi="細明體" w:hint="eastAsia"/>
                <w:sz w:val="22"/>
                <w:szCs w:val="22"/>
              </w:rPr>
              <w:t>－</w:t>
            </w:r>
            <w:r>
              <w:rPr>
                <w:rFonts w:ascii="細明體" w:eastAsia="細明體" w:hAnsi="細明體"/>
                <w:bCs/>
                <w:sz w:val="20"/>
                <w:szCs w:val="20"/>
              </w:rPr>
              <w:t>110.12.</w:t>
            </w:r>
            <w:r w:rsidRPr="000B748C">
              <w:rPr>
                <w:rFonts w:ascii="細明體" w:eastAsia="細明體" w:hAnsi="細明體"/>
                <w:bCs/>
                <w:sz w:val="20"/>
                <w:szCs w:val="20"/>
              </w:rPr>
              <w:t>31</w:t>
            </w:r>
            <w:r w:rsidRPr="000B748C">
              <w:rPr>
                <w:rFonts w:ascii="細明體" w:eastAsia="細明體" w:hAnsi="細明體" w:cs="Gautami"/>
                <w:noProof/>
                <w:sz w:val="22"/>
                <w:szCs w:val="22"/>
              </w:rPr>
              <w:t>)</w:t>
            </w:r>
          </w:p>
          <w:p w:rsidR="00602412" w:rsidRPr="000B748C" w:rsidRDefault="00602412" w:rsidP="00C55C7D">
            <w:pPr>
              <w:rPr>
                <w:rFonts w:ascii="細明體" w:eastAsia="細明體" w:hAnsi="細明體"/>
                <w:sz w:val="22"/>
              </w:rPr>
            </w:pPr>
            <w:r w:rsidRPr="000B748C">
              <w:rPr>
                <w:rFonts w:ascii="細明體" w:eastAsia="細明體" w:hAnsi="細明體" w:hint="eastAsia"/>
                <w:noProof/>
                <w:sz w:val="22"/>
                <w:szCs w:val="22"/>
              </w:rPr>
              <w:t>商標權人：</w:t>
            </w:r>
            <w:r w:rsidRPr="000B748C">
              <w:rPr>
                <w:rFonts w:ascii="細明體" w:eastAsia="細明體" w:hAnsi="細明體" w:hint="eastAsia"/>
                <w:bCs/>
                <w:sz w:val="20"/>
                <w:szCs w:val="20"/>
              </w:rPr>
              <w:t>日盛國際租賃股份有限公司</w:t>
            </w:r>
          </w:p>
          <w:p w:rsidR="00602412" w:rsidRDefault="00602412" w:rsidP="00C55C7D">
            <w:pPr>
              <w:rPr>
                <w:rFonts w:ascii="細明體" w:eastAsia="細明體" w:hAnsi="細明體"/>
                <w:bCs/>
                <w:sz w:val="20"/>
                <w:szCs w:val="20"/>
              </w:rPr>
            </w:pPr>
            <w:r w:rsidRPr="000B748C">
              <w:rPr>
                <w:rFonts w:ascii="細明體" w:eastAsia="細明體" w:hAnsi="細明體" w:hint="eastAsia"/>
                <w:sz w:val="22"/>
                <w:szCs w:val="22"/>
              </w:rPr>
              <w:t>商品或服務名稱</w:t>
            </w:r>
            <w:r w:rsidRPr="000B748C">
              <w:rPr>
                <w:rFonts w:ascii="細明體" w:eastAsia="細明體" w:hAnsi="細明體" w:hint="eastAsia"/>
                <w:noProof/>
                <w:sz w:val="22"/>
                <w:szCs w:val="22"/>
              </w:rPr>
              <w:t>：第</w:t>
            </w:r>
            <w:r w:rsidRPr="000B748C">
              <w:rPr>
                <w:rFonts w:ascii="s?u" w:hAnsi="s?u"/>
                <w:bCs/>
                <w:sz w:val="20"/>
                <w:szCs w:val="20"/>
              </w:rPr>
              <w:t>41</w:t>
            </w:r>
            <w:r w:rsidRPr="000B748C">
              <w:rPr>
                <w:rFonts w:ascii="細明體" w:eastAsia="細明體" w:hAnsi="細明體" w:hint="eastAsia"/>
                <w:noProof/>
                <w:sz w:val="22"/>
                <w:szCs w:val="22"/>
              </w:rPr>
              <w:t>類：「</w:t>
            </w:r>
            <w:r w:rsidRPr="000B748C">
              <w:rPr>
                <w:rFonts w:ascii="細明體" w:eastAsia="細明體" w:hAnsi="細明體" w:hint="eastAsia"/>
                <w:bCs/>
                <w:sz w:val="20"/>
                <w:szCs w:val="20"/>
              </w:rPr>
              <w:t>書刊雜誌及影音光碟之出版發行、書刊雜誌之出租、舉辦各種</w:t>
            </w:r>
          </w:p>
          <w:p w:rsidR="00602412" w:rsidRPr="00411ECD" w:rsidRDefault="00602412" w:rsidP="00C55C7D">
            <w:pPr>
              <w:rPr>
                <w:rFonts w:ascii="新細明體"/>
                <w:noProof/>
                <w:sz w:val="22"/>
              </w:rPr>
            </w:pPr>
            <w:r w:rsidRPr="000B748C">
              <w:rPr>
                <w:rFonts w:ascii="細明體" w:eastAsia="細明體" w:hAnsi="細明體" w:hint="eastAsia"/>
                <w:bCs/>
                <w:sz w:val="20"/>
                <w:szCs w:val="20"/>
              </w:rPr>
              <w:t>講座、影片之租賃、休閒活動設施租賃、錄音室出租、表演場所出租。</w:t>
            </w:r>
            <w:r w:rsidRPr="000B748C">
              <w:rPr>
                <w:rFonts w:ascii="細明體" w:eastAsia="細明體" w:hAnsi="細明體" w:cs="新細明體" w:hint="eastAsia"/>
                <w:kern w:val="0"/>
                <w:sz w:val="22"/>
                <w:szCs w:val="22"/>
              </w:rPr>
              <w:t>」</w:t>
            </w:r>
            <w:r w:rsidRPr="000B748C">
              <w:rPr>
                <w:rFonts w:ascii="細明體" w:eastAsia="細明體" w:hAnsi="細明體" w:hint="eastAsia"/>
                <w:noProof/>
                <w:sz w:val="22"/>
                <w:szCs w:val="22"/>
              </w:rPr>
              <w:t>商品。</w:t>
            </w:r>
          </w:p>
        </w:tc>
      </w:tr>
      <w:tr w:rsidR="00602412" w:rsidRPr="00A8361B" w:rsidTr="0056600E">
        <w:trPr>
          <w:trHeight w:val="3603"/>
        </w:trPr>
        <w:tc>
          <w:tcPr>
            <w:tcW w:w="8362" w:type="dxa"/>
          </w:tcPr>
          <w:p w:rsidR="00602412" w:rsidRPr="00A8361B" w:rsidRDefault="00602412" w:rsidP="000F7804">
            <w:pPr>
              <w:jc w:val="center"/>
              <w:rPr>
                <w:rFonts w:ascii="新細明體"/>
              </w:rPr>
            </w:pPr>
          </w:p>
          <w:p w:rsidR="00602412" w:rsidRPr="00A8361B" w:rsidRDefault="00602412" w:rsidP="000F7804">
            <w:pPr>
              <w:jc w:val="center"/>
              <w:rPr>
                <w:rFonts w:ascii="新細明體"/>
              </w:rPr>
            </w:pPr>
            <w:r w:rsidRPr="00421536">
              <w:rPr>
                <w:rFonts w:ascii="新細明體" w:hint="eastAsi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" o:spid="_x0000_i1025" type="#_x0000_t75" alt="商標圖片" style="width:150pt;height:150pt;visibility:visible">
                  <v:imagedata r:id="rId6" o:title=""/>
                </v:shape>
              </w:pict>
            </w:r>
          </w:p>
        </w:tc>
      </w:tr>
      <w:tr w:rsidR="00602412" w:rsidRPr="00A8361B" w:rsidTr="008B3714">
        <w:trPr>
          <w:trHeight w:val="678"/>
        </w:trPr>
        <w:tc>
          <w:tcPr>
            <w:tcW w:w="8362" w:type="dxa"/>
          </w:tcPr>
          <w:p w:rsidR="00602412" w:rsidRPr="00C74162" w:rsidRDefault="00602412" w:rsidP="00C74162">
            <w:pPr>
              <w:ind w:leftChars="-59" w:left="-2" w:hangingChars="50" w:hanging="140"/>
              <w:rPr>
                <w:rFonts w:ascii="新細明體"/>
                <w:sz w:val="28"/>
                <w:szCs w:val="28"/>
              </w:rPr>
            </w:pPr>
            <w:r w:rsidRPr="00A8361B">
              <w:rPr>
                <w:rFonts w:ascii="新細明體" w:hAnsi="新細明體"/>
                <w:sz w:val="28"/>
                <w:szCs w:val="28"/>
              </w:rPr>
              <w:t xml:space="preserve">               </w:t>
            </w:r>
            <w:r w:rsidRPr="00C74162">
              <w:rPr>
                <w:rFonts w:ascii="新細明體" w:hAnsi="新細明體" w:hint="eastAsia"/>
                <w:sz w:val="28"/>
                <w:szCs w:val="28"/>
              </w:rPr>
              <w:t>附圖二：據以異議商標（註冊第</w:t>
            </w:r>
            <w:r w:rsidRPr="00C74162">
              <w:rPr>
                <w:rFonts w:ascii="新細明體" w:hAnsi="新細明體"/>
                <w:bCs/>
                <w:sz w:val="28"/>
                <w:szCs w:val="28"/>
              </w:rPr>
              <w:t>00036936</w:t>
            </w:r>
            <w:r w:rsidRPr="00C74162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602412" w:rsidRPr="00A8361B" w:rsidTr="008D1074">
        <w:trPr>
          <w:trHeight w:val="1175"/>
        </w:trPr>
        <w:tc>
          <w:tcPr>
            <w:tcW w:w="8362" w:type="dxa"/>
          </w:tcPr>
          <w:p w:rsidR="00602412" w:rsidRPr="00C74162" w:rsidRDefault="00602412" w:rsidP="004229CF">
            <w:pPr>
              <w:rPr>
                <w:rFonts w:ascii="新細明體"/>
                <w:noProof/>
                <w:sz w:val="22"/>
              </w:rPr>
            </w:pPr>
            <w:r w:rsidRPr="00C74162">
              <w:rPr>
                <w:rFonts w:ascii="新細明體" w:hAnsi="新細明體" w:hint="eastAsia"/>
                <w:noProof/>
                <w:sz w:val="22"/>
                <w:szCs w:val="22"/>
              </w:rPr>
              <w:t>申請日：</w:t>
            </w:r>
            <w:r w:rsidRPr="00C74162">
              <w:rPr>
                <w:rFonts w:ascii="新細明體" w:hAnsi="新細明體"/>
                <w:noProof/>
                <w:sz w:val="22"/>
                <w:szCs w:val="22"/>
              </w:rPr>
              <w:t>77</w:t>
            </w:r>
            <w:r w:rsidRPr="00C74162">
              <w:rPr>
                <w:rFonts w:ascii="新細明體" w:hAnsi="新細明體" w:hint="eastAsia"/>
                <w:noProof/>
                <w:sz w:val="22"/>
                <w:szCs w:val="22"/>
              </w:rPr>
              <w:t>年</w:t>
            </w:r>
            <w:r w:rsidRPr="00C74162">
              <w:rPr>
                <w:rFonts w:ascii="新細明體" w:hAnsi="新細明體"/>
                <w:noProof/>
                <w:sz w:val="22"/>
                <w:szCs w:val="22"/>
              </w:rPr>
              <w:t>12</w:t>
            </w:r>
            <w:r w:rsidRPr="00C74162">
              <w:rPr>
                <w:rFonts w:ascii="新細明體" w:hAnsi="新細明體" w:hint="eastAsia"/>
                <w:noProof/>
                <w:sz w:val="22"/>
                <w:szCs w:val="22"/>
              </w:rPr>
              <w:t>月</w:t>
            </w:r>
            <w:r w:rsidRPr="00C74162">
              <w:rPr>
                <w:rFonts w:ascii="新細明體" w:hAnsi="新細明體"/>
                <w:noProof/>
                <w:sz w:val="22"/>
                <w:szCs w:val="22"/>
              </w:rPr>
              <w:t>9</w:t>
            </w:r>
            <w:r w:rsidRPr="00C74162">
              <w:rPr>
                <w:rFonts w:ascii="新細明體" w:hAnsi="新細明體" w:hint="eastAsia"/>
                <w:noProof/>
                <w:sz w:val="22"/>
                <w:szCs w:val="22"/>
              </w:rPr>
              <w:t>日</w:t>
            </w:r>
            <w:r w:rsidRPr="00C74162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Pr="00C74162">
              <w:rPr>
                <w:rFonts w:ascii="s?u" w:hAnsi="s?u"/>
                <w:bCs/>
                <w:sz w:val="20"/>
                <w:szCs w:val="20"/>
              </w:rPr>
              <w:t>78.7.1</w:t>
            </w:r>
            <w:r w:rsidRPr="00C74162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Pr="00C74162">
              <w:rPr>
                <w:rFonts w:ascii="s?u" w:hAnsi="s?u"/>
                <w:bCs/>
                <w:sz w:val="20"/>
                <w:szCs w:val="20"/>
              </w:rPr>
              <w:t>107.5.15</w:t>
            </w:r>
            <w:r w:rsidRPr="00C74162">
              <w:rPr>
                <w:rFonts w:ascii="新細明體" w:hAnsi="新細明體" w:cs="Gautami"/>
                <w:noProof/>
                <w:sz w:val="22"/>
                <w:szCs w:val="22"/>
              </w:rPr>
              <w:t>)</w:t>
            </w:r>
          </w:p>
          <w:p w:rsidR="00602412" w:rsidRPr="00C74162" w:rsidRDefault="00602412" w:rsidP="004229CF">
            <w:pPr>
              <w:rPr>
                <w:rFonts w:ascii="新細明體"/>
                <w:sz w:val="22"/>
              </w:rPr>
            </w:pPr>
            <w:r w:rsidRPr="00C74162">
              <w:rPr>
                <w:rFonts w:ascii="新細明體" w:hAnsi="新細明體" w:hint="eastAsia"/>
                <w:noProof/>
                <w:sz w:val="22"/>
                <w:szCs w:val="22"/>
              </w:rPr>
              <w:t>商標權人：</w:t>
            </w:r>
            <w:r w:rsidRPr="009E1FCF">
              <w:rPr>
                <w:rFonts w:ascii="細明體" w:eastAsia="細明體" w:hAnsi="細明體" w:hint="eastAsia"/>
                <w:bCs/>
                <w:sz w:val="22"/>
                <w:szCs w:val="22"/>
              </w:rPr>
              <w:t>日盛證券股份有限公司</w:t>
            </w:r>
          </w:p>
          <w:p w:rsidR="00602412" w:rsidRPr="00C74162" w:rsidRDefault="00602412" w:rsidP="008878D1">
            <w:pPr>
              <w:tabs>
                <w:tab w:val="left" w:pos="6420"/>
              </w:tabs>
              <w:ind w:left="1760" w:hangingChars="800" w:hanging="1760"/>
              <w:rPr>
                <w:rFonts w:ascii="新細明體"/>
                <w:noProof/>
                <w:sz w:val="20"/>
                <w:szCs w:val="20"/>
              </w:rPr>
            </w:pPr>
            <w:r w:rsidRPr="00C74162">
              <w:rPr>
                <w:rFonts w:ascii="新細明體" w:hAnsi="新細明體" w:hint="eastAsia"/>
                <w:sz w:val="22"/>
                <w:szCs w:val="22"/>
              </w:rPr>
              <w:t>商品或服務名稱</w:t>
            </w:r>
            <w:r w:rsidRPr="00C74162">
              <w:rPr>
                <w:rFonts w:ascii="新細明體" w:hAnsi="新細明體" w:hint="eastAsia"/>
                <w:noProof/>
                <w:sz w:val="22"/>
                <w:szCs w:val="22"/>
              </w:rPr>
              <w:t>：</w:t>
            </w:r>
            <w:r w:rsidRPr="009E1FCF">
              <w:rPr>
                <w:rFonts w:ascii="新細明體" w:hAnsi="新細明體" w:hint="eastAsia"/>
                <w:noProof/>
                <w:sz w:val="22"/>
                <w:szCs w:val="22"/>
              </w:rPr>
              <w:t>第</w:t>
            </w:r>
            <w:r w:rsidRPr="009E1FCF">
              <w:rPr>
                <w:rFonts w:ascii="s?u" w:hAnsi="s?u"/>
                <w:bCs/>
                <w:sz w:val="22"/>
                <w:szCs w:val="22"/>
              </w:rPr>
              <w:t>3</w:t>
            </w:r>
            <w:r w:rsidRPr="009E1FCF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Pr="009E1FCF">
              <w:rPr>
                <w:rFonts w:ascii="細明體" w:eastAsia="細明體" w:hAnsi="細明體" w:hint="eastAsia"/>
                <w:bCs/>
                <w:sz w:val="22"/>
                <w:szCs w:val="22"/>
              </w:rPr>
              <w:t>股票買賣業務之服務</w:t>
            </w:r>
            <w:r w:rsidRPr="009E1FCF">
              <w:rPr>
                <w:rFonts w:ascii="細明體" w:eastAsia="細明體" w:hAnsi="細明體" w:hint="eastAsia"/>
                <w:b/>
                <w:bCs/>
                <w:sz w:val="22"/>
                <w:szCs w:val="22"/>
              </w:rPr>
              <w:t>。</w:t>
            </w:r>
            <w:r w:rsidRPr="009E1FCF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」</w:t>
            </w:r>
            <w:r w:rsidRPr="009E1FCF">
              <w:rPr>
                <w:rFonts w:ascii="新細明體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602412" w:rsidRPr="00A8361B" w:rsidTr="00B424EB">
        <w:trPr>
          <w:trHeight w:val="5016"/>
        </w:trPr>
        <w:tc>
          <w:tcPr>
            <w:tcW w:w="8362" w:type="dxa"/>
          </w:tcPr>
          <w:p w:rsidR="00602412" w:rsidRDefault="00602412" w:rsidP="000B748C">
            <w:pPr>
              <w:ind w:firstLineChars="1417" w:firstLine="3117"/>
              <w:rPr>
                <w:rFonts w:ascii="新細明體"/>
                <w:noProof/>
                <w:sz w:val="22"/>
              </w:rPr>
            </w:pPr>
          </w:p>
          <w:p w:rsidR="00602412" w:rsidRPr="00A8361B" w:rsidRDefault="00602412" w:rsidP="000B748C">
            <w:pPr>
              <w:ind w:firstLineChars="1417" w:firstLine="3117"/>
              <w:rPr>
                <w:rFonts w:ascii="新細明體"/>
                <w:noProof/>
                <w:sz w:val="22"/>
              </w:rPr>
            </w:pPr>
          </w:p>
          <w:p w:rsidR="00602412" w:rsidRDefault="00602412" w:rsidP="008878D1">
            <w:pPr>
              <w:ind w:firstLineChars="1276" w:firstLine="2552"/>
              <w:rPr>
                <w:rFonts w:ascii="新細明體"/>
                <w:noProof/>
                <w:sz w:val="22"/>
              </w:rPr>
            </w:pPr>
            <w:r w:rsidRPr="00421536">
              <w:rPr>
                <w:rFonts w:ascii="s?u" w:hAnsi="s?u"/>
                <w:noProof/>
                <w:color w:val="000080"/>
                <w:sz w:val="20"/>
                <w:szCs w:val="20"/>
              </w:rPr>
              <w:pict>
                <v:shape id="_x0000_i1026" type="#_x0000_t75" alt="商標圖片" style="width:150pt;height:150pt;visibility:visible">
                  <v:imagedata r:id="rId7" o:title=""/>
                </v:shape>
              </w:pict>
            </w:r>
          </w:p>
          <w:p w:rsidR="00602412" w:rsidRDefault="00602412" w:rsidP="008878D1">
            <w:pPr>
              <w:ind w:firstLineChars="1276" w:firstLine="2807"/>
              <w:rPr>
                <w:rFonts w:ascii="新細明體"/>
                <w:noProof/>
                <w:sz w:val="22"/>
              </w:rPr>
            </w:pPr>
          </w:p>
          <w:p w:rsidR="00602412" w:rsidRDefault="00602412" w:rsidP="008878D1">
            <w:pPr>
              <w:ind w:firstLineChars="1276" w:firstLine="2807"/>
              <w:rPr>
                <w:rFonts w:ascii="新細明體"/>
                <w:noProof/>
                <w:sz w:val="22"/>
              </w:rPr>
            </w:pPr>
          </w:p>
          <w:p w:rsidR="00602412" w:rsidRDefault="00602412" w:rsidP="008878D1">
            <w:pPr>
              <w:ind w:firstLineChars="1276" w:firstLine="2807"/>
              <w:rPr>
                <w:rFonts w:ascii="新細明體"/>
                <w:noProof/>
                <w:sz w:val="22"/>
              </w:rPr>
            </w:pPr>
          </w:p>
          <w:p w:rsidR="00602412" w:rsidRDefault="00602412" w:rsidP="008878D1">
            <w:pPr>
              <w:ind w:firstLineChars="1276" w:firstLine="2807"/>
              <w:rPr>
                <w:rFonts w:ascii="新細明體"/>
                <w:noProof/>
                <w:sz w:val="22"/>
              </w:rPr>
            </w:pPr>
          </w:p>
          <w:p w:rsidR="00602412" w:rsidRDefault="00602412" w:rsidP="008878D1">
            <w:pPr>
              <w:ind w:firstLineChars="1276" w:firstLine="2807"/>
              <w:rPr>
                <w:rFonts w:ascii="新細明體"/>
                <w:noProof/>
                <w:sz w:val="22"/>
              </w:rPr>
            </w:pPr>
          </w:p>
          <w:p w:rsidR="00602412" w:rsidRPr="00A8361B" w:rsidRDefault="00602412" w:rsidP="008878D1">
            <w:pPr>
              <w:ind w:firstLineChars="1276" w:firstLine="2807"/>
              <w:rPr>
                <w:rFonts w:ascii="新細明體"/>
                <w:noProof/>
                <w:sz w:val="22"/>
              </w:rPr>
            </w:pPr>
          </w:p>
        </w:tc>
      </w:tr>
      <w:tr w:rsidR="00602412" w:rsidRPr="00A8361B" w:rsidTr="007E66A8">
        <w:trPr>
          <w:trHeight w:val="678"/>
        </w:trPr>
        <w:tc>
          <w:tcPr>
            <w:tcW w:w="8362" w:type="dxa"/>
          </w:tcPr>
          <w:p w:rsidR="00602412" w:rsidRPr="004F3BC7" w:rsidRDefault="00602412" w:rsidP="003750F5">
            <w:pPr>
              <w:rPr>
                <w:rFonts w:ascii="新細明體"/>
                <w:sz w:val="28"/>
                <w:szCs w:val="28"/>
              </w:rPr>
            </w:pPr>
            <w:r w:rsidRPr="004F3BC7">
              <w:rPr>
                <w:rFonts w:ascii="新細明體" w:hAnsi="新細明體"/>
                <w:sz w:val="28"/>
                <w:szCs w:val="28"/>
              </w:rPr>
              <w:t xml:space="preserve">               </w:t>
            </w:r>
            <w:r w:rsidRPr="004F3BC7">
              <w:rPr>
                <w:rFonts w:ascii="新細明體" w:hAnsi="新細明體" w:hint="eastAsia"/>
                <w:sz w:val="28"/>
                <w:szCs w:val="28"/>
              </w:rPr>
              <w:t>附圖三：據以異議商標（註冊第</w:t>
            </w:r>
            <w:r>
              <w:rPr>
                <w:rFonts w:ascii="新細明體" w:hAnsi="新細明體"/>
                <w:sz w:val="28"/>
                <w:szCs w:val="28"/>
              </w:rPr>
              <w:t>00</w:t>
            </w:r>
            <w:r w:rsidRPr="004F3BC7">
              <w:rPr>
                <w:rFonts w:ascii="新細明體" w:hAnsi="新細明體"/>
                <w:sz w:val="28"/>
                <w:szCs w:val="28"/>
              </w:rPr>
              <w:t>101987</w:t>
            </w:r>
            <w:r w:rsidRPr="004F3BC7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602412" w:rsidRPr="00A8361B" w:rsidTr="007E66A8">
        <w:trPr>
          <w:trHeight w:val="1175"/>
        </w:trPr>
        <w:tc>
          <w:tcPr>
            <w:tcW w:w="8362" w:type="dxa"/>
          </w:tcPr>
          <w:p w:rsidR="00602412" w:rsidRPr="004F3BC7" w:rsidRDefault="00602412" w:rsidP="007E66A8">
            <w:pPr>
              <w:rPr>
                <w:rFonts w:ascii="新細明體"/>
                <w:noProof/>
                <w:sz w:val="22"/>
              </w:rPr>
            </w:pP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申請日：</w:t>
            </w:r>
            <w:r w:rsidRPr="004F3BC7">
              <w:rPr>
                <w:rFonts w:ascii="新細明體" w:hAnsi="新細明體"/>
                <w:bCs/>
                <w:sz w:val="20"/>
                <w:szCs w:val="20"/>
              </w:rPr>
              <w:t>86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年</w:t>
            </w:r>
            <w:r w:rsidRPr="004F3BC7">
              <w:rPr>
                <w:rFonts w:ascii="新細明體" w:hAnsi="新細明體"/>
                <w:bCs/>
                <w:sz w:val="20"/>
                <w:szCs w:val="20"/>
              </w:rPr>
              <w:t>7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月</w:t>
            </w:r>
            <w:r w:rsidRPr="004F3BC7">
              <w:rPr>
                <w:rFonts w:ascii="新細明體" w:hAnsi="新細明體"/>
                <w:bCs/>
                <w:sz w:val="20"/>
                <w:szCs w:val="20"/>
              </w:rPr>
              <w:t>16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日</w:t>
            </w:r>
            <w:r w:rsidRPr="004F3BC7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Pr="004F3BC7">
              <w:rPr>
                <w:rFonts w:ascii="新細明體" w:hAnsi="新細明體"/>
                <w:bCs/>
                <w:sz w:val="20"/>
                <w:szCs w:val="20"/>
              </w:rPr>
              <w:t>87.8.16</w:t>
            </w:r>
            <w:r w:rsidRPr="004F3BC7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Pr="004F3BC7">
              <w:rPr>
                <w:rFonts w:ascii="新細明體" w:hAnsi="新細明體"/>
                <w:bCs/>
                <w:sz w:val="20"/>
                <w:szCs w:val="20"/>
              </w:rPr>
              <w:t>107.5.15</w:t>
            </w:r>
            <w:r w:rsidRPr="004F3BC7">
              <w:rPr>
                <w:rFonts w:ascii="新細明體" w:hAnsi="新細明體"/>
                <w:sz w:val="17"/>
                <w:szCs w:val="17"/>
              </w:rPr>
              <w:t xml:space="preserve"> </w:t>
            </w:r>
            <w:r w:rsidRPr="004F3BC7">
              <w:rPr>
                <w:rFonts w:ascii="新細明體" w:hAnsi="新細明體" w:cs="Gautami"/>
                <w:noProof/>
                <w:sz w:val="22"/>
                <w:szCs w:val="22"/>
              </w:rPr>
              <w:t>)</w:t>
            </w:r>
          </w:p>
          <w:p w:rsidR="00602412" w:rsidRPr="004F3BC7" w:rsidRDefault="00602412" w:rsidP="007E66A8">
            <w:pPr>
              <w:rPr>
                <w:rFonts w:ascii="新細明體"/>
                <w:sz w:val="22"/>
              </w:rPr>
            </w:pP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商標權人：</w:t>
            </w:r>
            <w:r>
              <w:rPr>
                <w:rFonts w:ascii="新細明體" w:hAnsi="新細明體" w:hint="eastAsia"/>
                <w:bCs/>
                <w:sz w:val="22"/>
                <w:szCs w:val="22"/>
              </w:rPr>
              <w:t>日盛證券</w:t>
            </w:r>
            <w:r w:rsidRPr="004F3BC7">
              <w:rPr>
                <w:rFonts w:ascii="新細明體" w:hAnsi="新細明體" w:hint="eastAsia"/>
                <w:bCs/>
                <w:sz w:val="22"/>
                <w:szCs w:val="22"/>
              </w:rPr>
              <w:t>股份有限公司</w:t>
            </w:r>
          </w:p>
          <w:p w:rsidR="00602412" w:rsidRPr="004F3BC7" w:rsidRDefault="00602412" w:rsidP="00A93BF2">
            <w:pPr>
              <w:tabs>
                <w:tab w:val="left" w:pos="6420"/>
              </w:tabs>
              <w:ind w:left="1760" w:hangingChars="800" w:hanging="1760"/>
              <w:rPr>
                <w:rFonts w:ascii="新細明體"/>
                <w:noProof/>
                <w:sz w:val="20"/>
                <w:szCs w:val="20"/>
              </w:rPr>
            </w:pPr>
            <w:r w:rsidRPr="004F3BC7">
              <w:rPr>
                <w:rFonts w:ascii="新細明體" w:hAnsi="新細明體" w:hint="eastAsia"/>
                <w:sz w:val="22"/>
                <w:szCs w:val="22"/>
              </w:rPr>
              <w:t>商品或服務名稱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：第</w:t>
            </w:r>
            <w:r w:rsidRPr="004F3BC7">
              <w:rPr>
                <w:rFonts w:ascii="新細明體" w:hAnsi="新細明體"/>
                <w:bCs/>
                <w:sz w:val="20"/>
                <w:szCs w:val="20"/>
              </w:rPr>
              <w:t>36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Pr="004F3BC7">
              <w:rPr>
                <w:rFonts w:ascii="新細明體" w:hAnsi="新細明體" w:hint="eastAsia"/>
                <w:bCs/>
                <w:sz w:val="20"/>
                <w:szCs w:val="20"/>
              </w:rPr>
              <w:t>證券商業務。</w:t>
            </w:r>
            <w:r w:rsidRPr="004F3BC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」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602412" w:rsidRPr="00A8361B" w:rsidTr="00652AD0">
        <w:trPr>
          <w:trHeight w:val="3319"/>
        </w:trPr>
        <w:tc>
          <w:tcPr>
            <w:tcW w:w="8362" w:type="dxa"/>
          </w:tcPr>
          <w:p w:rsidR="00602412" w:rsidRDefault="00602412" w:rsidP="003750F5">
            <w:pPr>
              <w:ind w:firstLineChars="1353" w:firstLine="2977"/>
              <w:rPr>
                <w:rFonts w:ascii="新細明體"/>
                <w:noProof/>
                <w:sz w:val="22"/>
              </w:rPr>
            </w:pPr>
          </w:p>
          <w:p w:rsidR="00602412" w:rsidRPr="00A8361B" w:rsidRDefault="00602412" w:rsidP="00661F71">
            <w:pPr>
              <w:ind w:firstLineChars="1353" w:firstLine="2706"/>
              <w:rPr>
                <w:rFonts w:ascii="新細明體"/>
                <w:noProof/>
                <w:sz w:val="22"/>
              </w:rPr>
            </w:pPr>
            <w:r w:rsidRPr="00421536">
              <w:rPr>
                <w:rFonts w:ascii="s?u" w:hAnsi="s?u"/>
                <w:noProof/>
                <w:color w:val="000080"/>
                <w:sz w:val="20"/>
                <w:szCs w:val="20"/>
              </w:rPr>
              <w:pict>
                <v:shape id="圖片 10" o:spid="_x0000_i1027" type="#_x0000_t75" alt="商標圖片" style="width:141pt;height:141.6pt;visibility:visible">
                  <v:imagedata r:id="rId8" o:title=""/>
                </v:shape>
              </w:pict>
            </w:r>
          </w:p>
        </w:tc>
      </w:tr>
      <w:tr w:rsidR="00602412" w:rsidRPr="00A8361B" w:rsidTr="007E66A8">
        <w:trPr>
          <w:trHeight w:val="678"/>
        </w:trPr>
        <w:tc>
          <w:tcPr>
            <w:tcW w:w="8362" w:type="dxa"/>
          </w:tcPr>
          <w:p w:rsidR="00602412" w:rsidRPr="00A8361B" w:rsidRDefault="00602412" w:rsidP="003750F5">
            <w:pPr>
              <w:rPr>
                <w:rFonts w:ascii="新細明體"/>
                <w:sz w:val="28"/>
                <w:szCs w:val="28"/>
              </w:rPr>
            </w:pPr>
            <w:r w:rsidRPr="00A8361B">
              <w:rPr>
                <w:rFonts w:ascii="新細明體" w:hAnsi="新細明體"/>
                <w:sz w:val="28"/>
                <w:szCs w:val="28"/>
              </w:rPr>
              <w:t xml:space="preserve">               </w:t>
            </w:r>
            <w:r w:rsidRPr="00A8361B">
              <w:rPr>
                <w:rFonts w:ascii="新細明體" w:hAnsi="新細明體" w:hint="eastAsia"/>
                <w:sz w:val="28"/>
                <w:szCs w:val="28"/>
              </w:rPr>
              <w:t>附圖四：據以異議商標（註冊第</w:t>
            </w:r>
            <w:r w:rsidRPr="003D3B15">
              <w:rPr>
                <w:rFonts w:ascii="新細明體" w:hAnsi="新細明體"/>
                <w:bCs/>
                <w:sz w:val="28"/>
                <w:szCs w:val="28"/>
              </w:rPr>
              <w:t>01200673</w:t>
            </w:r>
            <w:r w:rsidRPr="00A8361B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602412" w:rsidRPr="00A8361B" w:rsidTr="007E66A8">
        <w:trPr>
          <w:trHeight w:val="1175"/>
        </w:trPr>
        <w:tc>
          <w:tcPr>
            <w:tcW w:w="8362" w:type="dxa"/>
          </w:tcPr>
          <w:p w:rsidR="00602412" w:rsidRPr="004F3BC7" w:rsidRDefault="00602412" w:rsidP="007E66A8">
            <w:pPr>
              <w:rPr>
                <w:rFonts w:ascii="新細明體"/>
                <w:noProof/>
                <w:sz w:val="22"/>
              </w:rPr>
            </w:pP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申請日：</w:t>
            </w:r>
            <w:r w:rsidRPr="004F3BC7">
              <w:rPr>
                <w:rFonts w:ascii="s?u" w:hAnsi="s?u"/>
                <w:bCs/>
                <w:sz w:val="22"/>
                <w:szCs w:val="22"/>
              </w:rPr>
              <w:t>94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年</w:t>
            </w:r>
            <w:r w:rsidRPr="004F3BC7">
              <w:rPr>
                <w:rFonts w:ascii="新細明體" w:hAnsi="新細明體"/>
                <w:noProof/>
                <w:sz w:val="22"/>
                <w:szCs w:val="22"/>
              </w:rPr>
              <w:t>5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月</w:t>
            </w:r>
            <w:r w:rsidRPr="004F3BC7">
              <w:rPr>
                <w:rFonts w:ascii="新細明體" w:hAnsi="新細明體"/>
                <w:noProof/>
                <w:sz w:val="22"/>
                <w:szCs w:val="22"/>
              </w:rPr>
              <w:t>3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日</w:t>
            </w:r>
            <w:r w:rsidRPr="004F3BC7">
              <w:rPr>
                <w:rFonts w:ascii="新細明體" w:hAnsi="新細明體" w:cs="Gautami" w:hint="eastAsia"/>
                <w:noProof/>
                <w:sz w:val="22"/>
                <w:szCs w:val="22"/>
              </w:rPr>
              <w:t>（權利期間：</w:t>
            </w:r>
            <w:r w:rsidRPr="004F3BC7">
              <w:rPr>
                <w:rFonts w:ascii="s?u" w:hAnsi="s?u"/>
                <w:bCs/>
                <w:sz w:val="22"/>
                <w:szCs w:val="22"/>
              </w:rPr>
              <w:t>95.3.16</w:t>
            </w:r>
            <w:r w:rsidRPr="004F3BC7">
              <w:rPr>
                <w:rFonts w:ascii="新細明體" w:hAnsi="新細明體" w:hint="eastAsia"/>
                <w:sz w:val="22"/>
                <w:szCs w:val="22"/>
              </w:rPr>
              <w:t>－</w:t>
            </w:r>
            <w:r w:rsidRPr="004F3BC7">
              <w:rPr>
                <w:rFonts w:ascii="s?u" w:hAnsi="s?u"/>
                <w:bCs/>
                <w:sz w:val="22"/>
                <w:szCs w:val="22"/>
              </w:rPr>
              <w:t>105.3.15</w:t>
            </w:r>
            <w:r w:rsidRPr="004F3BC7">
              <w:rPr>
                <w:rFonts w:ascii="新細明體" w:hAnsi="新細明體" w:cs="Gautami"/>
                <w:noProof/>
                <w:sz w:val="22"/>
                <w:szCs w:val="22"/>
              </w:rPr>
              <w:t>)</w:t>
            </w:r>
          </w:p>
          <w:p w:rsidR="00602412" w:rsidRPr="004F3BC7" w:rsidRDefault="00602412" w:rsidP="007E66A8">
            <w:pPr>
              <w:rPr>
                <w:rFonts w:ascii="新細明體"/>
                <w:sz w:val="22"/>
              </w:rPr>
            </w:pP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商標權人：</w:t>
            </w:r>
            <w:r w:rsidRPr="004F3BC7">
              <w:rPr>
                <w:rFonts w:ascii="新細明體" w:hAnsi="新細明體" w:hint="eastAsia"/>
                <w:bCs/>
                <w:sz w:val="22"/>
                <w:szCs w:val="22"/>
              </w:rPr>
              <w:t>日盛金融控股股份有限公司</w:t>
            </w:r>
          </w:p>
          <w:p w:rsidR="00602412" w:rsidRPr="004F3BC7" w:rsidRDefault="00602412" w:rsidP="004F3BC7">
            <w:pPr>
              <w:tabs>
                <w:tab w:val="left" w:pos="6420"/>
              </w:tabs>
              <w:ind w:left="1760" w:hangingChars="800" w:hanging="1760"/>
              <w:rPr>
                <w:rFonts w:ascii="新細明體"/>
                <w:noProof/>
                <w:sz w:val="22"/>
              </w:rPr>
            </w:pPr>
            <w:r w:rsidRPr="004F3BC7">
              <w:rPr>
                <w:rFonts w:ascii="新細明體" w:hAnsi="新細明體" w:hint="eastAsia"/>
                <w:sz w:val="22"/>
                <w:szCs w:val="22"/>
              </w:rPr>
              <w:t>商品或服務名稱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：第</w:t>
            </w:r>
            <w:r w:rsidRPr="004F3BC7">
              <w:rPr>
                <w:rFonts w:ascii="新細明體" w:hAnsi="新細明體"/>
                <w:bCs/>
                <w:sz w:val="22"/>
                <w:szCs w:val="22"/>
              </w:rPr>
              <w:t>36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類：「</w:t>
            </w:r>
            <w:r w:rsidRPr="004F3BC7">
              <w:rPr>
                <w:rFonts w:ascii="新細明體" w:hAnsi="新細明體" w:hint="eastAsia"/>
                <w:bCs/>
                <w:sz w:val="22"/>
                <w:szCs w:val="22"/>
              </w:rPr>
              <w:t>銀行服務、發行信用卡服務、信用調查、有價證券經紀業、抵押貸款、融資服務、證券商業務、投資之評估分析諮詢顧問服務、保險服務、提供財務金融資訊、投資資產管理顧問、證券承銷。</w:t>
            </w:r>
            <w:r w:rsidRPr="004F3BC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」</w:t>
            </w:r>
            <w:r w:rsidRPr="004F3BC7">
              <w:rPr>
                <w:rFonts w:ascii="新細明體" w:hAnsi="新細明體" w:hint="eastAsia"/>
                <w:noProof/>
                <w:sz w:val="22"/>
                <w:szCs w:val="22"/>
              </w:rPr>
              <w:t>商品。</w:t>
            </w:r>
          </w:p>
        </w:tc>
      </w:tr>
      <w:tr w:rsidR="00602412" w:rsidRPr="00A8361B" w:rsidTr="00964FE0">
        <w:trPr>
          <w:trHeight w:val="5170"/>
        </w:trPr>
        <w:tc>
          <w:tcPr>
            <w:tcW w:w="8362" w:type="dxa"/>
          </w:tcPr>
          <w:p w:rsidR="00602412" w:rsidRPr="00A8361B" w:rsidRDefault="00602412" w:rsidP="007E66A8">
            <w:pPr>
              <w:ind w:firstLineChars="1740" w:firstLine="3828"/>
              <w:rPr>
                <w:rFonts w:ascii="新細明體"/>
                <w:noProof/>
                <w:sz w:val="22"/>
              </w:rPr>
            </w:pPr>
          </w:p>
          <w:p w:rsidR="00602412" w:rsidRPr="00A8361B" w:rsidRDefault="00602412" w:rsidP="004F3BC7">
            <w:pPr>
              <w:ind w:firstLineChars="1347" w:firstLine="2694"/>
              <w:rPr>
                <w:rFonts w:ascii="新細明體"/>
                <w:noProof/>
                <w:sz w:val="22"/>
              </w:rPr>
            </w:pPr>
            <w:r w:rsidRPr="00421536">
              <w:rPr>
                <w:rFonts w:ascii="s?u" w:hAnsi="s?u"/>
                <w:noProof/>
                <w:color w:val="000080"/>
                <w:sz w:val="20"/>
                <w:szCs w:val="20"/>
              </w:rPr>
              <w:pict>
                <v:shape id="圖片 7" o:spid="_x0000_i1028" type="#_x0000_t75" alt="商標圖片" style="width:150pt;height:150pt;visibility:visible">
                  <v:imagedata r:id="rId9" o:title=""/>
                </v:shape>
              </w:pict>
            </w:r>
          </w:p>
        </w:tc>
      </w:tr>
    </w:tbl>
    <w:p w:rsidR="00602412" w:rsidRPr="00A8361B" w:rsidRDefault="00602412">
      <w:pPr>
        <w:rPr>
          <w:rFonts w:ascii="新細明體"/>
        </w:rPr>
      </w:pPr>
    </w:p>
    <w:sectPr w:rsidR="00602412" w:rsidRPr="00A8361B" w:rsidSect="00F25C6C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412" w:rsidRDefault="00602412" w:rsidP="00430455">
      <w:r>
        <w:separator/>
      </w:r>
    </w:p>
  </w:endnote>
  <w:endnote w:type="continuationSeparator" w:id="0">
    <w:p w:rsidR="00602412" w:rsidRDefault="00602412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412" w:rsidRDefault="00602412">
    <w:pPr>
      <w:pStyle w:val="Footer"/>
      <w:jc w:val="center"/>
    </w:pPr>
    <w:fldSimple w:instr=" PAGE   \* MERGEFORMAT ">
      <w:r w:rsidRPr="00DF4C59">
        <w:rPr>
          <w:noProof/>
          <w:lang w:val="zh-TW"/>
        </w:rPr>
        <w:t>1</w:t>
      </w:r>
    </w:fldSimple>
  </w:p>
  <w:p w:rsidR="00602412" w:rsidRDefault="006024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412" w:rsidRDefault="00602412" w:rsidP="00430455">
      <w:r>
        <w:separator/>
      </w:r>
    </w:p>
  </w:footnote>
  <w:footnote w:type="continuationSeparator" w:id="0">
    <w:p w:rsidR="00602412" w:rsidRDefault="00602412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35AA"/>
    <w:rsid w:val="000607F1"/>
    <w:rsid w:val="00076A24"/>
    <w:rsid w:val="0009531A"/>
    <w:rsid w:val="000A6474"/>
    <w:rsid w:val="000B748C"/>
    <w:rsid w:val="000D763E"/>
    <w:rsid w:val="000F7804"/>
    <w:rsid w:val="00136733"/>
    <w:rsid w:val="00161B34"/>
    <w:rsid w:val="001950B0"/>
    <w:rsid w:val="001F1466"/>
    <w:rsid w:val="001F2B37"/>
    <w:rsid w:val="002038D1"/>
    <w:rsid w:val="00233B29"/>
    <w:rsid w:val="00253713"/>
    <w:rsid w:val="002C039C"/>
    <w:rsid w:val="002D5C0C"/>
    <w:rsid w:val="00301878"/>
    <w:rsid w:val="00302409"/>
    <w:rsid w:val="00304235"/>
    <w:rsid w:val="003549A1"/>
    <w:rsid w:val="003750F5"/>
    <w:rsid w:val="003803F7"/>
    <w:rsid w:val="003C1E4A"/>
    <w:rsid w:val="003D3B15"/>
    <w:rsid w:val="003D57E6"/>
    <w:rsid w:val="003D6C1D"/>
    <w:rsid w:val="00411ECD"/>
    <w:rsid w:val="00421536"/>
    <w:rsid w:val="0042196C"/>
    <w:rsid w:val="004229CF"/>
    <w:rsid w:val="00422DA0"/>
    <w:rsid w:val="00430455"/>
    <w:rsid w:val="0045175F"/>
    <w:rsid w:val="0046198C"/>
    <w:rsid w:val="00486CF1"/>
    <w:rsid w:val="004B53BB"/>
    <w:rsid w:val="004E7E04"/>
    <w:rsid w:val="004E7ED4"/>
    <w:rsid w:val="004F3BC7"/>
    <w:rsid w:val="00505932"/>
    <w:rsid w:val="00553D8F"/>
    <w:rsid w:val="0056600E"/>
    <w:rsid w:val="005967CC"/>
    <w:rsid w:val="00602412"/>
    <w:rsid w:val="0063270C"/>
    <w:rsid w:val="00652AD0"/>
    <w:rsid w:val="00661F71"/>
    <w:rsid w:val="00672801"/>
    <w:rsid w:val="00672F81"/>
    <w:rsid w:val="00690473"/>
    <w:rsid w:val="00697982"/>
    <w:rsid w:val="006A217B"/>
    <w:rsid w:val="006C75C2"/>
    <w:rsid w:val="006F0DF8"/>
    <w:rsid w:val="00704E20"/>
    <w:rsid w:val="00720D07"/>
    <w:rsid w:val="00752D15"/>
    <w:rsid w:val="00773018"/>
    <w:rsid w:val="00783AB0"/>
    <w:rsid w:val="007B7FD7"/>
    <w:rsid w:val="007D0148"/>
    <w:rsid w:val="007E66A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81499"/>
    <w:rsid w:val="00882207"/>
    <w:rsid w:val="008878D1"/>
    <w:rsid w:val="008B3714"/>
    <w:rsid w:val="008B3E57"/>
    <w:rsid w:val="008D02A4"/>
    <w:rsid w:val="008D1074"/>
    <w:rsid w:val="008F5714"/>
    <w:rsid w:val="0090508F"/>
    <w:rsid w:val="009070A5"/>
    <w:rsid w:val="0091051F"/>
    <w:rsid w:val="00912DE9"/>
    <w:rsid w:val="00955284"/>
    <w:rsid w:val="00964FE0"/>
    <w:rsid w:val="009E1FCF"/>
    <w:rsid w:val="00A311B1"/>
    <w:rsid w:val="00A77C0A"/>
    <w:rsid w:val="00A8361B"/>
    <w:rsid w:val="00A90E2A"/>
    <w:rsid w:val="00A93BF2"/>
    <w:rsid w:val="00AB0063"/>
    <w:rsid w:val="00AD326E"/>
    <w:rsid w:val="00AE781A"/>
    <w:rsid w:val="00B118C1"/>
    <w:rsid w:val="00B424EB"/>
    <w:rsid w:val="00B64216"/>
    <w:rsid w:val="00B87C2E"/>
    <w:rsid w:val="00B94EBC"/>
    <w:rsid w:val="00BA0537"/>
    <w:rsid w:val="00BA099E"/>
    <w:rsid w:val="00BB2879"/>
    <w:rsid w:val="00BC7E1D"/>
    <w:rsid w:val="00C05E00"/>
    <w:rsid w:val="00C060A9"/>
    <w:rsid w:val="00C55C7D"/>
    <w:rsid w:val="00C74162"/>
    <w:rsid w:val="00C824FB"/>
    <w:rsid w:val="00C97F8B"/>
    <w:rsid w:val="00CB35AA"/>
    <w:rsid w:val="00CF0623"/>
    <w:rsid w:val="00D03E71"/>
    <w:rsid w:val="00D24180"/>
    <w:rsid w:val="00D83A57"/>
    <w:rsid w:val="00D97576"/>
    <w:rsid w:val="00DA1190"/>
    <w:rsid w:val="00DB31F5"/>
    <w:rsid w:val="00DC3C19"/>
    <w:rsid w:val="00DF4C59"/>
    <w:rsid w:val="00E01957"/>
    <w:rsid w:val="00E0648B"/>
    <w:rsid w:val="00E50A47"/>
    <w:rsid w:val="00E7062E"/>
    <w:rsid w:val="00EA2905"/>
    <w:rsid w:val="00ED7F9A"/>
    <w:rsid w:val="00F10ED1"/>
    <w:rsid w:val="00F25C6C"/>
    <w:rsid w:val="00F6623D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5AA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B35A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35AA"/>
    <w:rPr>
      <w:rFonts w:ascii="Cambria" w:eastAsia="新細明體" w:hAnsi="Cambria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95</Words>
  <Characters>546</Characters>
  <Application>Microsoft Office Outlook</Application>
  <DocSecurity>0</DocSecurity>
  <Lines>0</Lines>
  <Paragraphs>0</Paragraphs>
  <ScaleCrop>false</ScaleCrop>
  <Company>IPC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附圖一：系爭商標（註冊第01497453號）</dc:title>
  <dc:subject/>
  <dc:creator>ipc_da14</dc:creator>
  <cp:keywords/>
  <dc:description>審判Word系統版本:1041102-01</dc:description>
  <cp:lastModifiedBy>IPC</cp:lastModifiedBy>
  <cp:revision>2</cp:revision>
  <cp:lastPrinted>2016-11-02T02:43:00Z</cp:lastPrinted>
  <dcterms:created xsi:type="dcterms:W3CDTF">2016-11-14T07:37:00Z</dcterms:created>
  <dcterms:modified xsi:type="dcterms:W3CDTF">2016-11-14T07:37:00Z</dcterms:modified>
</cp:coreProperties>
</file>