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D7D" w:rsidRPr="00DF07D5" w:rsidRDefault="00752D7D">
      <w:pPr>
        <w:rPr>
          <w:rFonts w:eastAsia="標楷體"/>
          <w:b/>
        </w:rPr>
      </w:pPr>
      <w:r>
        <w:rPr>
          <w:rFonts w:eastAsia="標楷體"/>
          <w:b/>
        </w:rPr>
        <w:t>105</w:t>
      </w:r>
      <w:r>
        <w:rPr>
          <w:rFonts w:eastAsia="標楷體" w:hint="eastAsia"/>
          <w:b/>
        </w:rPr>
        <w:t>年度行商訴字</w:t>
      </w:r>
      <w:r>
        <w:rPr>
          <w:rFonts w:eastAsia="標楷體"/>
          <w:b/>
        </w:rPr>
        <w:t>69</w:t>
      </w:r>
      <w:r>
        <w:rPr>
          <w:rFonts w:eastAsia="標楷體" w:hint="eastAsia"/>
          <w:b/>
        </w:rPr>
        <w:t>號</w:t>
      </w:r>
    </w:p>
    <w:p w:rsidR="00752D7D" w:rsidRDefault="00752D7D" w:rsidP="00E1577D">
      <w:r w:rsidRPr="00DF07D5">
        <w:rPr>
          <w:rFonts w:eastAsia="標楷體" w:hint="eastAsia"/>
          <w:b/>
        </w:rPr>
        <w:t>附圖：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52D7D" w:rsidRPr="00137D03" w:rsidTr="00616AB9">
        <w:trPr>
          <w:jc w:val="center"/>
        </w:trPr>
        <w:tc>
          <w:tcPr>
            <w:tcW w:w="8362" w:type="dxa"/>
          </w:tcPr>
          <w:p w:rsidR="00752D7D" w:rsidRPr="00137D03" w:rsidRDefault="00752D7D" w:rsidP="00616AB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noProof/>
              </w:rPr>
              <w:pict>
                <v:line id="_x0000_s1026" style="position:absolute;left:0;text-align:left;z-index:251658240" from="0,0" to="414pt,0"/>
              </w:pict>
            </w:r>
            <w:r w:rsidRPr="00137D03">
              <w:rPr>
                <w:rFonts w:eastAsia="標楷體" w:hint="eastAsia"/>
                <w:sz w:val="28"/>
                <w:szCs w:val="28"/>
              </w:rPr>
              <w:t>附圖</w:t>
            </w:r>
            <w:r w:rsidRPr="00137D03">
              <w:rPr>
                <w:rFonts w:eastAsia="標楷體"/>
                <w:sz w:val="28"/>
                <w:szCs w:val="28"/>
              </w:rPr>
              <w:t>1</w:t>
            </w:r>
            <w:r w:rsidRPr="00137D03">
              <w:rPr>
                <w:rFonts w:eastAsia="標楷體" w:hint="eastAsia"/>
                <w:sz w:val="28"/>
                <w:szCs w:val="28"/>
              </w:rPr>
              <w:t>：系爭商標（</w:t>
            </w:r>
            <w:r w:rsidRPr="00137D03">
              <w:rPr>
                <w:rFonts w:eastAsia="標楷體" w:hint="eastAsia"/>
                <w:color w:val="000000"/>
                <w:sz w:val="28"/>
                <w:szCs w:val="28"/>
              </w:rPr>
              <w:t>申請第</w:t>
            </w:r>
            <w:r w:rsidRPr="00137D03">
              <w:rPr>
                <w:bCs/>
                <w:color w:val="000000"/>
                <w:sz w:val="28"/>
                <w:szCs w:val="28"/>
              </w:rPr>
              <w:t>102935781</w:t>
            </w:r>
            <w:r w:rsidRPr="00137D03">
              <w:rPr>
                <w:rFonts w:eastAsia="標楷體" w:hint="eastAsia"/>
                <w:color w:val="000000"/>
                <w:sz w:val="28"/>
                <w:szCs w:val="28"/>
              </w:rPr>
              <w:t>號）</w:t>
            </w:r>
          </w:p>
        </w:tc>
      </w:tr>
      <w:tr w:rsidR="00752D7D" w:rsidRPr="00137D03" w:rsidTr="00616AB9">
        <w:trPr>
          <w:trHeight w:val="1236"/>
          <w:jc w:val="center"/>
        </w:trPr>
        <w:tc>
          <w:tcPr>
            <w:tcW w:w="8362" w:type="dxa"/>
          </w:tcPr>
          <w:p w:rsidR="00752D7D" w:rsidRPr="00137D03" w:rsidRDefault="00752D7D" w:rsidP="00616AB9">
            <w:pPr>
              <w:rPr>
                <w:rFonts w:eastAsia="標楷體"/>
                <w:color w:val="000000"/>
              </w:rPr>
            </w:pPr>
            <w:r w:rsidRPr="00137D03">
              <w:rPr>
                <w:rFonts w:eastAsia="標楷體" w:hint="eastAsia"/>
                <w:color w:val="000000"/>
              </w:rPr>
              <w:t>申請日：</w:t>
            </w:r>
            <w:r w:rsidRPr="00137D03">
              <w:rPr>
                <w:rFonts w:eastAsia="標楷體"/>
                <w:color w:val="000000"/>
              </w:rPr>
              <w:t>102</w:t>
            </w:r>
            <w:r w:rsidRPr="00137D03">
              <w:rPr>
                <w:rFonts w:eastAsia="標楷體" w:hint="eastAsia"/>
                <w:color w:val="000000"/>
              </w:rPr>
              <w:t>年</w:t>
            </w:r>
            <w:r w:rsidRPr="00137D03">
              <w:rPr>
                <w:rFonts w:eastAsia="標楷體"/>
                <w:color w:val="000000"/>
              </w:rPr>
              <w:t>7</w:t>
            </w:r>
            <w:r w:rsidRPr="00137D03">
              <w:rPr>
                <w:rFonts w:eastAsia="標楷體" w:hint="eastAsia"/>
                <w:color w:val="000000"/>
              </w:rPr>
              <w:t>月</w:t>
            </w:r>
            <w:r w:rsidRPr="00137D03">
              <w:rPr>
                <w:rFonts w:eastAsia="標楷體"/>
                <w:color w:val="000000"/>
              </w:rPr>
              <w:t>3</w:t>
            </w:r>
            <w:r w:rsidRPr="00137D03">
              <w:rPr>
                <w:rFonts w:eastAsia="標楷體" w:hint="eastAsia"/>
                <w:color w:val="000000"/>
              </w:rPr>
              <w:t>日</w:t>
            </w:r>
          </w:p>
          <w:p w:rsidR="00752D7D" w:rsidRPr="00137D03" w:rsidRDefault="00752D7D" w:rsidP="00616AB9">
            <w:pPr>
              <w:rPr>
                <w:rFonts w:eastAsia="標楷體"/>
                <w:color w:val="000000"/>
              </w:rPr>
            </w:pPr>
            <w:r w:rsidRPr="00137D03">
              <w:rPr>
                <w:rFonts w:eastAsia="標楷體" w:hint="eastAsia"/>
                <w:color w:val="000000"/>
              </w:rPr>
              <w:t>申請人：鎧泰科技股份有限公司</w:t>
            </w:r>
            <w:r w:rsidRPr="00137D03">
              <w:rPr>
                <w:rFonts w:eastAsia="標楷體"/>
                <w:color w:val="000000"/>
              </w:rPr>
              <w:t xml:space="preserve">  </w:t>
            </w:r>
          </w:p>
          <w:p w:rsidR="00752D7D" w:rsidRPr="00137D03" w:rsidRDefault="00752D7D" w:rsidP="00616AB9">
            <w:pPr>
              <w:ind w:left="1920" w:hangingChars="800" w:hanging="1920"/>
              <w:rPr>
                <w:rFonts w:eastAsia="標楷體"/>
                <w:color w:val="000000"/>
              </w:rPr>
            </w:pPr>
            <w:r w:rsidRPr="00137D03">
              <w:rPr>
                <w:rFonts w:eastAsia="標楷體" w:hint="eastAsia"/>
                <w:color w:val="000000"/>
              </w:rPr>
              <w:t>商品或服務名稱：</w:t>
            </w:r>
          </w:p>
          <w:p w:rsidR="00752D7D" w:rsidRPr="00137D03" w:rsidRDefault="00752D7D" w:rsidP="00616AB9">
            <w:pPr>
              <w:rPr>
                <w:rFonts w:eastAsia="標楷體"/>
                <w:sz w:val="22"/>
              </w:rPr>
            </w:pPr>
            <w:r w:rsidRPr="00137D03">
              <w:rPr>
                <w:rFonts w:eastAsia="標楷體" w:hint="eastAsia"/>
                <w:noProof/>
                <w:color w:val="000000"/>
              </w:rPr>
              <w:t>第</w:t>
            </w:r>
            <w:r w:rsidRPr="00137D03">
              <w:rPr>
                <w:rFonts w:eastAsia="標楷體"/>
                <w:noProof/>
                <w:color w:val="000000"/>
              </w:rPr>
              <w:t>9</w:t>
            </w:r>
            <w:r w:rsidRPr="00137D03">
              <w:rPr>
                <w:rFonts w:eastAsia="標楷體" w:hint="eastAsia"/>
                <w:noProof/>
                <w:color w:val="000000"/>
              </w:rPr>
              <w:t>類：「電漿直流電源供應器」商品</w:t>
            </w:r>
            <w:r w:rsidRPr="00137D03">
              <w:rPr>
                <w:rFonts w:eastAsia="標楷體" w:hint="eastAsia"/>
                <w:color w:val="000000"/>
              </w:rPr>
              <w:t>。</w:t>
            </w:r>
          </w:p>
        </w:tc>
      </w:tr>
      <w:tr w:rsidR="00752D7D" w:rsidRPr="00137D03" w:rsidTr="00616AB9">
        <w:trPr>
          <w:trHeight w:val="3257"/>
          <w:jc w:val="center"/>
        </w:trPr>
        <w:tc>
          <w:tcPr>
            <w:tcW w:w="8362" w:type="dxa"/>
          </w:tcPr>
          <w:p w:rsidR="00752D7D" w:rsidRPr="00137D03" w:rsidRDefault="00752D7D" w:rsidP="00616AB9">
            <w:pPr>
              <w:jc w:val="center"/>
              <w:rPr>
                <w:rFonts w:eastAsia="標楷體"/>
              </w:rPr>
            </w:pPr>
            <w:r w:rsidRPr="00137D03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40.4pt;height:140.4pt">
                  <v:imagedata r:id="rId6" r:href="rId7"/>
                </v:shape>
              </w:pict>
            </w:r>
          </w:p>
        </w:tc>
      </w:tr>
      <w:tr w:rsidR="00752D7D" w:rsidRPr="00137D03" w:rsidTr="00616AB9">
        <w:trPr>
          <w:trHeight w:val="830"/>
          <w:jc w:val="center"/>
        </w:trPr>
        <w:tc>
          <w:tcPr>
            <w:tcW w:w="8362" w:type="dxa"/>
          </w:tcPr>
          <w:p w:rsidR="00752D7D" w:rsidRPr="00137D03" w:rsidRDefault="00752D7D" w:rsidP="00616AB9">
            <w:pPr>
              <w:jc w:val="center"/>
              <w:rPr>
                <w:noProof/>
                <w:color w:val="0000FF"/>
                <w:sz w:val="28"/>
                <w:szCs w:val="28"/>
              </w:rPr>
            </w:pPr>
            <w:r w:rsidRPr="00137D03">
              <w:rPr>
                <w:rFonts w:eastAsia="標楷體" w:hint="eastAsia"/>
                <w:sz w:val="28"/>
                <w:szCs w:val="28"/>
              </w:rPr>
              <w:t>附圖</w:t>
            </w:r>
            <w:r w:rsidRPr="00137D03">
              <w:rPr>
                <w:rFonts w:eastAsia="標楷體"/>
                <w:sz w:val="28"/>
                <w:szCs w:val="28"/>
              </w:rPr>
              <w:t>2</w:t>
            </w:r>
            <w:r w:rsidRPr="00137D03">
              <w:rPr>
                <w:rFonts w:eastAsia="標楷體" w:hint="eastAsia"/>
                <w:sz w:val="28"/>
                <w:szCs w:val="28"/>
              </w:rPr>
              <w:t>：據以核駁商標（註冊第</w:t>
            </w:r>
            <w:r w:rsidRPr="00137D03">
              <w:rPr>
                <w:rFonts w:eastAsia="標楷體"/>
                <w:sz w:val="28"/>
                <w:szCs w:val="28"/>
              </w:rPr>
              <w:t>01018802</w:t>
            </w:r>
            <w:r w:rsidRPr="00137D03">
              <w:rPr>
                <w:rFonts w:eastAsia="標楷體" w:hint="eastAsia"/>
                <w:sz w:val="28"/>
                <w:szCs w:val="28"/>
              </w:rPr>
              <w:t>號）</w:t>
            </w:r>
          </w:p>
        </w:tc>
      </w:tr>
      <w:tr w:rsidR="00752D7D" w:rsidRPr="00137D03" w:rsidTr="00616AB9">
        <w:trPr>
          <w:trHeight w:val="1692"/>
          <w:jc w:val="center"/>
        </w:trPr>
        <w:tc>
          <w:tcPr>
            <w:tcW w:w="8362" w:type="dxa"/>
          </w:tcPr>
          <w:p w:rsidR="00752D7D" w:rsidRPr="00137D03" w:rsidRDefault="00752D7D" w:rsidP="00616AB9">
            <w:pPr>
              <w:rPr>
                <w:rFonts w:eastAsia="標楷體"/>
              </w:rPr>
            </w:pPr>
            <w:r w:rsidRPr="00137D03">
              <w:rPr>
                <w:rFonts w:eastAsia="標楷體" w:hint="eastAsia"/>
              </w:rPr>
              <w:t>申請日：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12"/>
                <w:attr w:name="Year" w:val="1989"/>
              </w:smartTagPr>
              <w:r w:rsidRPr="00137D03">
                <w:rPr>
                  <w:rFonts w:eastAsia="標楷體"/>
                </w:rPr>
                <w:t>89</w:t>
              </w:r>
              <w:r w:rsidRPr="00137D03">
                <w:rPr>
                  <w:rFonts w:eastAsia="標楷體" w:hint="eastAsia"/>
                </w:rPr>
                <w:t>年</w:t>
              </w:r>
              <w:r w:rsidRPr="00137D03">
                <w:rPr>
                  <w:rFonts w:eastAsia="標楷體"/>
                </w:rPr>
                <w:t>12</w:t>
              </w:r>
              <w:r w:rsidRPr="00137D03">
                <w:rPr>
                  <w:rFonts w:eastAsia="標楷體" w:hint="eastAsia"/>
                </w:rPr>
                <w:t>月</w:t>
              </w:r>
              <w:r w:rsidRPr="00137D03">
                <w:rPr>
                  <w:rFonts w:eastAsia="標楷體"/>
                </w:rPr>
                <w:t>6</w:t>
              </w:r>
              <w:r w:rsidRPr="00137D03">
                <w:rPr>
                  <w:rFonts w:eastAsia="標楷體" w:hint="eastAsia"/>
                </w:rPr>
                <w:t>日</w:t>
              </w:r>
            </w:smartTag>
            <w:r w:rsidRPr="00137D03">
              <w:rPr>
                <w:rFonts w:eastAsia="標楷體" w:hint="eastAsia"/>
              </w:rPr>
              <w:t>（商標權期間：</w:t>
            </w:r>
            <w:r w:rsidRPr="00137D03">
              <w:rPr>
                <w:rFonts w:eastAsia="標楷體"/>
              </w:rPr>
              <w:t>91.10.16</w:t>
            </w:r>
            <w:r w:rsidRPr="00137D03">
              <w:rPr>
                <w:rFonts w:eastAsia="標楷體" w:hint="eastAsia"/>
              </w:rPr>
              <w:t>－</w:t>
            </w:r>
            <w:r w:rsidRPr="00137D03">
              <w:rPr>
                <w:rFonts w:eastAsia="標楷體"/>
              </w:rPr>
              <w:t>111.10.15</w:t>
            </w:r>
            <w:r w:rsidRPr="00137D03">
              <w:rPr>
                <w:rFonts w:eastAsia="標楷體" w:hint="eastAsia"/>
              </w:rPr>
              <w:t>）</w:t>
            </w:r>
          </w:p>
          <w:p w:rsidR="00752D7D" w:rsidRPr="00137D03" w:rsidRDefault="00752D7D" w:rsidP="00616AB9">
            <w:pPr>
              <w:rPr>
                <w:rFonts w:eastAsia="標楷體"/>
              </w:rPr>
            </w:pPr>
            <w:r w:rsidRPr="00137D03">
              <w:rPr>
                <w:rFonts w:eastAsia="標楷體" w:hint="eastAsia"/>
              </w:rPr>
              <w:t>申請人：遠見科技股份有限公司</w:t>
            </w:r>
            <w:r w:rsidRPr="00137D03">
              <w:rPr>
                <w:rFonts w:eastAsia="標楷體"/>
              </w:rPr>
              <w:t xml:space="preserve">  </w:t>
            </w:r>
          </w:p>
          <w:p w:rsidR="00752D7D" w:rsidRPr="00137D03" w:rsidRDefault="00752D7D" w:rsidP="00616AB9">
            <w:pPr>
              <w:ind w:left="1920" w:hangingChars="800" w:hanging="1920"/>
              <w:rPr>
                <w:rFonts w:eastAsia="標楷體"/>
              </w:rPr>
            </w:pPr>
            <w:r w:rsidRPr="00137D03">
              <w:rPr>
                <w:rFonts w:eastAsia="標楷體" w:hint="eastAsia"/>
              </w:rPr>
              <w:t>商品或服務名稱：</w:t>
            </w:r>
          </w:p>
          <w:p w:rsidR="00752D7D" w:rsidRPr="00137D03" w:rsidRDefault="00752D7D" w:rsidP="00A14E71">
            <w:pPr>
              <w:rPr>
                <w:noProof/>
                <w:color w:val="0000FF"/>
                <w:sz w:val="14"/>
                <w:szCs w:val="14"/>
              </w:rPr>
            </w:pPr>
            <w:r w:rsidRPr="00137D03">
              <w:rPr>
                <w:rFonts w:eastAsia="標楷體" w:hint="eastAsia"/>
                <w:noProof/>
              </w:rPr>
              <w:t>第</w:t>
            </w:r>
            <w:r w:rsidRPr="00137D03">
              <w:rPr>
                <w:rFonts w:eastAsia="標楷體"/>
                <w:noProof/>
              </w:rPr>
              <w:t>9</w:t>
            </w:r>
            <w:r w:rsidRPr="00137D03">
              <w:rPr>
                <w:rFonts w:eastAsia="標楷體" w:hint="eastAsia"/>
                <w:noProof/>
              </w:rPr>
              <w:t>類：「彩色影印機，電子廣告牌，電子捕蟲燈，三用電表，計算機，照像機，錄影機，語言學習機，收音機，電視遊樂器，電路板，介面卡，鋰電池，影碟盒，不斷電供電器，雷射唱片，電話機，磁卡鎖，無線電呼叫器，無線電話機」商品</w:t>
            </w:r>
            <w:r w:rsidRPr="00137D03">
              <w:rPr>
                <w:rFonts w:eastAsia="標楷體" w:hint="eastAsia"/>
              </w:rPr>
              <w:t>。</w:t>
            </w:r>
          </w:p>
        </w:tc>
      </w:tr>
      <w:tr w:rsidR="00752D7D" w:rsidRPr="00137D03" w:rsidTr="00616AB9">
        <w:trPr>
          <w:trHeight w:val="1834"/>
          <w:jc w:val="center"/>
        </w:trPr>
        <w:tc>
          <w:tcPr>
            <w:tcW w:w="8362" w:type="dxa"/>
          </w:tcPr>
          <w:p w:rsidR="00752D7D" w:rsidRPr="00137D03" w:rsidRDefault="00752D7D" w:rsidP="00616AB9">
            <w:pPr>
              <w:jc w:val="center"/>
              <w:rPr>
                <w:color w:val="000080"/>
                <w:sz w:val="20"/>
                <w:szCs w:val="20"/>
              </w:rPr>
            </w:pPr>
            <w:r w:rsidRPr="00137D03">
              <w:pict>
                <v:shape id="_x0000_i1026" type="#_x0000_t75" alt="商標圖片" style="width:150pt;height:150pt">
                  <v:imagedata r:id="rId8" r:href="rId9"/>
                </v:shape>
              </w:pict>
            </w:r>
          </w:p>
          <w:p w:rsidR="00752D7D" w:rsidRPr="00137D03" w:rsidRDefault="00752D7D" w:rsidP="00616AB9">
            <w:pPr>
              <w:jc w:val="center"/>
              <w:rPr>
                <w:noProof/>
                <w:color w:val="0000FF"/>
                <w:sz w:val="14"/>
                <w:szCs w:val="14"/>
              </w:rPr>
            </w:pPr>
          </w:p>
        </w:tc>
      </w:tr>
    </w:tbl>
    <w:p w:rsidR="00752D7D" w:rsidRDefault="00752D7D" w:rsidP="001E1DA2">
      <w:pPr>
        <w:widowControl/>
      </w:pPr>
    </w:p>
    <w:sectPr w:rsidR="00752D7D" w:rsidSect="002774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D7D" w:rsidRDefault="00752D7D" w:rsidP="006C70BA">
      <w:r>
        <w:separator/>
      </w:r>
    </w:p>
  </w:endnote>
  <w:endnote w:type="continuationSeparator" w:id="0">
    <w:p w:rsidR="00752D7D" w:rsidRDefault="00752D7D" w:rsidP="006C7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D7D" w:rsidRDefault="00752D7D" w:rsidP="006C70BA">
      <w:r>
        <w:separator/>
      </w:r>
    </w:p>
  </w:footnote>
  <w:footnote w:type="continuationSeparator" w:id="0">
    <w:p w:rsidR="00752D7D" w:rsidRDefault="00752D7D" w:rsidP="006C7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70BA"/>
    <w:rsid w:val="00000FA1"/>
    <w:rsid w:val="00004F5F"/>
    <w:rsid w:val="000226CB"/>
    <w:rsid w:val="0004475C"/>
    <w:rsid w:val="00064A86"/>
    <w:rsid w:val="0009445C"/>
    <w:rsid w:val="000B3DD3"/>
    <w:rsid w:val="0010048D"/>
    <w:rsid w:val="001322DC"/>
    <w:rsid w:val="001364F3"/>
    <w:rsid w:val="00137D03"/>
    <w:rsid w:val="0017152E"/>
    <w:rsid w:val="0017772D"/>
    <w:rsid w:val="0018613E"/>
    <w:rsid w:val="001C4F85"/>
    <w:rsid w:val="001D060B"/>
    <w:rsid w:val="001D339C"/>
    <w:rsid w:val="001E0326"/>
    <w:rsid w:val="001E1DA2"/>
    <w:rsid w:val="001E5138"/>
    <w:rsid w:val="001E773A"/>
    <w:rsid w:val="00234419"/>
    <w:rsid w:val="00277493"/>
    <w:rsid w:val="002A3173"/>
    <w:rsid w:val="002A766E"/>
    <w:rsid w:val="002B24B9"/>
    <w:rsid w:val="002B477C"/>
    <w:rsid w:val="002C4D2E"/>
    <w:rsid w:val="002D4F42"/>
    <w:rsid w:val="00347460"/>
    <w:rsid w:val="00363815"/>
    <w:rsid w:val="00386513"/>
    <w:rsid w:val="003D1AAB"/>
    <w:rsid w:val="003D21D1"/>
    <w:rsid w:val="003F6A20"/>
    <w:rsid w:val="00457EFB"/>
    <w:rsid w:val="004935AE"/>
    <w:rsid w:val="004F3889"/>
    <w:rsid w:val="00504453"/>
    <w:rsid w:val="0051060E"/>
    <w:rsid w:val="00525E12"/>
    <w:rsid w:val="005346A8"/>
    <w:rsid w:val="0057073D"/>
    <w:rsid w:val="005C5626"/>
    <w:rsid w:val="00616AB9"/>
    <w:rsid w:val="00621089"/>
    <w:rsid w:val="0063797A"/>
    <w:rsid w:val="00650C32"/>
    <w:rsid w:val="00660485"/>
    <w:rsid w:val="00663421"/>
    <w:rsid w:val="00681867"/>
    <w:rsid w:val="006B7EA5"/>
    <w:rsid w:val="006C70BA"/>
    <w:rsid w:val="007115F7"/>
    <w:rsid w:val="007208C1"/>
    <w:rsid w:val="00731E08"/>
    <w:rsid w:val="00752D7D"/>
    <w:rsid w:val="0076632D"/>
    <w:rsid w:val="007F2D60"/>
    <w:rsid w:val="00816E90"/>
    <w:rsid w:val="008201A9"/>
    <w:rsid w:val="00882192"/>
    <w:rsid w:val="00891382"/>
    <w:rsid w:val="008A5813"/>
    <w:rsid w:val="008B0A3C"/>
    <w:rsid w:val="008F0F2A"/>
    <w:rsid w:val="00957247"/>
    <w:rsid w:val="0096388C"/>
    <w:rsid w:val="00991C0C"/>
    <w:rsid w:val="009A01DF"/>
    <w:rsid w:val="009A511C"/>
    <w:rsid w:val="009B144A"/>
    <w:rsid w:val="009B3877"/>
    <w:rsid w:val="009C3AB1"/>
    <w:rsid w:val="009D54ED"/>
    <w:rsid w:val="009F3088"/>
    <w:rsid w:val="00A00F89"/>
    <w:rsid w:val="00A0240B"/>
    <w:rsid w:val="00A14E71"/>
    <w:rsid w:val="00A36704"/>
    <w:rsid w:val="00A4320A"/>
    <w:rsid w:val="00B95FAB"/>
    <w:rsid w:val="00BB65E8"/>
    <w:rsid w:val="00BC5700"/>
    <w:rsid w:val="00BF3454"/>
    <w:rsid w:val="00C11321"/>
    <w:rsid w:val="00C6697D"/>
    <w:rsid w:val="00C67AA1"/>
    <w:rsid w:val="00C8071E"/>
    <w:rsid w:val="00CA5113"/>
    <w:rsid w:val="00CB75EB"/>
    <w:rsid w:val="00D937C3"/>
    <w:rsid w:val="00D970AA"/>
    <w:rsid w:val="00D9776A"/>
    <w:rsid w:val="00DE3C0B"/>
    <w:rsid w:val="00DF07D5"/>
    <w:rsid w:val="00E1577D"/>
    <w:rsid w:val="00E326BE"/>
    <w:rsid w:val="00E45177"/>
    <w:rsid w:val="00E758CA"/>
    <w:rsid w:val="00EA1321"/>
    <w:rsid w:val="00EC2DA4"/>
    <w:rsid w:val="00ED7454"/>
    <w:rsid w:val="00F06DD7"/>
    <w:rsid w:val="00F2492C"/>
    <w:rsid w:val="00F34C4A"/>
    <w:rsid w:val="00F41A3C"/>
    <w:rsid w:val="00F62F79"/>
    <w:rsid w:val="00F87676"/>
    <w:rsid w:val="00F91DB6"/>
    <w:rsid w:val="00FA14D3"/>
    <w:rsid w:val="00FA1DC3"/>
    <w:rsid w:val="00FA5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0BA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C70B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C70BA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C70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70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14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10293578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http://tmsearch.tipo.gov.tw/TIPO_DR/servlet/ShowPicture_Serv?apply_no=0890702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1</Pages>
  <Words>82</Words>
  <Characters>471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104年度行商訴字第71號行政判決</dc:title>
  <dc:subject/>
  <dc:creator>1</dc:creator>
  <cp:keywords/>
  <dc:description>審判Word系統版本:1040306-01</dc:description>
  <cp:lastModifiedBy>ipc_da12</cp:lastModifiedBy>
  <cp:revision>45</cp:revision>
  <dcterms:created xsi:type="dcterms:W3CDTF">2015-11-16T01:17:00Z</dcterms:created>
  <dcterms:modified xsi:type="dcterms:W3CDTF">2016-10-05T06:35:00Z</dcterms:modified>
</cp:coreProperties>
</file>