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9BB" w:rsidRPr="0024449C" w:rsidRDefault="009019BB" w:rsidP="00456075">
      <w:pPr>
        <w:spacing w:line="240" w:lineRule="auto"/>
        <w:ind w:rightChars="-600" w:right="-1680" w:firstLineChars="100" w:firstLine="360"/>
        <w:rPr>
          <w:rFonts w:ascii="Times New Roman" w:hint="eastAsia"/>
          <w:b/>
          <w:sz w:val="36"/>
          <w:szCs w:val="36"/>
        </w:rPr>
      </w:pPr>
      <w:r w:rsidRPr="0024449C">
        <w:rPr>
          <w:rFonts w:ascii="Times New Roman" w:hAnsi="Times New Roman"/>
          <w:b/>
          <w:sz w:val="36"/>
          <w:szCs w:val="36"/>
        </w:rPr>
        <w:t>10</w:t>
      </w:r>
      <w:r w:rsidR="005E5C2D" w:rsidRPr="0024449C">
        <w:rPr>
          <w:rFonts w:ascii="Times New Roman" w:hAnsi="Times New Roman" w:hint="eastAsia"/>
          <w:b/>
          <w:sz w:val="36"/>
          <w:szCs w:val="36"/>
        </w:rPr>
        <w:t>6</w:t>
      </w:r>
      <w:r w:rsidR="0027709B" w:rsidRPr="0024449C">
        <w:rPr>
          <w:rFonts w:ascii="Times New Roman"/>
          <w:b/>
          <w:sz w:val="36"/>
          <w:szCs w:val="36"/>
        </w:rPr>
        <w:t>年度</w:t>
      </w:r>
      <w:r w:rsidR="001D76A8" w:rsidRPr="0024449C">
        <w:rPr>
          <w:rFonts w:ascii="Times New Roman"/>
          <w:b/>
          <w:sz w:val="36"/>
          <w:szCs w:val="36"/>
        </w:rPr>
        <w:t>民</w:t>
      </w:r>
      <w:r w:rsidR="0027709B" w:rsidRPr="0024449C">
        <w:rPr>
          <w:rFonts w:ascii="Times New Roman"/>
          <w:b/>
          <w:sz w:val="36"/>
          <w:szCs w:val="36"/>
        </w:rPr>
        <w:t>專</w:t>
      </w:r>
      <w:r w:rsidR="005E5C2D" w:rsidRPr="0024449C">
        <w:rPr>
          <w:rFonts w:ascii="Times New Roman" w:hint="eastAsia"/>
          <w:b/>
          <w:sz w:val="36"/>
          <w:szCs w:val="36"/>
        </w:rPr>
        <w:t>上</w:t>
      </w:r>
      <w:r w:rsidR="0027709B" w:rsidRPr="0024449C">
        <w:rPr>
          <w:rFonts w:ascii="Times New Roman"/>
          <w:b/>
          <w:sz w:val="36"/>
          <w:szCs w:val="36"/>
        </w:rPr>
        <w:t>字第</w:t>
      </w:r>
      <w:r w:rsidR="005E5C2D" w:rsidRPr="0024449C">
        <w:rPr>
          <w:rFonts w:ascii="Times New Roman" w:hint="eastAsia"/>
          <w:b/>
          <w:sz w:val="36"/>
          <w:szCs w:val="36"/>
        </w:rPr>
        <w:t>23</w:t>
      </w:r>
      <w:r w:rsidR="0027709B" w:rsidRPr="0024449C">
        <w:rPr>
          <w:rFonts w:ascii="Times New Roman"/>
          <w:b/>
          <w:sz w:val="36"/>
          <w:szCs w:val="36"/>
        </w:rPr>
        <w:t>號</w:t>
      </w:r>
      <w:r w:rsidR="0049616B" w:rsidRPr="0024449C">
        <w:rPr>
          <w:rFonts w:ascii="Times New Roman" w:hint="eastAsia"/>
          <w:b/>
          <w:sz w:val="36"/>
          <w:szCs w:val="36"/>
        </w:rPr>
        <w:t>附圖</w:t>
      </w:r>
    </w:p>
    <w:p w:rsidR="0055725F" w:rsidRPr="002F13C6" w:rsidRDefault="0049616B" w:rsidP="0049616B">
      <w:pPr>
        <w:spacing w:line="240" w:lineRule="auto"/>
        <w:ind w:leftChars="-600" w:left="-1680" w:rightChars="-600" w:right="-1680" w:firstLineChars="600" w:firstLine="1922"/>
        <w:rPr>
          <w:rFonts w:ascii="Times New Roman" w:hAnsi="Times New Roman"/>
        </w:rPr>
      </w:pPr>
      <w:r w:rsidRPr="0049616B">
        <w:rPr>
          <w:rFonts w:ascii="Times New Roman" w:hAnsi="Times New Roman" w:hint="eastAsia"/>
          <w:b/>
          <w:sz w:val="32"/>
          <w:szCs w:val="32"/>
        </w:rPr>
        <w:t>附圖一：</w:t>
      </w:r>
      <w:r w:rsidRPr="002F13C6">
        <w:rPr>
          <w:rFonts w:ascii="Times New Roman" w:hAnsi="Times New Roman"/>
        </w:rPr>
        <w:t xml:space="preserve"> </w:t>
      </w:r>
    </w:p>
    <w:p w:rsidR="0062462A" w:rsidRPr="00D57A0E" w:rsidRDefault="0062462A" w:rsidP="0024449C">
      <w:pPr>
        <w:spacing w:afterLines="50"/>
        <w:ind w:leftChars="100" w:left="280" w:firstLineChars="100" w:firstLine="280"/>
        <w:jc w:val="both"/>
        <w:rPr>
          <w:rFonts w:hint="eastAsia"/>
          <w:b/>
        </w:rPr>
      </w:pPr>
      <w:r w:rsidRPr="00861F75">
        <w:rPr>
          <w:rFonts w:hint="eastAsia"/>
          <w:b/>
          <w:noProof/>
          <w:color w:val="FF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物件 2" o:spid="_x0000_s1217" type="#_x0000_t75" style="position:absolute;left:0;text-align:left;margin-left:0;margin-top:36.95pt;width:441.9pt;height:252.25pt;z-index:251656192;visibility:visible;mso-position-horizontal:center;mso-position-horizontal-relative:margin" stroked="t" strokecolor="red">
            <v:imagedata r:id="rId8" o:title="" croptop="-126f" cropbottom="3083f"/>
            <w10:wrap type="topAndBottom" anchorx="margin"/>
          </v:shape>
        </w:pict>
      </w:r>
      <w:r w:rsidRPr="00D57A0E">
        <w:rPr>
          <w:rFonts w:hint="eastAsia"/>
          <w:b/>
        </w:rPr>
        <w:t>第一圖為系爭專利控制蔬菜硝酸態氮含量方法之系統示意圖</w:t>
      </w:r>
    </w:p>
    <w:p w:rsidR="0062462A" w:rsidRPr="0024449C" w:rsidRDefault="0062462A" w:rsidP="0062462A">
      <w:pPr>
        <w:spacing w:afterLines="50"/>
        <w:ind w:leftChars="100" w:left="280" w:firstLineChars="100" w:firstLine="280"/>
        <w:jc w:val="both"/>
        <w:rPr>
          <w:rFonts w:hint="eastAsia"/>
          <w:b/>
        </w:rPr>
      </w:pPr>
    </w:p>
    <w:p w:rsidR="0062462A" w:rsidRPr="00D57A0E" w:rsidRDefault="0062462A" w:rsidP="0062462A">
      <w:pPr>
        <w:spacing w:afterLines="50"/>
        <w:ind w:leftChars="100" w:left="280" w:firstLineChars="100" w:firstLine="280"/>
        <w:jc w:val="both"/>
        <w:rPr>
          <w:rFonts w:hint="eastAsia"/>
          <w:b/>
        </w:rPr>
      </w:pPr>
      <w:r>
        <w:rPr>
          <w:rFonts w:hint="eastAsia"/>
          <w:noProof/>
        </w:rPr>
        <w:pict>
          <v:shape id="物件 3" o:spid="_x0000_s1218" type="#_x0000_t75" style="position:absolute;left:0;text-align:left;margin-left:0;margin-top:38.15pt;width:431.7pt;height:314.6pt;z-index:251657216;visibility:visible;mso-position-horizontal:center;mso-position-horizontal-relative:margin" stroked="t" strokecolor="red">
            <v:imagedata r:id="rId9" o:title="" croptop="-1326f" cropbottom="-121f" cropleft="-1108f" cropright="-887f"/>
            <w10:wrap type="topAndBottom" anchorx="margin"/>
          </v:shape>
        </w:pict>
      </w:r>
      <w:r w:rsidRPr="00D57A0E">
        <w:rPr>
          <w:rFonts w:hint="eastAsia"/>
          <w:b/>
        </w:rPr>
        <w:t>第二圖為系爭專利營養液供應及回收系統配置圖</w:t>
      </w:r>
    </w:p>
    <w:p w:rsidR="0062462A" w:rsidRPr="006A5E3A" w:rsidRDefault="0062462A" w:rsidP="0062462A">
      <w:pPr>
        <w:spacing w:afterLines="50"/>
        <w:ind w:leftChars="100" w:left="280" w:firstLineChars="100" w:firstLine="280"/>
        <w:jc w:val="both"/>
        <w:rPr>
          <w:rFonts w:hint="eastAsia"/>
          <w:b/>
        </w:rPr>
      </w:pPr>
      <w:r>
        <w:rPr>
          <w:rFonts w:hint="eastAsia"/>
          <w:noProof/>
        </w:rPr>
        <w:lastRenderedPageBreak/>
        <w:pict>
          <v:shape id="物件 4" o:spid="_x0000_s1219" type="#_x0000_t75" style="position:absolute;left:0;text-align:left;margin-left:0;margin-top:34.4pt;width:445.05pt;height:281.9pt;z-index:251658240;visibility:visible;mso-position-horizontal:center;mso-position-horizontal-relative:margin" stroked="t" strokecolor="red">
            <v:imagedata r:id="rId10" o:title="" croptop="-468f" cropbottom="-134f" cropleft="-896f" cropright="-1836f"/>
            <w10:wrap type="topAndBottom" anchorx="margin"/>
          </v:shape>
        </w:pict>
      </w:r>
      <w:r w:rsidRPr="006A5E3A">
        <w:rPr>
          <w:rFonts w:hint="eastAsia"/>
          <w:b/>
          <w:noProof/>
        </w:rPr>
        <w:t>第三圖為</w:t>
      </w:r>
      <w:r>
        <w:rPr>
          <w:rFonts w:hint="eastAsia"/>
          <w:b/>
          <w:noProof/>
        </w:rPr>
        <w:t>系爭專利之</w:t>
      </w:r>
      <w:r w:rsidRPr="006A5E3A">
        <w:rPr>
          <w:rFonts w:hint="eastAsia"/>
          <w:b/>
          <w:noProof/>
        </w:rPr>
        <w:t>水耕種植區系統配置圖。</w:t>
      </w:r>
    </w:p>
    <w:p w:rsidR="0024449C" w:rsidRDefault="0024449C" w:rsidP="0024449C">
      <w:pPr>
        <w:spacing w:afterLines="50"/>
        <w:jc w:val="both"/>
        <w:rPr>
          <w:rFonts w:hint="eastAsia"/>
        </w:rPr>
      </w:pPr>
    </w:p>
    <w:p w:rsidR="00AC6D4B" w:rsidRDefault="00AC6D4B" w:rsidP="0024449C">
      <w:pPr>
        <w:spacing w:afterLines="50"/>
        <w:jc w:val="both"/>
        <w:rPr>
          <w:rFonts w:hint="eastAsia"/>
          <w:sz w:val="32"/>
          <w:szCs w:val="32"/>
        </w:rPr>
      </w:pPr>
    </w:p>
    <w:p w:rsidR="00AC6D4B" w:rsidRDefault="00AC6D4B" w:rsidP="0024449C">
      <w:pPr>
        <w:spacing w:afterLines="50"/>
        <w:jc w:val="both"/>
        <w:rPr>
          <w:rFonts w:hint="eastAsia"/>
          <w:sz w:val="32"/>
          <w:szCs w:val="32"/>
        </w:rPr>
      </w:pPr>
    </w:p>
    <w:p w:rsidR="00AC6D4B" w:rsidRDefault="00AC6D4B" w:rsidP="0024449C">
      <w:pPr>
        <w:spacing w:afterLines="50"/>
        <w:jc w:val="both"/>
        <w:rPr>
          <w:rFonts w:hint="eastAsia"/>
          <w:sz w:val="32"/>
          <w:szCs w:val="32"/>
        </w:rPr>
      </w:pPr>
    </w:p>
    <w:p w:rsidR="00AC6D4B" w:rsidRDefault="00AC6D4B" w:rsidP="0024449C">
      <w:pPr>
        <w:spacing w:afterLines="50"/>
        <w:jc w:val="both"/>
        <w:rPr>
          <w:rFonts w:hint="eastAsia"/>
          <w:sz w:val="32"/>
          <w:szCs w:val="32"/>
        </w:rPr>
      </w:pPr>
    </w:p>
    <w:p w:rsidR="00AC6D4B" w:rsidRDefault="00AC6D4B" w:rsidP="0024449C">
      <w:pPr>
        <w:spacing w:afterLines="50"/>
        <w:jc w:val="both"/>
        <w:rPr>
          <w:rFonts w:hint="eastAsia"/>
          <w:sz w:val="32"/>
          <w:szCs w:val="32"/>
        </w:rPr>
      </w:pPr>
    </w:p>
    <w:p w:rsidR="00AC6D4B" w:rsidRDefault="00AC6D4B" w:rsidP="0024449C">
      <w:pPr>
        <w:spacing w:afterLines="50"/>
        <w:jc w:val="both"/>
        <w:rPr>
          <w:rFonts w:hint="eastAsia"/>
          <w:sz w:val="32"/>
          <w:szCs w:val="32"/>
        </w:rPr>
      </w:pPr>
    </w:p>
    <w:p w:rsidR="00AC6D4B" w:rsidRDefault="00AC6D4B" w:rsidP="0024449C">
      <w:pPr>
        <w:spacing w:afterLines="50"/>
        <w:jc w:val="both"/>
        <w:rPr>
          <w:rFonts w:hint="eastAsia"/>
          <w:sz w:val="32"/>
          <w:szCs w:val="32"/>
        </w:rPr>
      </w:pPr>
    </w:p>
    <w:p w:rsidR="00AC6D4B" w:rsidRDefault="00AC6D4B" w:rsidP="0024449C">
      <w:pPr>
        <w:spacing w:afterLines="50"/>
        <w:jc w:val="both"/>
        <w:rPr>
          <w:rFonts w:hint="eastAsia"/>
          <w:sz w:val="32"/>
          <w:szCs w:val="32"/>
        </w:rPr>
      </w:pPr>
    </w:p>
    <w:p w:rsidR="00AC6D4B" w:rsidRDefault="00AC6D4B" w:rsidP="0024449C">
      <w:pPr>
        <w:spacing w:afterLines="50"/>
        <w:jc w:val="both"/>
        <w:rPr>
          <w:rFonts w:hint="eastAsia"/>
          <w:sz w:val="32"/>
          <w:szCs w:val="32"/>
        </w:rPr>
      </w:pPr>
    </w:p>
    <w:p w:rsidR="00AC6D4B" w:rsidRDefault="00AC6D4B" w:rsidP="0024449C">
      <w:pPr>
        <w:spacing w:afterLines="50"/>
        <w:jc w:val="both"/>
        <w:rPr>
          <w:rFonts w:hint="eastAsia"/>
          <w:sz w:val="32"/>
          <w:szCs w:val="32"/>
        </w:rPr>
      </w:pPr>
    </w:p>
    <w:p w:rsidR="0024449C" w:rsidRPr="0024449C" w:rsidRDefault="0024449C" w:rsidP="0024449C">
      <w:pPr>
        <w:spacing w:afterLines="50"/>
        <w:jc w:val="both"/>
        <w:rPr>
          <w:rFonts w:hint="eastAsia"/>
          <w:sz w:val="32"/>
          <w:szCs w:val="32"/>
        </w:rPr>
      </w:pPr>
      <w:r w:rsidRPr="0024449C">
        <w:rPr>
          <w:rFonts w:hint="eastAsia"/>
          <w:sz w:val="32"/>
          <w:szCs w:val="32"/>
        </w:rPr>
        <w:t>附圖二：</w:t>
      </w:r>
    </w:p>
    <w:p w:rsidR="000E44D2" w:rsidRPr="000E44D2" w:rsidRDefault="000E44D2" w:rsidP="00AC6D4B">
      <w:pPr>
        <w:spacing w:afterLines="50" w:line="240" w:lineRule="auto"/>
        <w:ind w:leftChars="100" w:left="280" w:firstLineChars="200" w:firstLine="561"/>
        <w:jc w:val="both"/>
        <w:rPr>
          <w:rFonts w:hint="eastAsia"/>
        </w:rPr>
      </w:pPr>
      <w:r w:rsidRPr="000E44D2">
        <w:rPr>
          <w:rFonts w:ascii="Times New Roman"/>
          <w:b/>
        </w:rPr>
        <w:t>原證</w:t>
      </w:r>
      <w:r w:rsidRPr="000E44D2">
        <w:rPr>
          <w:rFonts w:ascii="Times New Roman" w:hAnsi="Times New Roman"/>
          <w:b/>
        </w:rPr>
        <w:t>5</w:t>
      </w:r>
      <w:r w:rsidRPr="000E44D2">
        <w:rPr>
          <w:rFonts w:ascii="Times New Roman"/>
          <w:b/>
        </w:rPr>
        <w:t>之相片</w:t>
      </w:r>
      <w:r w:rsidRPr="005D4654">
        <w:rPr>
          <w:rFonts w:ascii="Times New Roman"/>
          <w:b/>
          <w:color w:val="FF0000"/>
        </w:rPr>
        <w:t>（系爭產品</w:t>
      </w:r>
      <w:r w:rsidRPr="005D4654">
        <w:rPr>
          <w:rFonts w:ascii="Times New Roman" w:hAnsi="Times New Roman"/>
          <w:b/>
          <w:color w:val="FF0000"/>
        </w:rPr>
        <w:t>1</w:t>
      </w:r>
      <w:r w:rsidRPr="000E44D2">
        <w:rPr>
          <w:rFonts w:ascii="Times New Roman"/>
          <w:b/>
        </w:rPr>
        <w:t>）</w:t>
      </w:r>
    </w:p>
    <w:p w:rsidR="00B51108" w:rsidRDefault="000E44D2" w:rsidP="0085212D">
      <w:pPr>
        <w:spacing w:afterLines="50" w:line="240" w:lineRule="auto"/>
        <w:ind w:leftChars="100" w:left="280" w:firstLineChars="100" w:firstLine="280"/>
        <w:jc w:val="center"/>
        <w:rPr>
          <w:rFonts w:hint="eastAsia"/>
          <w:b/>
        </w:rPr>
      </w:pPr>
      <w:r>
        <w:pict>
          <v:shape id="圖片 6" o:spid="_x0000_i1025" type="#_x0000_t75" alt="001.jpg" style="width:347.15pt;height:240pt;visibility:visible;mso-position-horizontal-relative:margin" o:bordertopcolor="blue" o:borderleftcolor="blue" o:borderbottomcolor="blue" o:borderrightcolor="blue">
            <v:imagedata r:id="rId11" o:title="001"/>
            <w10:bordertop type="single" width="6"/>
            <w10:borderleft type="single" width="6"/>
            <w10:borderbottom type="single" width="6"/>
            <w10:borderright type="single" width="6"/>
          </v:shape>
        </w:pict>
      </w:r>
    </w:p>
    <w:p w:rsidR="00C76751" w:rsidRDefault="006D054D" w:rsidP="00AC6D4B">
      <w:pPr>
        <w:spacing w:afterLines="50"/>
        <w:ind w:leftChars="100" w:left="280" w:firstLineChars="200" w:firstLine="561"/>
        <w:jc w:val="both"/>
        <w:rPr>
          <w:rFonts w:hint="eastAsia"/>
          <w:b/>
        </w:rPr>
      </w:pPr>
      <w:r w:rsidRPr="00F83936">
        <w:rPr>
          <w:rFonts w:ascii="Times New Roman"/>
          <w:b/>
        </w:rPr>
        <w:t>原證</w:t>
      </w:r>
      <w:r w:rsidRPr="00F83936">
        <w:rPr>
          <w:rFonts w:ascii="Times New Roman" w:hAnsi="Times New Roman"/>
          <w:b/>
        </w:rPr>
        <w:t>15</w:t>
      </w:r>
      <w:r w:rsidRPr="00F83936">
        <w:rPr>
          <w:rFonts w:ascii="Times New Roman"/>
          <w:b/>
        </w:rPr>
        <w:t>之相片</w:t>
      </w:r>
      <w:r w:rsidRPr="005D4654">
        <w:rPr>
          <w:rFonts w:ascii="Times New Roman"/>
          <w:b/>
          <w:color w:val="FF0000"/>
        </w:rPr>
        <w:t>（系爭產品</w:t>
      </w:r>
      <w:r w:rsidRPr="005D4654">
        <w:rPr>
          <w:rFonts w:ascii="Times New Roman" w:hAnsi="Times New Roman"/>
          <w:b/>
          <w:color w:val="FF0000"/>
        </w:rPr>
        <w:t>2</w:t>
      </w:r>
      <w:r w:rsidRPr="00F83936">
        <w:rPr>
          <w:rFonts w:ascii="Times New Roman"/>
          <w:b/>
        </w:rPr>
        <w:t>）</w:t>
      </w:r>
    </w:p>
    <w:p w:rsidR="00C76751" w:rsidRDefault="000E44D2" w:rsidP="0085212D">
      <w:pPr>
        <w:spacing w:afterLines="50" w:line="240" w:lineRule="auto"/>
        <w:ind w:leftChars="100" w:left="280" w:firstLineChars="100" w:firstLine="280"/>
        <w:jc w:val="center"/>
        <w:rPr>
          <w:rFonts w:hint="eastAsia"/>
          <w:b/>
        </w:rPr>
      </w:pPr>
      <w:r>
        <w:pict>
          <v:shape id="圖片 7" o:spid="_x0000_i1026" type="#_x0000_t75" alt="002.jpg" style="width:291.45pt;height:299.15pt;visibility:visible;mso-position-horizontal:center;mso-position-horizontal-relative:margin" o:bordertopcolor="blue" o:borderleftcolor="blue" o:borderbottomcolor="blue" o:borderrightcolor="blue">
            <v:imagedata r:id="rId12" o:title="002"/>
            <w10:bordertop type="single" width="6"/>
            <w10:borderleft type="single" width="6"/>
            <w10:borderbottom type="single" width="6"/>
            <w10:borderright type="single" width="6"/>
          </v:shape>
        </w:pict>
      </w:r>
    </w:p>
    <w:p w:rsidR="00C76751" w:rsidRDefault="006035B4" w:rsidP="00B51108">
      <w:pPr>
        <w:spacing w:afterLines="50"/>
        <w:ind w:leftChars="100" w:left="280" w:firstLineChars="100" w:firstLine="280"/>
        <w:jc w:val="both"/>
        <w:rPr>
          <w:rFonts w:hint="eastAsia"/>
          <w:b/>
        </w:rPr>
      </w:pPr>
      <w:r>
        <w:rPr>
          <w:rFonts w:hint="eastAsia"/>
          <w:b/>
          <w:noProof/>
        </w:rPr>
        <w:pict>
          <v:shape id="_x0000_s1223" type="#_x0000_t75" style="position:absolute;left:0;text-align:left;margin-left:0;margin-top:33.95pt;width:398.25pt;height:582.3pt;z-index:251659264;mso-position-horizontal:center;mso-position-horizontal-relative:margin" stroked="t" strokecolor="#4f81bd">
            <v:imagedata r:id="rId13" o:title="" croptop="1082f" cropleft="2747f"/>
            <w10:wrap type="topAndBottom" anchorx="margin"/>
          </v:shape>
        </w:pict>
      </w:r>
      <w:r w:rsidR="006D054D" w:rsidRPr="00F83936">
        <w:rPr>
          <w:rFonts w:ascii="Times New Roman"/>
          <w:b/>
        </w:rPr>
        <w:t>原證</w:t>
      </w:r>
      <w:r w:rsidR="006D054D" w:rsidRPr="00F83936">
        <w:rPr>
          <w:rFonts w:ascii="Times New Roman" w:hAnsi="Times New Roman"/>
          <w:b/>
        </w:rPr>
        <w:t>15</w:t>
      </w:r>
      <w:r w:rsidR="006D054D" w:rsidRPr="00F83936">
        <w:rPr>
          <w:rFonts w:ascii="Times New Roman"/>
          <w:b/>
        </w:rPr>
        <w:t>之</w:t>
      </w:r>
      <w:r w:rsidR="006D054D" w:rsidRPr="00F83936">
        <w:rPr>
          <w:rFonts w:ascii="Times New Roman" w:hAnsi="Times New Roman"/>
          <w:b/>
        </w:rPr>
        <w:t>DM</w:t>
      </w:r>
      <w:r w:rsidR="006D054D" w:rsidRPr="00F83936">
        <w:rPr>
          <w:rFonts w:ascii="Times New Roman"/>
          <w:b/>
        </w:rPr>
        <w:t>傳單</w:t>
      </w:r>
      <w:r w:rsidR="006D054D" w:rsidRPr="005D4654">
        <w:rPr>
          <w:rFonts w:ascii="Times New Roman"/>
          <w:b/>
          <w:color w:val="FF0000"/>
        </w:rPr>
        <w:t>（系爭產品</w:t>
      </w:r>
      <w:r w:rsidR="006D054D" w:rsidRPr="005D4654">
        <w:rPr>
          <w:rFonts w:ascii="Times New Roman" w:hAnsi="Times New Roman"/>
          <w:b/>
          <w:color w:val="FF0000"/>
        </w:rPr>
        <w:t>2</w:t>
      </w:r>
      <w:r w:rsidR="006D054D" w:rsidRPr="005D4654">
        <w:rPr>
          <w:rFonts w:ascii="Times New Roman"/>
          <w:b/>
          <w:color w:val="FF0000"/>
        </w:rPr>
        <w:t>）</w:t>
      </w:r>
    </w:p>
    <w:p w:rsidR="00C76751" w:rsidRPr="00AC6D4B" w:rsidRDefault="00C76751" w:rsidP="00B51108">
      <w:pPr>
        <w:spacing w:afterLines="50"/>
        <w:ind w:leftChars="100" w:left="280" w:firstLineChars="100" w:firstLine="280"/>
        <w:jc w:val="both"/>
        <w:rPr>
          <w:rFonts w:hint="eastAsia"/>
          <w:b/>
        </w:rPr>
      </w:pPr>
    </w:p>
    <w:sectPr w:rsidR="00C76751" w:rsidRPr="00AC6D4B" w:rsidSect="00FE2CEC">
      <w:footerReference w:type="default" r:id="rId14"/>
      <w:pgSz w:w="11906" w:h="16838"/>
      <w:pgMar w:top="1440" w:right="1800" w:bottom="1440" w:left="1800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1547" w:rsidRDefault="00FD1547">
      <w:r>
        <w:separator/>
      </w:r>
    </w:p>
  </w:endnote>
  <w:endnote w:type="continuationSeparator" w:id="0">
    <w:p w:rsidR="00FD1547" w:rsidRDefault="00FD15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153" w:rsidRDefault="00781153">
    <w:pPr>
      <w:pStyle w:val="a4"/>
    </w:pPr>
    <w:r>
      <w:rPr>
        <w:kern w:val="0"/>
      </w:rPr>
      <w:tab/>
      <w:t xml:space="preserve">- </w:t>
    </w:r>
    <w:r>
      <w:rPr>
        <w:kern w:val="0"/>
      </w:rPr>
      <w:fldChar w:fldCharType="begin"/>
    </w:r>
    <w:r>
      <w:rPr>
        <w:kern w:val="0"/>
      </w:rPr>
      <w:instrText xml:space="preserve"> PAGE </w:instrText>
    </w:r>
    <w:r>
      <w:rPr>
        <w:kern w:val="0"/>
      </w:rPr>
      <w:fldChar w:fldCharType="separate"/>
    </w:r>
    <w:r w:rsidR="00AB5D24">
      <w:rPr>
        <w:noProof/>
        <w:kern w:val="0"/>
      </w:rPr>
      <w:t>1</w:t>
    </w:r>
    <w:r>
      <w:rPr>
        <w:kern w:val="0"/>
      </w:rPr>
      <w:fldChar w:fldCharType="end"/>
    </w:r>
    <w:r>
      <w:rPr>
        <w:kern w:val="0"/>
      </w:rPr>
      <w:t xml:space="preserve"> -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1547" w:rsidRDefault="00FD1547">
      <w:r>
        <w:separator/>
      </w:r>
    </w:p>
  </w:footnote>
  <w:footnote w:type="continuationSeparator" w:id="0">
    <w:p w:rsidR="00FD1547" w:rsidRDefault="00FD15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96A53"/>
    <w:multiLevelType w:val="hybridMultilevel"/>
    <w:tmpl w:val="8B7202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F971CD2"/>
    <w:multiLevelType w:val="hybridMultilevel"/>
    <w:tmpl w:val="AF2E1E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1B67CB9"/>
    <w:multiLevelType w:val="hybridMultilevel"/>
    <w:tmpl w:val="2FD8F422"/>
    <w:lvl w:ilvl="0" w:tplc="F2F43A1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4A01976"/>
    <w:multiLevelType w:val="hybridMultilevel"/>
    <w:tmpl w:val="EDBE3F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7C7736D"/>
    <w:multiLevelType w:val="hybridMultilevel"/>
    <w:tmpl w:val="C5C2256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49F869A8"/>
    <w:multiLevelType w:val="hybridMultilevel"/>
    <w:tmpl w:val="50AE86C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549A5E41"/>
    <w:multiLevelType w:val="hybridMultilevel"/>
    <w:tmpl w:val="C6A8B6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56FB1058"/>
    <w:multiLevelType w:val="hybridMultilevel"/>
    <w:tmpl w:val="50F63C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57437061"/>
    <w:multiLevelType w:val="hybridMultilevel"/>
    <w:tmpl w:val="276CA5F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5CCC3758"/>
    <w:multiLevelType w:val="hybridMultilevel"/>
    <w:tmpl w:val="F8E40A9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5D320515"/>
    <w:multiLevelType w:val="hybridMultilevel"/>
    <w:tmpl w:val="4F70D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5E287702"/>
    <w:multiLevelType w:val="hybridMultilevel"/>
    <w:tmpl w:val="B97A086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FC83E07"/>
    <w:multiLevelType w:val="hybridMultilevel"/>
    <w:tmpl w:val="A9B4D5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628B2B7B"/>
    <w:multiLevelType w:val="multilevel"/>
    <w:tmpl w:val="7EA01F88"/>
    <w:lvl w:ilvl="0">
      <w:start w:val="1"/>
      <w:numFmt w:val="ideographLegalTraditional"/>
      <w:pStyle w:val="Level1"/>
      <w:lvlText w:val="%1、"/>
      <w:lvlJc w:val="left"/>
      <w:pPr>
        <w:tabs>
          <w:tab w:val="num" w:pos="284"/>
        </w:tabs>
        <w:ind w:left="652" w:hanging="652"/>
      </w:pPr>
      <w:rPr>
        <w:rFonts w:hint="eastAsia"/>
      </w:rPr>
    </w:lvl>
    <w:lvl w:ilvl="1">
      <w:start w:val="1"/>
      <w:numFmt w:val="taiwaneseCountingThousand"/>
      <w:pStyle w:val="Level2"/>
      <w:lvlText w:val="%2、"/>
      <w:lvlJc w:val="left"/>
      <w:pPr>
        <w:tabs>
          <w:tab w:val="num" w:pos="992"/>
        </w:tabs>
        <w:ind w:left="992" w:hanging="567"/>
      </w:pPr>
      <w:rPr>
        <w:rFonts w:hint="eastAsia"/>
        <w:lang w:val="en-US"/>
      </w:rPr>
    </w:lvl>
    <w:lvl w:ilvl="2">
      <w:start w:val="1"/>
      <w:numFmt w:val="taiwaneseCountingThousand"/>
      <w:pStyle w:val="Level3"/>
      <w:lvlText w:val="（%3）"/>
      <w:lvlJc w:val="left"/>
      <w:pPr>
        <w:tabs>
          <w:tab w:val="num" w:pos="5067"/>
        </w:tabs>
        <w:ind w:left="5344" w:hanging="844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abstractNum w:abstractNumId="14">
    <w:nsid w:val="6652269D"/>
    <w:multiLevelType w:val="hybridMultilevel"/>
    <w:tmpl w:val="035408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682811BA"/>
    <w:multiLevelType w:val="hybridMultilevel"/>
    <w:tmpl w:val="888E238A"/>
    <w:lvl w:ilvl="0" w:tplc="C1B240E4">
      <w:start w:val="1"/>
      <w:numFmt w:val="taiwaneseCountingThousand"/>
      <w:lvlText w:val="(%1)"/>
      <w:lvlJc w:val="left"/>
      <w:pPr>
        <w:ind w:left="7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16">
    <w:nsid w:val="691F27D2"/>
    <w:multiLevelType w:val="hybridMultilevel"/>
    <w:tmpl w:val="D18A2A0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6A8F4EEF"/>
    <w:multiLevelType w:val="hybridMultilevel"/>
    <w:tmpl w:val="FD6E31E2"/>
    <w:lvl w:ilvl="0" w:tplc="12C6A83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7166221F"/>
    <w:multiLevelType w:val="hybridMultilevel"/>
    <w:tmpl w:val="6A083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71DE234C"/>
    <w:multiLevelType w:val="hybridMultilevel"/>
    <w:tmpl w:val="C6A8B6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753242C6"/>
    <w:multiLevelType w:val="hybridMultilevel"/>
    <w:tmpl w:val="D0CEF7C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3"/>
  </w:num>
  <w:num w:numId="2">
    <w:abstractNumId w:val="12"/>
  </w:num>
  <w:num w:numId="3">
    <w:abstractNumId w:val="16"/>
  </w:num>
  <w:num w:numId="4">
    <w:abstractNumId w:val="18"/>
  </w:num>
  <w:num w:numId="5">
    <w:abstractNumId w:val="19"/>
  </w:num>
  <w:num w:numId="6">
    <w:abstractNumId w:val="4"/>
  </w:num>
  <w:num w:numId="7">
    <w:abstractNumId w:val="8"/>
  </w:num>
  <w:num w:numId="8">
    <w:abstractNumId w:val="7"/>
  </w:num>
  <w:num w:numId="9">
    <w:abstractNumId w:val="10"/>
  </w:num>
  <w:num w:numId="10">
    <w:abstractNumId w:val="5"/>
  </w:num>
  <w:num w:numId="11">
    <w:abstractNumId w:val="14"/>
  </w:num>
  <w:num w:numId="12">
    <w:abstractNumId w:val="3"/>
  </w:num>
  <w:num w:numId="13">
    <w:abstractNumId w:val="0"/>
  </w:num>
  <w:num w:numId="14">
    <w:abstractNumId w:val="9"/>
  </w:num>
  <w:num w:numId="15">
    <w:abstractNumId w:val="20"/>
  </w:num>
  <w:num w:numId="16">
    <w:abstractNumId w:val="6"/>
  </w:num>
  <w:num w:numId="17">
    <w:abstractNumId w:val="1"/>
  </w:num>
  <w:num w:numId="18">
    <w:abstractNumId w:val="11"/>
  </w:num>
  <w:num w:numId="19">
    <w:abstractNumId w:val="13"/>
  </w:num>
  <w:num w:numId="20">
    <w:abstractNumId w:val="13"/>
  </w:num>
  <w:num w:numId="21">
    <w:abstractNumId w:val="15"/>
  </w:num>
  <w:num w:numId="22">
    <w:abstractNumId w:val="17"/>
  </w:num>
  <w:num w:numId="23">
    <w:abstractNumId w:val="2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bordersDoNotSurroundHeader/>
  <w:bordersDoNotSurroundFooter/>
  <w:attachedTemplate r:id="rId1"/>
  <w:stylePaneFormatFilter w:val="3F01"/>
  <w:doNotTrackMoves/>
  <w:doNotTrackFormatting/>
  <w:defaultTabStop w:val="479"/>
  <w:displayHorizontalDrawingGridEvery w:val="0"/>
  <w:displayVerticalDrawingGridEvery w:val="2"/>
  <w:characterSpacingControl w:val="compressPunctuation"/>
  <w:savePreviewPicture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3AEA"/>
    <w:rsid w:val="00000158"/>
    <w:rsid w:val="000008EF"/>
    <w:rsid w:val="00000CDC"/>
    <w:rsid w:val="00001907"/>
    <w:rsid w:val="00002E4B"/>
    <w:rsid w:val="000030F9"/>
    <w:rsid w:val="00003308"/>
    <w:rsid w:val="000037FE"/>
    <w:rsid w:val="0000398B"/>
    <w:rsid w:val="00003B9F"/>
    <w:rsid w:val="00004EAD"/>
    <w:rsid w:val="00004F2F"/>
    <w:rsid w:val="00005302"/>
    <w:rsid w:val="00006431"/>
    <w:rsid w:val="000064AE"/>
    <w:rsid w:val="00006757"/>
    <w:rsid w:val="0000678C"/>
    <w:rsid w:val="000068D5"/>
    <w:rsid w:val="0000690B"/>
    <w:rsid w:val="00007043"/>
    <w:rsid w:val="000072F3"/>
    <w:rsid w:val="0000765B"/>
    <w:rsid w:val="0000786C"/>
    <w:rsid w:val="00007A03"/>
    <w:rsid w:val="00007C36"/>
    <w:rsid w:val="00007C61"/>
    <w:rsid w:val="00007E9E"/>
    <w:rsid w:val="0001020A"/>
    <w:rsid w:val="00010F38"/>
    <w:rsid w:val="00011532"/>
    <w:rsid w:val="00011FA8"/>
    <w:rsid w:val="00012FEF"/>
    <w:rsid w:val="000135E6"/>
    <w:rsid w:val="000146CA"/>
    <w:rsid w:val="000147E7"/>
    <w:rsid w:val="0001504F"/>
    <w:rsid w:val="00015540"/>
    <w:rsid w:val="000161B1"/>
    <w:rsid w:val="00016F3E"/>
    <w:rsid w:val="000172FA"/>
    <w:rsid w:val="00017476"/>
    <w:rsid w:val="00017B04"/>
    <w:rsid w:val="00020135"/>
    <w:rsid w:val="000205FB"/>
    <w:rsid w:val="00020750"/>
    <w:rsid w:val="00020990"/>
    <w:rsid w:val="00020B33"/>
    <w:rsid w:val="00020C9A"/>
    <w:rsid w:val="00021091"/>
    <w:rsid w:val="000217FB"/>
    <w:rsid w:val="000222AF"/>
    <w:rsid w:val="00022709"/>
    <w:rsid w:val="0002271C"/>
    <w:rsid w:val="00023715"/>
    <w:rsid w:val="000239E2"/>
    <w:rsid w:val="00023AFD"/>
    <w:rsid w:val="00023DB2"/>
    <w:rsid w:val="00023F18"/>
    <w:rsid w:val="0002445B"/>
    <w:rsid w:val="000251C7"/>
    <w:rsid w:val="00025225"/>
    <w:rsid w:val="00025301"/>
    <w:rsid w:val="0002629A"/>
    <w:rsid w:val="000263F2"/>
    <w:rsid w:val="0002734D"/>
    <w:rsid w:val="00027415"/>
    <w:rsid w:val="00027659"/>
    <w:rsid w:val="000300B0"/>
    <w:rsid w:val="000306A5"/>
    <w:rsid w:val="00031191"/>
    <w:rsid w:val="00031220"/>
    <w:rsid w:val="00031BEB"/>
    <w:rsid w:val="00031C89"/>
    <w:rsid w:val="00031D9B"/>
    <w:rsid w:val="00032565"/>
    <w:rsid w:val="0003279D"/>
    <w:rsid w:val="00033258"/>
    <w:rsid w:val="00033EC5"/>
    <w:rsid w:val="00033F81"/>
    <w:rsid w:val="00034532"/>
    <w:rsid w:val="00034652"/>
    <w:rsid w:val="00034B28"/>
    <w:rsid w:val="000354CF"/>
    <w:rsid w:val="000357BB"/>
    <w:rsid w:val="00035C6C"/>
    <w:rsid w:val="00035D23"/>
    <w:rsid w:val="00035E3E"/>
    <w:rsid w:val="0003627D"/>
    <w:rsid w:val="00037AB3"/>
    <w:rsid w:val="00040303"/>
    <w:rsid w:val="00040585"/>
    <w:rsid w:val="000414C1"/>
    <w:rsid w:val="0004167A"/>
    <w:rsid w:val="00041E51"/>
    <w:rsid w:val="000425DE"/>
    <w:rsid w:val="00043F88"/>
    <w:rsid w:val="000442DA"/>
    <w:rsid w:val="000444B5"/>
    <w:rsid w:val="000452F0"/>
    <w:rsid w:val="0004532D"/>
    <w:rsid w:val="00046491"/>
    <w:rsid w:val="00046CF0"/>
    <w:rsid w:val="000479D5"/>
    <w:rsid w:val="00047B5F"/>
    <w:rsid w:val="00047E91"/>
    <w:rsid w:val="000502A1"/>
    <w:rsid w:val="000508A2"/>
    <w:rsid w:val="000511C2"/>
    <w:rsid w:val="00051699"/>
    <w:rsid w:val="00051BB7"/>
    <w:rsid w:val="00051BBF"/>
    <w:rsid w:val="0005250C"/>
    <w:rsid w:val="00052629"/>
    <w:rsid w:val="00052E42"/>
    <w:rsid w:val="00053437"/>
    <w:rsid w:val="00053BD3"/>
    <w:rsid w:val="00053C3A"/>
    <w:rsid w:val="00053D00"/>
    <w:rsid w:val="00053DAE"/>
    <w:rsid w:val="00054370"/>
    <w:rsid w:val="000552A7"/>
    <w:rsid w:val="00056E94"/>
    <w:rsid w:val="000577C2"/>
    <w:rsid w:val="00057B75"/>
    <w:rsid w:val="00057DFE"/>
    <w:rsid w:val="00060195"/>
    <w:rsid w:val="000605AB"/>
    <w:rsid w:val="0006090A"/>
    <w:rsid w:val="00061FA8"/>
    <w:rsid w:val="000621C4"/>
    <w:rsid w:val="0006255F"/>
    <w:rsid w:val="00062713"/>
    <w:rsid w:val="000630BC"/>
    <w:rsid w:val="000640EA"/>
    <w:rsid w:val="0006556C"/>
    <w:rsid w:val="000657BA"/>
    <w:rsid w:val="00065ABF"/>
    <w:rsid w:val="00065F82"/>
    <w:rsid w:val="00066DA5"/>
    <w:rsid w:val="00066FF3"/>
    <w:rsid w:val="00067152"/>
    <w:rsid w:val="000676BA"/>
    <w:rsid w:val="000677BF"/>
    <w:rsid w:val="0007148A"/>
    <w:rsid w:val="000719FB"/>
    <w:rsid w:val="00071E62"/>
    <w:rsid w:val="00072AC0"/>
    <w:rsid w:val="00072AF3"/>
    <w:rsid w:val="00072F07"/>
    <w:rsid w:val="00072FC3"/>
    <w:rsid w:val="00072FE2"/>
    <w:rsid w:val="000730B3"/>
    <w:rsid w:val="000746B9"/>
    <w:rsid w:val="00074B9B"/>
    <w:rsid w:val="00074BB8"/>
    <w:rsid w:val="00074EF8"/>
    <w:rsid w:val="0007559F"/>
    <w:rsid w:val="0007567B"/>
    <w:rsid w:val="00075AEE"/>
    <w:rsid w:val="00075CA0"/>
    <w:rsid w:val="00075DB2"/>
    <w:rsid w:val="00075FC4"/>
    <w:rsid w:val="0007624F"/>
    <w:rsid w:val="0007669A"/>
    <w:rsid w:val="0007710F"/>
    <w:rsid w:val="00077685"/>
    <w:rsid w:val="00077E4D"/>
    <w:rsid w:val="0008034B"/>
    <w:rsid w:val="0008066C"/>
    <w:rsid w:val="00080A6B"/>
    <w:rsid w:val="00081483"/>
    <w:rsid w:val="00081E0B"/>
    <w:rsid w:val="00081E75"/>
    <w:rsid w:val="00081FCF"/>
    <w:rsid w:val="0008229B"/>
    <w:rsid w:val="000828C3"/>
    <w:rsid w:val="00083E86"/>
    <w:rsid w:val="00084060"/>
    <w:rsid w:val="0008667B"/>
    <w:rsid w:val="0008708C"/>
    <w:rsid w:val="000879AE"/>
    <w:rsid w:val="00087A2D"/>
    <w:rsid w:val="00087FF0"/>
    <w:rsid w:val="00090D02"/>
    <w:rsid w:val="000910F6"/>
    <w:rsid w:val="00091F2C"/>
    <w:rsid w:val="00092F15"/>
    <w:rsid w:val="000930AC"/>
    <w:rsid w:val="0009373D"/>
    <w:rsid w:val="00094494"/>
    <w:rsid w:val="000948CE"/>
    <w:rsid w:val="00094993"/>
    <w:rsid w:val="00094F05"/>
    <w:rsid w:val="00096CA7"/>
    <w:rsid w:val="000A0B9E"/>
    <w:rsid w:val="000A0D6C"/>
    <w:rsid w:val="000A1B64"/>
    <w:rsid w:val="000A3C3C"/>
    <w:rsid w:val="000A3FCF"/>
    <w:rsid w:val="000A4045"/>
    <w:rsid w:val="000A47D0"/>
    <w:rsid w:val="000A497A"/>
    <w:rsid w:val="000A5C0E"/>
    <w:rsid w:val="000A6BC1"/>
    <w:rsid w:val="000A6DBA"/>
    <w:rsid w:val="000A7B3C"/>
    <w:rsid w:val="000A7EB1"/>
    <w:rsid w:val="000B03AD"/>
    <w:rsid w:val="000B0477"/>
    <w:rsid w:val="000B1325"/>
    <w:rsid w:val="000B138D"/>
    <w:rsid w:val="000B1A96"/>
    <w:rsid w:val="000B1E0E"/>
    <w:rsid w:val="000B1E85"/>
    <w:rsid w:val="000B206B"/>
    <w:rsid w:val="000B3232"/>
    <w:rsid w:val="000B3C3F"/>
    <w:rsid w:val="000B5039"/>
    <w:rsid w:val="000B55A9"/>
    <w:rsid w:val="000B5C74"/>
    <w:rsid w:val="000B607E"/>
    <w:rsid w:val="000C071C"/>
    <w:rsid w:val="000C083B"/>
    <w:rsid w:val="000C1123"/>
    <w:rsid w:val="000C13E0"/>
    <w:rsid w:val="000C186A"/>
    <w:rsid w:val="000C20ED"/>
    <w:rsid w:val="000C27FA"/>
    <w:rsid w:val="000C34DB"/>
    <w:rsid w:val="000C374B"/>
    <w:rsid w:val="000C3A7C"/>
    <w:rsid w:val="000C4282"/>
    <w:rsid w:val="000C4546"/>
    <w:rsid w:val="000C5331"/>
    <w:rsid w:val="000C5912"/>
    <w:rsid w:val="000C5DAC"/>
    <w:rsid w:val="000C601C"/>
    <w:rsid w:val="000C67B3"/>
    <w:rsid w:val="000C6FA9"/>
    <w:rsid w:val="000C72F8"/>
    <w:rsid w:val="000C7903"/>
    <w:rsid w:val="000C7F44"/>
    <w:rsid w:val="000D00C5"/>
    <w:rsid w:val="000D0299"/>
    <w:rsid w:val="000D0BB3"/>
    <w:rsid w:val="000D1812"/>
    <w:rsid w:val="000D1A5B"/>
    <w:rsid w:val="000D1DDD"/>
    <w:rsid w:val="000D285A"/>
    <w:rsid w:val="000D29D1"/>
    <w:rsid w:val="000D2A34"/>
    <w:rsid w:val="000D2E3E"/>
    <w:rsid w:val="000D3C6F"/>
    <w:rsid w:val="000D41AB"/>
    <w:rsid w:val="000D45B8"/>
    <w:rsid w:val="000D5170"/>
    <w:rsid w:val="000D59EC"/>
    <w:rsid w:val="000D6472"/>
    <w:rsid w:val="000D6811"/>
    <w:rsid w:val="000D7AC3"/>
    <w:rsid w:val="000E01BF"/>
    <w:rsid w:val="000E1459"/>
    <w:rsid w:val="000E1AC5"/>
    <w:rsid w:val="000E1D94"/>
    <w:rsid w:val="000E354B"/>
    <w:rsid w:val="000E44D2"/>
    <w:rsid w:val="000E512A"/>
    <w:rsid w:val="000E55EC"/>
    <w:rsid w:val="000E621D"/>
    <w:rsid w:val="000E6EC1"/>
    <w:rsid w:val="000E714A"/>
    <w:rsid w:val="000E7366"/>
    <w:rsid w:val="000E7590"/>
    <w:rsid w:val="000E7BEF"/>
    <w:rsid w:val="000F06B1"/>
    <w:rsid w:val="000F0AB6"/>
    <w:rsid w:val="000F1334"/>
    <w:rsid w:val="000F1A78"/>
    <w:rsid w:val="000F2D4D"/>
    <w:rsid w:val="000F2F76"/>
    <w:rsid w:val="000F3847"/>
    <w:rsid w:val="000F3C7C"/>
    <w:rsid w:val="000F3DA8"/>
    <w:rsid w:val="000F3DDD"/>
    <w:rsid w:val="000F459E"/>
    <w:rsid w:val="000F46F5"/>
    <w:rsid w:val="000F4DAA"/>
    <w:rsid w:val="000F6984"/>
    <w:rsid w:val="000F6FC5"/>
    <w:rsid w:val="000F7328"/>
    <w:rsid w:val="000F76F0"/>
    <w:rsid w:val="000F7B06"/>
    <w:rsid w:val="000F7C76"/>
    <w:rsid w:val="0010067E"/>
    <w:rsid w:val="00100BCF"/>
    <w:rsid w:val="00101FCA"/>
    <w:rsid w:val="0010233D"/>
    <w:rsid w:val="00102A8B"/>
    <w:rsid w:val="001031AD"/>
    <w:rsid w:val="00103541"/>
    <w:rsid w:val="0010371F"/>
    <w:rsid w:val="00103802"/>
    <w:rsid w:val="00103CC4"/>
    <w:rsid w:val="00103EA5"/>
    <w:rsid w:val="0010438B"/>
    <w:rsid w:val="00104CE2"/>
    <w:rsid w:val="0010554A"/>
    <w:rsid w:val="00106224"/>
    <w:rsid w:val="001067F8"/>
    <w:rsid w:val="001068FE"/>
    <w:rsid w:val="00107376"/>
    <w:rsid w:val="001073F1"/>
    <w:rsid w:val="001079A4"/>
    <w:rsid w:val="00107F48"/>
    <w:rsid w:val="001116D0"/>
    <w:rsid w:val="001118F4"/>
    <w:rsid w:val="001126A2"/>
    <w:rsid w:val="00112C83"/>
    <w:rsid w:val="00113E27"/>
    <w:rsid w:val="00114088"/>
    <w:rsid w:val="001140E2"/>
    <w:rsid w:val="00114780"/>
    <w:rsid w:val="00114BE2"/>
    <w:rsid w:val="00114D9B"/>
    <w:rsid w:val="001154AF"/>
    <w:rsid w:val="001157CA"/>
    <w:rsid w:val="00115ADB"/>
    <w:rsid w:val="00115D2B"/>
    <w:rsid w:val="00115E5A"/>
    <w:rsid w:val="00120938"/>
    <w:rsid w:val="00120E67"/>
    <w:rsid w:val="001212DE"/>
    <w:rsid w:val="00121304"/>
    <w:rsid w:val="00121D5F"/>
    <w:rsid w:val="001221CE"/>
    <w:rsid w:val="00122484"/>
    <w:rsid w:val="00122610"/>
    <w:rsid w:val="00122E0E"/>
    <w:rsid w:val="00122EFF"/>
    <w:rsid w:val="001234DB"/>
    <w:rsid w:val="00123ED9"/>
    <w:rsid w:val="0012413B"/>
    <w:rsid w:val="00124ACF"/>
    <w:rsid w:val="00124C81"/>
    <w:rsid w:val="00124E3D"/>
    <w:rsid w:val="0012524D"/>
    <w:rsid w:val="00125889"/>
    <w:rsid w:val="00125919"/>
    <w:rsid w:val="00125F91"/>
    <w:rsid w:val="00126314"/>
    <w:rsid w:val="00126326"/>
    <w:rsid w:val="001267C0"/>
    <w:rsid w:val="00126CE2"/>
    <w:rsid w:val="00127361"/>
    <w:rsid w:val="001275B1"/>
    <w:rsid w:val="00127A30"/>
    <w:rsid w:val="00130948"/>
    <w:rsid w:val="00130F66"/>
    <w:rsid w:val="00131395"/>
    <w:rsid w:val="00131A12"/>
    <w:rsid w:val="00131B37"/>
    <w:rsid w:val="00131FD3"/>
    <w:rsid w:val="001323CB"/>
    <w:rsid w:val="00132648"/>
    <w:rsid w:val="001326AE"/>
    <w:rsid w:val="00132B2F"/>
    <w:rsid w:val="00132F51"/>
    <w:rsid w:val="001331DA"/>
    <w:rsid w:val="00133ABB"/>
    <w:rsid w:val="00133CA1"/>
    <w:rsid w:val="0013445D"/>
    <w:rsid w:val="00134B46"/>
    <w:rsid w:val="001361DB"/>
    <w:rsid w:val="0013707B"/>
    <w:rsid w:val="0013723B"/>
    <w:rsid w:val="00137733"/>
    <w:rsid w:val="00140C58"/>
    <w:rsid w:val="00142049"/>
    <w:rsid w:val="00142405"/>
    <w:rsid w:val="001428C8"/>
    <w:rsid w:val="00142E7D"/>
    <w:rsid w:val="00142F3C"/>
    <w:rsid w:val="001433EE"/>
    <w:rsid w:val="00143ADF"/>
    <w:rsid w:val="001444D0"/>
    <w:rsid w:val="00144BA1"/>
    <w:rsid w:val="00145263"/>
    <w:rsid w:val="001456AA"/>
    <w:rsid w:val="00146666"/>
    <w:rsid w:val="001472DB"/>
    <w:rsid w:val="00147621"/>
    <w:rsid w:val="0014790B"/>
    <w:rsid w:val="00150417"/>
    <w:rsid w:val="00150444"/>
    <w:rsid w:val="0015084C"/>
    <w:rsid w:val="00150B61"/>
    <w:rsid w:val="00151202"/>
    <w:rsid w:val="00151686"/>
    <w:rsid w:val="00151844"/>
    <w:rsid w:val="001524E4"/>
    <w:rsid w:val="00152F4F"/>
    <w:rsid w:val="00153673"/>
    <w:rsid w:val="00153CCA"/>
    <w:rsid w:val="00154825"/>
    <w:rsid w:val="0015487C"/>
    <w:rsid w:val="0015540F"/>
    <w:rsid w:val="00155D11"/>
    <w:rsid w:val="00155E13"/>
    <w:rsid w:val="00160E14"/>
    <w:rsid w:val="001614C2"/>
    <w:rsid w:val="00161D8B"/>
    <w:rsid w:val="001623FF"/>
    <w:rsid w:val="001626A6"/>
    <w:rsid w:val="001629D2"/>
    <w:rsid w:val="00162AA4"/>
    <w:rsid w:val="00162D5E"/>
    <w:rsid w:val="00163233"/>
    <w:rsid w:val="0016343F"/>
    <w:rsid w:val="0016366B"/>
    <w:rsid w:val="00163A35"/>
    <w:rsid w:val="0016418F"/>
    <w:rsid w:val="00164674"/>
    <w:rsid w:val="0016494F"/>
    <w:rsid w:val="00164B9C"/>
    <w:rsid w:val="00164EB5"/>
    <w:rsid w:val="0016505F"/>
    <w:rsid w:val="001662CF"/>
    <w:rsid w:val="00166D48"/>
    <w:rsid w:val="00166E16"/>
    <w:rsid w:val="00166E39"/>
    <w:rsid w:val="00166F45"/>
    <w:rsid w:val="00167A67"/>
    <w:rsid w:val="00172201"/>
    <w:rsid w:val="00172643"/>
    <w:rsid w:val="00172AD0"/>
    <w:rsid w:val="00172B8D"/>
    <w:rsid w:val="00172BE0"/>
    <w:rsid w:val="00173161"/>
    <w:rsid w:val="001738FC"/>
    <w:rsid w:val="00173CED"/>
    <w:rsid w:val="00174958"/>
    <w:rsid w:val="001750CF"/>
    <w:rsid w:val="001751C1"/>
    <w:rsid w:val="00175870"/>
    <w:rsid w:val="00175BB6"/>
    <w:rsid w:val="00176235"/>
    <w:rsid w:val="00177583"/>
    <w:rsid w:val="00177961"/>
    <w:rsid w:val="00177981"/>
    <w:rsid w:val="00177F2C"/>
    <w:rsid w:val="00180101"/>
    <w:rsid w:val="00180976"/>
    <w:rsid w:val="00180E20"/>
    <w:rsid w:val="0018196D"/>
    <w:rsid w:val="001825C5"/>
    <w:rsid w:val="00182A84"/>
    <w:rsid w:val="00183BEA"/>
    <w:rsid w:val="00184403"/>
    <w:rsid w:val="00184558"/>
    <w:rsid w:val="001852D6"/>
    <w:rsid w:val="00185E1C"/>
    <w:rsid w:val="00185EE8"/>
    <w:rsid w:val="00186001"/>
    <w:rsid w:val="00186A8F"/>
    <w:rsid w:val="00186F87"/>
    <w:rsid w:val="00187106"/>
    <w:rsid w:val="0018717C"/>
    <w:rsid w:val="001873FF"/>
    <w:rsid w:val="001874D2"/>
    <w:rsid w:val="00187880"/>
    <w:rsid w:val="001879B7"/>
    <w:rsid w:val="00187E9C"/>
    <w:rsid w:val="00187FB9"/>
    <w:rsid w:val="00190BBE"/>
    <w:rsid w:val="00190E35"/>
    <w:rsid w:val="0019185B"/>
    <w:rsid w:val="0019331A"/>
    <w:rsid w:val="00194D7B"/>
    <w:rsid w:val="0019554F"/>
    <w:rsid w:val="00195709"/>
    <w:rsid w:val="0019610A"/>
    <w:rsid w:val="001961C2"/>
    <w:rsid w:val="00196826"/>
    <w:rsid w:val="00197959"/>
    <w:rsid w:val="00197BDD"/>
    <w:rsid w:val="001A00A6"/>
    <w:rsid w:val="001A0761"/>
    <w:rsid w:val="001A09BF"/>
    <w:rsid w:val="001A1964"/>
    <w:rsid w:val="001A1C26"/>
    <w:rsid w:val="001A1C50"/>
    <w:rsid w:val="001A2F68"/>
    <w:rsid w:val="001A33C3"/>
    <w:rsid w:val="001A458F"/>
    <w:rsid w:val="001A5295"/>
    <w:rsid w:val="001A5933"/>
    <w:rsid w:val="001A5A93"/>
    <w:rsid w:val="001A5BDE"/>
    <w:rsid w:val="001A5CD3"/>
    <w:rsid w:val="001A6D53"/>
    <w:rsid w:val="001A7305"/>
    <w:rsid w:val="001A78B4"/>
    <w:rsid w:val="001A7C9A"/>
    <w:rsid w:val="001B06DB"/>
    <w:rsid w:val="001B0720"/>
    <w:rsid w:val="001B079B"/>
    <w:rsid w:val="001B0BEE"/>
    <w:rsid w:val="001B0C1A"/>
    <w:rsid w:val="001B0FD1"/>
    <w:rsid w:val="001B155A"/>
    <w:rsid w:val="001B1AFD"/>
    <w:rsid w:val="001B1B5E"/>
    <w:rsid w:val="001B2AC1"/>
    <w:rsid w:val="001B2EDB"/>
    <w:rsid w:val="001B339F"/>
    <w:rsid w:val="001B360F"/>
    <w:rsid w:val="001B3F56"/>
    <w:rsid w:val="001B43FE"/>
    <w:rsid w:val="001B4D25"/>
    <w:rsid w:val="001B4F4F"/>
    <w:rsid w:val="001B53E8"/>
    <w:rsid w:val="001B5445"/>
    <w:rsid w:val="001B5C86"/>
    <w:rsid w:val="001B5D18"/>
    <w:rsid w:val="001B60D5"/>
    <w:rsid w:val="001B630D"/>
    <w:rsid w:val="001B6422"/>
    <w:rsid w:val="001B66D7"/>
    <w:rsid w:val="001B6881"/>
    <w:rsid w:val="001B75C3"/>
    <w:rsid w:val="001B7B83"/>
    <w:rsid w:val="001C04D6"/>
    <w:rsid w:val="001C21BD"/>
    <w:rsid w:val="001C2475"/>
    <w:rsid w:val="001C24AD"/>
    <w:rsid w:val="001C29FD"/>
    <w:rsid w:val="001C2BAF"/>
    <w:rsid w:val="001C3252"/>
    <w:rsid w:val="001C34B5"/>
    <w:rsid w:val="001C3B60"/>
    <w:rsid w:val="001C475F"/>
    <w:rsid w:val="001C573B"/>
    <w:rsid w:val="001C5A40"/>
    <w:rsid w:val="001C6435"/>
    <w:rsid w:val="001C6856"/>
    <w:rsid w:val="001C6CA5"/>
    <w:rsid w:val="001C6F85"/>
    <w:rsid w:val="001C70B8"/>
    <w:rsid w:val="001C73DA"/>
    <w:rsid w:val="001D0134"/>
    <w:rsid w:val="001D090B"/>
    <w:rsid w:val="001D09B6"/>
    <w:rsid w:val="001D0ED9"/>
    <w:rsid w:val="001D1192"/>
    <w:rsid w:val="001D34E3"/>
    <w:rsid w:val="001D35F2"/>
    <w:rsid w:val="001D36DE"/>
    <w:rsid w:val="001D389D"/>
    <w:rsid w:val="001D418B"/>
    <w:rsid w:val="001D46E5"/>
    <w:rsid w:val="001D4B8E"/>
    <w:rsid w:val="001D4BF2"/>
    <w:rsid w:val="001D6736"/>
    <w:rsid w:val="001D6CD0"/>
    <w:rsid w:val="001D75F7"/>
    <w:rsid w:val="001D76A8"/>
    <w:rsid w:val="001D7E05"/>
    <w:rsid w:val="001E01AF"/>
    <w:rsid w:val="001E06EF"/>
    <w:rsid w:val="001E0DEA"/>
    <w:rsid w:val="001E1B3E"/>
    <w:rsid w:val="001E2008"/>
    <w:rsid w:val="001E2B7B"/>
    <w:rsid w:val="001E4704"/>
    <w:rsid w:val="001E561C"/>
    <w:rsid w:val="001E5B23"/>
    <w:rsid w:val="001E698D"/>
    <w:rsid w:val="001E6A0A"/>
    <w:rsid w:val="001E6F35"/>
    <w:rsid w:val="001E7C9A"/>
    <w:rsid w:val="001F0AB5"/>
    <w:rsid w:val="001F11B4"/>
    <w:rsid w:val="001F12BF"/>
    <w:rsid w:val="001F1DAA"/>
    <w:rsid w:val="001F292F"/>
    <w:rsid w:val="001F41E4"/>
    <w:rsid w:val="001F52F7"/>
    <w:rsid w:val="001F5679"/>
    <w:rsid w:val="001F574E"/>
    <w:rsid w:val="001F58BE"/>
    <w:rsid w:val="001F5984"/>
    <w:rsid w:val="001F5C0A"/>
    <w:rsid w:val="001F5CC4"/>
    <w:rsid w:val="001F6180"/>
    <w:rsid w:val="001F65F7"/>
    <w:rsid w:val="001F70A2"/>
    <w:rsid w:val="001F70D2"/>
    <w:rsid w:val="001F7DD6"/>
    <w:rsid w:val="001F7F11"/>
    <w:rsid w:val="002004D8"/>
    <w:rsid w:val="0020069B"/>
    <w:rsid w:val="00200F59"/>
    <w:rsid w:val="002015F6"/>
    <w:rsid w:val="00201918"/>
    <w:rsid w:val="00201C9E"/>
    <w:rsid w:val="00202021"/>
    <w:rsid w:val="00202113"/>
    <w:rsid w:val="00202E7E"/>
    <w:rsid w:val="002032E4"/>
    <w:rsid w:val="00203337"/>
    <w:rsid w:val="002034DD"/>
    <w:rsid w:val="002045F4"/>
    <w:rsid w:val="00204D3E"/>
    <w:rsid w:val="00205E62"/>
    <w:rsid w:val="00206F65"/>
    <w:rsid w:val="0020732D"/>
    <w:rsid w:val="002078B4"/>
    <w:rsid w:val="00207E7C"/>
    <w:rsid w:val="0021013E"/>
    <w:rsid w:val="00210154"/>
    <w:rsid w:val="002108C4"/>
    <w:rsid w:val="00210DFD"/>
    <w:rsid w:val="00211905"/>
    <w:rsid w:val="00213299"/>
    <w:rsid w:val="00213851"/>
    <w:rsid w:val="00213ADA"/>
    <w:rsid w:val="002140DE"/>
    <w:rsid w:val="00214A38"/>
    <w:rsid w:val="00214E4D"/>
    <w:rsid w:val="00215409"/>
    <w:rsid w:val="0021636F"/>
    <w:rsid w:val="00216BF0"/>
    <w:rsid w:val="00220D3C"/>
    <w:rsid w:val="00220D40"/>
    <w:rsid w:val="00220E47"/>
    <w:rsid w:val="002213DD"/>
    <w:rsid w:val="0022151A"/>
    <w:rsid w:val="00221953"/>
    <w:rsid w:val="00221AC8"/>
    <w:rsid w:val="00222264"/>
    <w:rsid w:val="002229C5"/>
    <w:rsid w:val="00222A89"/>
    <w:rsid w:val="00222C48"/>
    <w:rsid w:val="00222D45"/>
    <w:rsid w:val="002249D9"/>
    <w:rsid w:val="002251D9"/>
    <w:rsid w:val="002252E3"/>
    <w:rsid w:val="0022574E"/>
    <w:rsid w:val="00226268"/>
    <w:rsid w:val="002268CE"/>
    <w:rsid w:val="0022709A"/>
    <w:rsid w:val="00227194"/>
    <w:rsid w:val="002273E8"/>
    <w:rsid w:val="00230225"/>
    <w:rsid w:val="00230348"/>
    <w:rsid w:val="002303CC"/>
    <w:rsid w:val="00230473"/>
    <w:rsid w:val="002310C9"/>
    <w:rsid w:val="00231114"/>
    <w:rsid w:val="0023161E"/>
    <w:rsid w:val="002316BA"/>
    <w:rsid w:val="002321FA"/>
    <w:rsid w:val="00232E03"/>
    <w:rsid w:val="00233003"/>
    <w:rsid w:val="00233029"/>
    <w:rsid w:val="00233122"/>
    <w:rsid w:val="00233822"/>
    <w:rsid w:val="00234A6F"/>
    <w:rsid w:val="00234A90"/>
    <w:rsid w:val="00234CC2"/>
    <w:rsid w:val="002351E1"/>
    <w:rsid w:val="00235361"/>
    <w:rsid w:val="002353C7"/>
    <w:rsid w:val="00235575"/>
    <w:rsid w:val="00235B4E"/>
    <w:rsid w:val="00235DF9"/>
    <w:rsid w:val="00236035"/>
    <w:rsid w:val="00236F3D"/>
    <w:rsid w:val="002374A9"/>
    <w:rsid w:val="00237BB6"/>
    <w:rsid w:val="00240F51"/>
    <w:rsid w:val="002413FD"/>
    <w:rsid w:val="0024153A"/>
    <w:rsid w:val="00241846"/>
    <w:rsid w:val="00241B24"/>
    <w:rsid w:val="00241BDD"/>
    <w:rsid w:val="0024221F"/>
    <w:rsid w:val="00242584"/>
    <w:rsid w:val="00242D8A"/>
    <w:rsid w:val="0024374F"/>
    <w:rsid w:val="00243A13"/>
    <w:rsid w:val="00243E9A"/>
    <w:rsid w:val="00244109"/>
    <w:rsid w:val="0024449C"/>
    <w:rsid w:val="00244EE2"/>
    <w:rsid w:val="00245148"/>
    <w:rsid w:val="002452D5"/>
    <w:rsid w:val="00245785"/>
    <w:rsid w:val="002458B7"/>
    <w:rsid w:val="00245F07"/>
    <w:rsid w:val="002462F4"/>
    <w:rsid w:val="00246D74"/>
    <w:rsid w:val="00246FBC"/>
    <w:rsid w:val="00247160"/>
    <w:rsid w:val="002478A9"/>
    <w:rsid w:val="00247D82"/>
    <w:rsid w:val="00250EE6"/>
    <w:rsid w:val="00251E6B"/>
    <w:rsid w:val="00254BA8"/>
    <w:rsid w:val="00255FAD"/>
    <w:rsid w:val="002560A3"/>
    <w:rsid w:val="00256FA0"/>
    <w:rsid w:val="002573C4"/>
    <w:rsid w:val="00257566"/>
    <w:rsid w:val="00257729"/>
    <w:rsid w:val="00257C0F"/>
    <w:rsid w:val="00257E4D"/>
    <w:rsid w:val="00260150"/>
    <w:rsid w:val="002616F8"/>
    <w:rsid w:val="00261B4F"/>
    <w:rsid w:val="00261D26"/>
    <w:rsid w:val="0026236E"/>
    <w:rsid w:val="00262D01"/>
    <w:rsid w:val="002638C2"/>
    <w:rsid w:val="00263A97"/>
    <w:rsid w:val="00263BC7"/>
    <w:rsid w:val="00263FC6"/>
    <w:rsid w:val="00264867"/>
    <w:rsid w:val="00265177"/>
    <w:rsid w:val="002651DF"/>
    <w:rsid w:val="00265582"/>
    <w:rsid w:val="00265B1F"/>
    <w:rsid w:val="00265C70"/>
    <w:rsid w:val="00265F22"/>
    <w:rsid w:val="002665D7"/>
    <w:rsid w:val="00267DD4"/>
    <w:rsid w:val="0027026C"/>
    <w:rsid w:val="002703A9"/>
    <w:rsid w:val="002714A5"/>
    <w:rsid w:val="0027186B"/>
    <w:rsid w:val="00272257"/>
    <w:rsid w:val="00272A47"/>
    <w:rsid w:val="00273683"/>
    <w:rsid w:val="00273D8B"/>
    <w:rsid w:val="00273FCA"/>
    <w:rsid w:val="00274042"/>
    <w:rsid w:val="002743D1"/>
    <w:rsid w:val="002746A9"/>
    <w:rsid w:val="002749EF"/>
    <w:rsid w:val="00274B28"/>
    <w:rsid w:val="00275043"/>
    <w:rsid w:val="0027536A"/>
    <w:rsid w:val="00276260"/>
    <w:rsid w:val="0027648B"/>
    <w:rsid w:val="00276E81"/>
    <w:rsid w:val="0027707C"/>
    <w:rsid w:val="0027709B"/>
    <w:rsid w:val="002775A0"/>
    <w:rsid w:val="00277FBE"/>
    <w:rsid w:val="00277FF4"/>
    <w:rsid w:val="0028065D"/>
    <w:rsid w:val="00280C86"/>
    <w:rsid w:val="00280CE5"/>
    <w:rsid w:val="00280F84"/>
    <w:rsid w:val="0028130C"/>
    <w:rsid w:val="0028157B"/>
    <w:rsid w:val="00281DD4"/>
    <w:rsid w:val="002821EA"/>
    <w:rsid w:val="0028259C"/>
    <w:rsid w:val="00283011"/>
    <w:rsid w:val="002830A3"/>
    <w:rsid w:val="00283E6A"/>
    <w:rsid w:val="0028434A"/>
    <w:rsid w:val="00284BA4"/>
    <w:rsid w:val="002855F6"/>
    <w:rsid w:val="0028576D"/>
    <w:rsid w:val="00285894"/>
    <w:rsid w:val="00285B27"/>
    <w:rsid w:val="00286763"/>
    <w:rsid w:val="00286DBB"/>
    <w:rsid w:val="00290CD9"/>
    <w:rsid w:val="002914D1"/>
    <w:rsid w:val="00291711"/>
    <w:rsid w:val="00291E29"/>
    <w:rsid w:val="00292A7E"/>
    <w:rsid w:val="00292B2B"/>
    <w:rsid w:val="00293D27"/>
    <w:rsid w:val="00294308"/>
    <w:rsid w:val="00294C69"/>
    <w:rsid w:val="0029531B"/>
    <w:rsid w:val="0029573B"/>
    <w:rsid w:val="002957F4"/>
    <w:rsid w:val="00295EF8"/>
    <w:rsid w:val="0029718B"/>
    <w:rsid w:val="002972BC"/>
    <w:rsid w:val="002A0A35"/>
    <w:rsid w:val="002A0D91"/>
    <w:rsid w:val="002A167F"/>
    <w:rsid w:val="002A1B38"/>
    <w:rsid w:val="002A1B65"/>
    <w:rsid w:val="002A24DB"/>
    <w:rsid w:val="002A254A"/>
    <w:rsid w:val="002A4BE4"/>
    <w:rsid w:val="002A6142"/>
    <w:rsid w:val="002A6B54"/>
    <w:rsid w:val="002A7A1F"/>
    <w:rsid w:val="002B0C91"/>
    <w:rsid w:val="002B0EFA"/>
    <w:rsid w:val="002B198D"/>
    <w:rsid w:val="002B1DD2"/>
    <w:rsid w:val="002B1F92"/>
    <w:rsid w:val="002B208E"/>
    <w:rsid w:val="002B2256"/>
    <w:rsid w:val="002B2510"/>
    <w:rsid w:val="002B2A9B"/>
    <w:rsid w:val="002B3684"/>
    <w:rsid w:val="002B37D3"/>
    <w:rsid w:val="002B3C3B"/>
    <w:rsid w:val="002B3F94"/>
    <w:rsid w:val="002B484A"/>
    <w:rsid w:val="002B4E06"/>
    <w:rsid w:val="002B5CCB"/>
    <w:rsid w:val="002B69FD"/>
    <w:rsid w:val="002B6B46"/>
    <w:rsid w:val="002B7421"/>
    <w:rsid w:val="002B7E1D"/>
    <w:rsid w:val="002B7FD6"/>
    <w:rsid w:val="002C0529"/>
    <w:rsid w:val="002C08B8"/>
    <w:rsid w:val="002C1BC8"/>
    <w:rsid w:val="002C25F7"/>
    <w:rsid w:val="002C29CE"/>
    <w:rsid w:val="002C32B2"/>
    <w:rsid w:val="002C46DE"/>
    <w:rsid w:val="002C495A"/>
    <w:rsid w:val="002C64DB"/>
    <w:rsid w:val="002C678A"/>
    <w:rsid w:val="002C6CEE"/>
    <w:rsid w:val="002D0097"/>
    <w:rsid w:val="002D0104"/>
    <w:rsid w:val="002D0522"/>
    <w:rsid w:val="002D0A8A"/>
    <w:rsid w:val="002D0BD8"/>
    <w:rsid w:val="002D0D65"/>
    <w:rsid w:val="002D1EDD"/>
    <w:rsid w:val="002D25E5"/>
    <w:rsid w:val="002D400A"/>
    <w:rsid w:val="002D45D6"/>
    <w:rsid w:val="002D4715"/>
    <w:rsid w:val="002D6534"/>
    <w:rsid w:val="002D6743"/>
    <w:rsid w:val="002D6CAB"/>
    <w:rsid w:val="002D7FF6"/>
    <w:rsid w:val="002E0601"/>
    <w:rsid w:val="002E07D6"/>
    <w:rsid w:val="002E0891"/>
    <w:rsid w:val="002E2334"/>
    <w:rsid w:val="002E4542"/>
    <w:rsid w:val="002E4F46"/>
    <w:rsid w:val="002E5284"/>
    <w:rsid w:val="002E53A6"/>
    <w:rsid w:val="002E5663"/>
    <w:rsid w:val="002E5C48"/>
    <w:rsid w:val="002E6609"/>
    <w:rsid w:val="002E66A8"/>
    <w:rsid w:val="002E6B0E"/>
    <w:rsid w:val="002E6CD5"/>
    <w:rsid w:val="002E6DE2"/>
    <w:rsid w:val="002E78A7"/>
    <w:rsid w:val="002E7B53"/>
    <w:rsid w:val="002E7D2D"/>
    <w:rsid w:val="002F0CA1"/>
    <w:rsid w:val="002F11C3"/>
    <w:rsid w:val="002F13C6"/>
    <w:rsid w:val="002F1EED"/>
    <w:rsid w:val="002F211A"/>
    <w:rsid w:val="002F2168"/>
    <w:rsid w:val="002F21BE"/>
    <w:rsid w:val="002F2843"/>
    <w:rsid w:val="002F2961"/>
    <w:rsid w:val="002F2A3D"/>
    <w:rsid w:val="002F2C8B"/>
    <w:rsid w:val="002F30DC"/>
    <w:rsid w:val="002F3867"/>
    <w:rsid w:val="002F3AEA"/>
    <w:rsid w:val="002F3E80"/>
    <w:rsid w:val="002F4DE8"/>
    <w:rsid w:val="002F4E10"/>
    <w:rsid w:val="002F4E89"/>
    <w:rsid w:val="002F6027"/>
    <w:rsid w:val="002F62E5"/>
    <w:rsid w:val="002F64CA"/>
    <w:rsid w:val="002F707E"/>
    <w:rsid w:val="003007A9"/>
    <w:rsid w:val="00300F06"/>
    <w:rsid w:val="003023E0"/>
    <w:rsid w:val="00302588"/>
    <w:rsid w:val="00302615"/>
    <w:rsid w:val="0030328E"/>
    <w:rsid w:val="003039F7"/>
    <w:rsid w:val="00303BF0"/>
    <w:rsid w:val="00304242"/>
    <w:rsid w:val="003049D6"/>
    <w:rsid w:val="00304A29"/>
    <w:rsid w:val="00304E70"/>
    <w:rsid w:val="0030739B"/>
    <w:rsid w:val="00307D56"/>
    <w:rsid w:val="00307DA5"/>
    <w:rsid w:val="00307EAD"/>
    <w:rsid w:val="00310A66"/>
    <w:rsid w:val="00310F4B"/>
    <w:rsid w:val="00311044"/>
    <w:rsid w:val="0031206E"/>
    <w:rsid w:val="00312216"/>
    <w:rsid w:val="00312E86"/>
    <w:rsid w:val="00312FD8"/>
    <w:rsid w:val="00313EE2"/>
    <w:rsid w:val="0031464D"/>
    <w:rsid w:val="00314684"/>
    <w:rsid w:val="00316089"/>
    <w:rsid w:val="003164C8"/>
    <w:rsid w:val="003168F3"/>
    <w:rsid w:val="00317698"/>
    <w:rsid w:val="00317E63"/>
    <w:rsid w:val="003207A1"/>
    <w:rsid w:val="0032099E"/>
    <w:rsid w:val="00320D2F"/>
    <w:rsid w:val="00320E45"/>
    <w:rsid w:val="00320EEE"/>
    <w:rsid w:val="003213E3"/>
    <w:rsid w:val="00321A7D"/>
    <w:rsid w:val="00323670"/>
    <w:rsid w:val="00323A28"/>
    <w:rsid w:val="00323D2B"/>
    <w:rsid w:val="00323FEF"/>
    <w:rsid w:val="003256AC"/>
    <w:rsid w:val="00325BD5"/>
    <w:rsid w:val="00327C08"/>
    <w:rsid w:val="00330CAC"/>
    <w:rsid w:val="00330E5A"/>
    <w:rsid w:val="00331235"/>
    <w:rsid w:val="00331945"/>
    <w:rsid w:val="003319DC"/>
    <w:rsid w:val="0033219A"/>
    <w:rsid w:val="0033254D"/>
    <w:rsid w:val="003326E5"/>
    <w:rsid w:val="00332807"/>
    <w:rsid w:val="00333FBB"/>
    <w:rsid w:val="00334192"/>
    <w:rsid w:val="003344F7"/>
    <w:rsid w:val="00334B4F"/>
    <w:rsid w:val="00334C67"/>
    <w:rsid w:val="00334CC9"/>
    <w:rsid w:val="003350CE"/>
    <w:rsid w:val="00335DF8"/>
    <w:rsid w:val="0033666D"/>
    <w:rsid w:val="0033721C"/>
    <w:rsid w:val="00337BD2"/>
    <w:rsid w:val="00337EB2"/>
    <w:rsid w:val="003403AD"/>
    <w:rsid w:val="0034052F"/>
    <w:rsid w:val="0034102F"/>
    <w:rsid w:val="00341E47"/>
    <w:rsid w:val="00341E8E"/>
    <w:rsid w:val="0034303D"/>
    <w:rsid w:val="00343E54"/>
    <w:rsid w:val="003442A1"/>
    <w:rsid w:val="003444B9"/>
    <w:rsid w:val="003455F8"/>
    <w:rsid w:val="0034670D"/>
    <w:rsid w:val="003474E0"/>
    <w:rsid w:val="003477D8"/>
    <w:rsid w:val="003478B0"/>
    <w:rsid w:val="00347EE7"/>
    <w:rsid w:val="00350325"/>
    <w:rsid w:val="0035045D"/>
    <w:rsid w:val="00350505"/>
    <w:rsid w:val="00350744"/>
    <w:rsid w:val="00350B54"/>
    <w:rsid w:val="00351131"/>
    <w:rsid w:val="003514FF"/>
    <w:rsid w:val="00351B36"/>
    <w:rsid w:val="00351ED1"/>
    <w:rsid w:val="003520D4"/>
    <w:rsid w:val="003522B4"/>
    <w:rsid w:val="003525C3"/>
    <w:rsid w:val="00352D8A"/>
    <w:rsid w:val="00353BB7"/>
    <w:rsid w:val="00354015"/>
    <w:rsid w:val="00354A05"/>
    <w:rsid w:val="00355B57"/>
    <w:rsid w:val="00355B73"/>
    <w:rsid w:val="0035612A"/>
    <w:rsid w:val="00356318"/>
    <w:rsid w:val="00360257"/>
    <w:rsid w:val="0036092A"/>
    <w:rsid w:val="00360D91"/>
    <w:rsid w:val="003610F4"/>
    <w:rsid w:val="0036132B"/>
    <w:rsid w:val="00361520"/>
    <w:rsid w:val="00364652"/>
    <w:rsid w:val="0036669D"/>
    <w:rsid w:val="003669EA"/>
    <w:rsid w:val="00367D11"/>
    <w:rsid w:val="00370253"/>
    <w:rsid w:val="00371102"/>
    <w:rsid w:val="00371A77"/>
    <w:rsid w:val="00371DA7"/>
    <w:rsid w:val="00371F3B"/>
    <w:rsid w:val="003724E2"/>
    <w:rsid w:val="0037277F"/>
    <w:rsid w:val="003741B1"/>
    <w:rsid w:val="003746F8"/>
    <w:rsid w:val="00374F10"/>
    <w:rsid w:val="0037593A"/>
    <w:rsid w:val="00375A09"/>
    <w:rsid w:val="00376091"/>
    <w:rsid w:val="00376470"/>
    <w:rsid w:val="00376606"/>
    <w:rsid w:val="0037674B"/>
    <w:rsid w:val="00376A0C"/>
    <w:rsid w:val="00377626"/>
    <w:rsid w:val="00377E95"/>
    <w:rsid w:val="003815A6"/>
    <w:rsid w:val="00382AFC"/>
    <w:rsid w:val="00382CB2"/>
    <w:rsid w:val="003831CB"/>
    <w:rsid w:val="00383B4B"/>
    <w:rsid w:val="00383D64"/>
    <w:rsid w:val="0038463C"/>
    <w:rsid w:val="00384988"/>
    <w:rsid w:val="00384E4E"/>
    <w:rsid w:val="00386254"/>
    <w:rsid w:val="00386792"/>
    <w:rsid w:val="00387291"/>
    <w:rsid w:val="0038764E"/>
    <w:rsid w:val="00387D07"/>
    <w:rsid w:val="00390383"/>
    <w:rsid w:val="0039184B"/>
    <w:rsid w:val="00391962"/>
    <w:rsid w:val="00391BFE"/>
    <w:rsid w:val="0039215E"/>
    <w:rsid w:val="003925A0"/>
    <w:rsid w:val="00392F76"/>
    <w:rsid w:val="00392F85"/>
    <w:rsid w:val="003937A9"/>
    <w:rsid w:val="00394781"/>
    <w:rsid w:val="00394EEB"/>
    <w:rsid w:val="003953F8"/>
    <w:rsid w:val="00395501"/>
    <w:rsid w:val="00395697"/>
    <w:rsid w:val="00395ED8"/>
    <w:rsid w:val="0039614B"/>
    <w:rsid w:val="003964D7"/>
    <w:rsid w:val="003964DE"/>
    <w:rsid w:val="00396A25"/>
    <w:rsid w:val="00396E59"/>
    <w:rsid w:val="00396F02"/>
    <w:rsid w:val="003A047B"/>
    <w:rsid w:val="003A0869"/>
    <w:rsid w:val="003A159D"/>
    <w:rsid w:val="003A1CE9"/>
    <w:rsid w:val="003A1CFA"/>
    <w:rsid w:val="003A206E"/>
    <w:rsid w:val="003A2BA8"/>
    <w:rsid w:val="003A3327"/>
    <w:rsid w:val="003A3D82"/>
    <w:rsid w:val="003A416F"/>
    <w:rsid w:val="003A433C"/>
    <w:rsid w:val="003A49DB"/>
    <w:rsid w:val="003A4D2D"/>
    <w:rsid w:val="003A4DE7"/>
    <w:rsid w:val="003A5127"/>
    <w:rsid w:val="003A571F"/>
    <w:rsid w:val="003A57E6"/>
    <w:rsid w:val="003A649A"/>
    <w:rsid w:val="003A6DE2"/>
    <w:rsid w:val="003A6E39"/>
    <w:rsid w:val="003A752F"/>
    <w:rsid w:val="003A7E62"/>
    <w:rsid w:val="003B09E8"/>
    <w:rsid w:val="003B0D52"/>
    <w:rsid w:val="003B0E34"/>
    <w:rsid w:val="003B24F6"/>
    <w:rsid w:val="003B2C77"/>
    <w:rsid w:val="003B3B52"/>
    <w:rsid w:val="003B3D74"/>
    <w:rsid w:val="003B42B5"/>
    <w:rsid w:val="003B4398"/>
    <w:rsid w:val="003B4F80"/>
    <w:rsid w:val="003B56FF"/>
    <w:rsid w:val="003B5A44"/>
    <w:rsid w:val="003B5B5E"/>
    <w:rsid w:val="003B5DA2"/>
    <w:rsid w:val="003B5F49"/>
    <w:rsid w:val="003B60BC"/>
    <w:rsid w:val="003B6C01"/>
    <w:rsid w:val="003B755D"/>
    <w:rsid w:val="003B779E"/>
    <w:rsid w:val="003B7B9B"/>
    <w:rsid w:val="003B7CA3"/>
    <w:rsid w:val="003B7E51"/>
    <w:rsid w:val="003C0A8C"/>
    <w:rsid w:val="003C0ED7"/>
    <w:rsid w:val="003C134C"/>
    <w:rsid w:val="003C1ABE"/>
    <w:rsid w:val="003C1C6A"/>
    <w:rsid w:val="003C2049"/>
    <w:rsid w:val="003C20C8"/>
    <w:rsid w:val="003C2764"/>
    <w:rsid w:val="003C2E58"/>
    <w:rsid w:val="003C3165"/>
    <w:rsid w:val="003C34C5"/>
    <w:rsid w:val="003C3BCC"/>
    <w:rsid w:val="003C4B63"/>
    <w:rsid w:val="003C55C7"/>
    <w:rsid w:val="003C5C85"/>
    <w:rsid w:val="003C70F2"/>
    <w:rsid w:val="003C737C"/>
    <w:rsid w:val="003D0F25"/>
    <w:rsid w:val="003D1431"/>
    <w:rsid w:val="003D169B"/>
    <w:rsid w:val="003D212C"/>
    <w:rsid w:val="003D23BE"/>
    <w:rsid w:val="003D2B00"/>
    <w:rsid w:val="003D3054"/>
    <w:rsid w:val="003D398E"/>
    <w:rsid w:val="003D4584"/>
    <w:rsid w:val="003D4B4B"/>
    <w:rsid w:val="003D4C55"/>
    <w:rsid w:val="003D4E43"/>
    <w:rsid w:val="003D50EB"/>
    <w:rsid w:val="003D5417"/>
    <w:rsid w:val="003D578D"/>
    <w:rsid w:val="003D5AF8"/>
    <w:rsid w:val="003D5DC9"/>
    <w:rsid w:val="003D631F"/>
    <w:rsid w:val="003D68EF"/>
    <w:rsid w:val="003D6A08"/>
    <w:rsid w:val="003D7334"/>
    <w:rsid w:val="003E0DC6"/>
    <w:rsid w:val="003E17C2"/>
    <w:rsid w:val="003E2D04"/>
    <w:rsid w:val="003E318A"/>
    <w:rsid w:val="003E32CF"/>
    <w:rsid w:val="003E355D"/>
    <w:rsid w:val="003E58EE"/>
    <w:rsid w:val="003E601A"/>
    <w:rsid w:val="003E60BB"/>
    <w:rsid w:val="003E6BA2"/>
    <w:rsid w:val="003E6D3D"/>
    <w:rsid w:val="003E7407"/>
    <w:rsid w:val="003E78B2"/>
    <w:rsid w:val="003E7B63"/>
    <w:rsid w:val="003F06D3"/>
    <w:rsid w:val="003F0B66"/>
    <w:rsid w:val="003F0D4E"/>
    <w:rsid w:val="003F11B3"/>
    <w:rsid w:val="003F18D3"/>
    <w:rsid w:val="003F1D40"/>
    <w:rsid w:val="003F1D58"/>
    <w:rsid w:val="003F1ED0"/>
    <w:rsid w:val="003F2030"/>
    <w:rsid w:val="003F3C83"/>
    <w:rsid w:val="003F401C"/>
    <w:rsid w:val="003F41F6"/>
    <w:rsid w:val="003F5051"/>
    <w:rsid w:val="003F5698"/>
    <w:rsid w:val="003F56E5"/>
    <w:rsid w:val="003F5A0D"/>
    <w:rsid w:val="003F5AD7"/>
    <w:rsid w:val="003F5CEA"/>
    <w:rsid w:val="003F63B8"/>
    <w:rsid w:val="003F63C1"/>
    <w:rsid w:val="003F672B"/>
    <w:rsid w:val="003F6A95"/>
    <w:rsid w:val="003F6F95"/>
    <w:rsid w:val="003F7997"/>
    <w:rsid w:val="003F7F0A"/>
    <w:rsid w:val="00400A60"/>
    <w:rsid w:val="00400E1B"/>
    <w:rsid w:val="00401D40"/>
    <w:rsid w:val="0040223D"/>
    <w:rsid w:val="00402373"/>
    <w:rsid w:val="00402D7C"/>
    <w:rsid w:val="00402F54"/>
    <w:rsid w:val="0040352F"/>
    <w:rsid w:val="004040A2"/>
    <w:rsid w:val="004047E0"/>
    <w:rsid w:val="004051E3"/>
    <w:rsid w:val="0040595A"/>
    <w:rsid w:val="00405B9D"/>
    <w:rsid w:val="00405C2D"/>
    <w:rsid w:val="00405E78"/>
    <w:rsid w:val="00405F42"/>
    <w:rsid w:val="00407B24"/>
    <w:rsid w:val="004108C3"/>
    <w:rsid w:val="004113B6"/>
    <w:rsid w:val="0041158F"/>
    <w:rsid w:val="00412D34"/>
    <w:rsid w:val="00414061"/>
    <w:rsid w:val="004151CF"/>
    <w:rsid w:val="00415A99"/>
    <w:rsid w:val="00416C83"/>
    <w:rsid w:val="00420C7B"/>
    <w:rsid w:val="004210EB"/>
    <w:rsid w:val="00421DE0"/>
    <w:rsid w:val="00422B3B"/>
    <w:rsid w:val="00422B48"/>
    <w:rsid w:val="00423099"/>
    <w:rsid w:val="004244A1"/>
    <w:rsid w:val="0042455E"/>
    <w:rsid w:val="00424E3B"/>
    <w:rsid w:val="004251D0"/>
    <w:rsid w:val="00425447"/>
    <w:rsid w:val="004254C2"/>
    <w:rsid w:val="004264C0"/>
    <w:rsid w:val="00427689"/>
    <w:rsid w:val="00427B04"/>
    <w:rsid w:val="00427C8A"/>
    <w:rsid w:val="0043053D"/>
    <w:rsid w:val="00431202"/>
    <w:rsid w:val="00431628"/>
    <w:rsid w:val="0043171D"/>
    <w:rsid w:val="00431F6A"/>
    <w:rsid w:val="0043309D"/>
    <w:rsid w:val="00433804"/>
    <w:rsid w:val="0043397D"/>
    <w:rsid w:val="00434AFA"/>
    <w:rsid w:val="00434FED"/>
    <w:rsid w:val="00435544"/>
    <w:rsid w:val="00435714"/>
    <w:rsid w:val="0043592B"/>
    <w:rsid w:val="00437D0B"/>
    <w:rsid w:val="004403DB"/>
    <w:rsid w:val="004405E1"/>
    <w:rsid w:val="00440821"/>
    <w:rsid w:val="0044187C"/>
    <w:rsid w:val="00441B0F"/>
    <w:rsid w:val="004423E9"/>
    <w:rsid w:val="00443D34"/>
    <w:rsid w:val="004443C8"/>
    <w:rsid w:val="004445D8"/>
    <w:rsid w:val="004446CA"/>
    <w:rsid w:val="004454B7"/>
    <w:rsid w:val="00445926"/>
    <w:rsid w:val="00445D7F"/>
    <w:rsid w:val="00445E68"/>
    <w:rsid w:val="00446B31"/>
    <w:rsid w:val="004500B3"/>
    <w:rsid w:val="004516BC"/>
    <w:rsid w:val="00451866"/>
    <w:rsid w:val="004518A4"/>
    <w:rsid w:val="004518D6"/>
    <w:rsid w:val="00451B0D"/>
    <w:rsid w:val="004536D6"/>
    <w:rsid w:val="00453B73"/>
    <w:rsid w:val="004540B1"/>
    <w:rsid w:val="00454114"/>
    <w:rsid w:val="00454C99"/>
    <w:rsid w:val="0045557C"/>
    <w:rsid w:val="00455D54"/>
    <w:rsid w:val="00456075"/>
    <w:rsid w:val="004569A3"/>
    <w:rsid w:val="00456D0A"/>
    <w:rsid w:val="00456DCE"/>
    <w:rsid w:val="00456EBC"/>
    <w:rsid w:val="00457484"/>
    <w:rsid w:val="0046034D"/>
    <w:rsid w:val="00460CA6"/>
    <w:rsid w:val="00460F07"/>
    <w:rsid w:val="00461A14"/>
    <w:rsid w:val="00461B4E"/>
    <w:rsid w:val="00461FDE"/>
    <w:rsid w:val="004625C8"/>
    <w:rsid w:val="00464352"/>
    <w:rsid w:val="00464380"/>
    <w:rsid w:val="00464A66"/>
    <w:rsid w:val="0046503E"/>
    <w:rsid w:val="00465B78"/>
    <w:rsid w:val="0046654F"/>
    <w:rsid w:val="0046663D"/>
    <w:rsid w:val="00466A08"/>
    <w:rsid w:val="0046723D"/>
    <w:rsid w:val="00467A83"/>
    <w:rsid w:val="00467EC5"/>
    <w:rsid w:val="004713A8"/>
    <w:rsid w:val="0047183A"/>
    <w:rsid w:val="00471927"/>
    <w:rsid w:val="00473E87"/>
    <w:rsid w:val="004741CD"/>
    <w:rsid w:val="0047451D"/>
    <w:rsid w:val="004747D9"/>
    <w:rsid w:val="00474A36"/>
    <w:rsid w:val="00475C84"/>
    <w:rsid w:val="00475DCC"/>
    <w:rsid w:val="00476650"/>
    <w:rsid w:val="00476EAA"/>
    <w:rsid w:val="00477E54"/>
    <w:rsid w:val="00477F82"/>
    <w:rsid w:val="00480779"/>
    <w:rsid w:val="00480C33"/>
    <w:rsid w:val="00481174"/>
    <w:rsid w:val="0048160B"/>
    <w:rsid w:val="0048171B"/>
    <w:rsid w:val="00481B59"/>
    <w:rsid w:val="004827A0"/>
    <w:rsid w:val="004828D4"/>
    <w:rsid w:val="004828FB"/>
    <w:rsid w:val="00482F2E"/>
    <w:rsid w:val="00483758"/>
    <w:rsid w:val="004839AA"/>
    <w:rsid w:val="00483F66"/>
    <w:rsid w:val="00484D1B"/>
    <w:rsid w:val="004857BA"/>
    <w:rsid w:val="004859E9"/>
    <w:rsid w:val="00486365"/>
    <w:rsid w:val="00486613"/>
    <w:rsid w:val="00486736"/>
    <w:rsid w:val="004871C5"/>
    <w:rsid w:val="0048754D"/>
    <w:rsid w:val="00487F42"/>
    <w:rsid w:val="00487F44"/>
    <w:rsid w:val="00490013"/>
    <w:rsid w:val="00490A7C"/>
    <w:rsid w:val="00490B13"/>
    <w:rsid w:val="00491216"/>
    <w:rsid w:val="004918DF"/>
    <w:rsid w:val="004926D6"/>
    <w:rsid w:val="00492C9F"/>
    <w:rsid w:val="0049400B"/>
    <w:rsid w:val="00494A78"/>
    <w:rsid w:val="00494D27"/>
    <w:rsid w:val="00494FB5"/>
    <w:rsid w:val="00495268"/>
    <w:rsid w:val="00495807"/>
    <w:rsid w:val="0049593A"/>
    <w:rsid w:val="00495DC5"/>
    <w:rsid w:val="0049616B"/>
    <w:rsid w:val="004967B8"/>
    <w:rsid w:val="00496920"/>
    <w:rsid w:val="004975C5"/>
    <w:rsid w:val="004978D3"/>
    <w:rsid w:val="00497A09"/>
    <w:rsid w:val="004A0211"/>
    <w:rsid w:val="004A07B2"/>
    <w:rsid w:val="004A0E33"/>
    <w:rsid w:val="004A0F22"/>
    <w:rsid w:val="004A0F75"/>
    <w:rsid w:val="004A11BE"/>
    <w:rsid w:val="004A1608"/>
    <w:rsid w:val="004A1B41"/>
    <w:rsid w:val="004A2439"/>
    <w:rsid w:val="004A2BF4"/>
    <w:rsid w:val="004A3910"/>
    <w:rsid w:val="004A430F"/>
    <w:rsid w:val="004A4322"/>
    <w:rsid w:val="004A49C7"/>
    <w:rsid w:val="004A5F94"/>
    <w:rsid w:val="004A6101"/>
    <w:rsid w:val="004B013C"/>
    <w:rsid w:val="004B19C4"/>
    <w:rsid w:val="004B2B8F"/>
    <w:rsid w:val="004B2F23"/>
    <w:rsid w:val="004B4AC1"/>
    <w:rsid w:val="004B4FB4"/>
    <w:rsid w:val="004B5297"/>
    <w:rsid w:val="004B5678"/>
    <w:rsid w:val="004B56FA"/>
    <w:rsid w:val="004B6AFE"/>
    <w:rsid w:val="004B6B89"/>
    <w:rsid w:val="004B6C6D"/>
    <w:rsid w:val="004B6F9B"/>
    <w:rsid w:val="004B708D"/>
    <w:rsid w:val="004B757D"/>
    <w:rsid w:val="004C0303"/>
    <w:rsid w:val="004C048E"/>
    <w:rsid w:val="004C1285"/>
    <w:rsid w:val="004C2983"/>
    <w:rsid w:val="004C387A"/>
    <w:rsid w:val="004C39A0"/>
    <w:rsid w:val="004C3A57"/>
    <w:rsid w:val="004C48A4"/>
    <w:rsid w:val="004C4B4C"/>
    <w:rsid w:val="004C7427"/>
    <w:rsid w:val="004C75ED"/>
    <w:rsid w:val="004C797E"/>
    <w:rsid w:val="004D1D68"/>
    <w:rsid w:val="004D1E0F"/>
    <w:rsid w:val="004D1EB2"/>
    <w:rsid w:val="004D22C3"/>
    <w:rsid w:val="004D2819"/>
    <w:rsid w:val="004D28DB"/>
    <w:rsid w:val="004D306F"/>
    <w:rsid w:val="004D30FA"/>
    <w:rsid w:val="004D3216"/>
    <w:rsid w:val="004D33FD"/>
    <w:rsid w:val="004D34E9"/>
    <w:rsid w:val="004D4234"/>
    <w:rsid w:val="004D4F2C"/>
    <w:rsid w:val="004D4FE0"/>
    <w:rsid w:val="004D57D3"/>
    <w:rsid w:val="004D6402"/>
    <w:rsid w:val="004D6AC4"/>
    <w:rsid w:val="004D6F44"/>
    <w:rsid w:val="004D7069"/>
    <w:rsid w:val="004D7224"/>
    <w:rsid w:val="004D7281"/>
    <w:rsid w:val="004E0977"/>
    <w:rsid w:val="004E21AB"/>
    <w:rsid w:val="004E37C4"/>
    <w:rsid w:val="004E3CA2"/>
    <w:rsid w:val="004E3F1E"/>
    <w:rsid w:val="004E4534"/>
    <w:rsid w:val="004E4A0D"/>
    <w:rsid w:val="004E4E0D"/>
    <w:rsid w:val="004E4ECB"/>
    <w:rsid w:val="004E56BC"/>
    <w:rsid w:val="004E604C"/>
    <w:rsid w:val="004E60E1"/>
    <w:rsid w:val="004E65F0"/>
    <w:rsid w:val="004E67FC"/>
    <w:rsid w:val="004E6C3C"/>
    <w:rsid w:val="004E6E7E"/>
    <w:rsid w:val="004E7ECB"/>
    <w:rsid w:val="004F076E"/>
    <w:rsid w:val="004F0975"/>
    <w:rsid w:val="004F1B9B"/>
    <w:rsid w:val="004F1ED0"/>
    <w:rsid w:val="004F27E8"/>
    <w:rsid w:val="004F2FE6"/>
    <w:rsid w:val="004F45C4"/>
    <w:rsid w:val="004F57C6"/>
    <w:rsid w:val="004F6221"/>
    <w:rsid w:val="004F7229"/>
    <w:rsid w:val="004F72FE"/>
    <w:rsid w:val="004F73C5"/>
    <w:rsid w:val="004F7ACE"/>
    <w:rsid w:val="004F7E72"/>
    <w:rsid w:val="004F7F96"/>
    <w:rsid w:val="0050050E"/>
    <w:rsid w:val="005008E5"/>
    <w:rsid w:val="00500AF4"/>
    <w:rsid w:val="00500DD6"/>
    <w:rsid w:val="00501058"/>
    <w:rsid w:val="0050109B"/>
    <w:rsid w:val="00501295"/>
    <w:rsid w:val="00501635"/>
    <w:rsid w:val="00501699"/>
    <w:rsid w:val="00501B65"/>
    <w:rsid w:val="00501EBD"/>
    <w:rsid w:val="0050267A"/>
    <w:rsid w:val="0050285B"/>
    <w:rsid w:val="0050288D"/>
    <w:rsid w:val="005029E9"/>
    <w:rsid w:val="00502A8B"/>
    <w:rsid w:val="00502B6B"/>
    <w:rsid w:val="0050448D"/>
    <w:rsid w:val="00505003"/>
    <w:rsid w:val="0050532C"/>
    <w:rsid w:val="0050535D"/>
    <w:rsid w:val="005054D9"/>
    <w:rsid w:val="00505643"/>
    <w:rsid w:val="005058FF"/>
    <w:rsid w:val="00505BBD"/>
    <w:rsid w:val="00506216"/>
    <w:rsid w:val="00506B29"/>
    <w:rsid w:val="00506EEA"/>
    <w:rsid w:val="005073A4"/>
    <w:rsid w:val="00507CE7"/>
    <w:rsid w:val="00507E43"/>
    <w:rsid w:val="00507E7A"/>
    <w:rsid w:val="00510139"/>
    <w:rsid w:val="005106BE"/>
    <w:rsid w:val="00510C9B"/>
    <w:rsid w:val="00511F73"/>
    <w:rsid w:val="00511F91"/>
    <w:rsid w:val="005135ED"/>
    <w:rsid w:val="0051393F"/>
    <w:rsid w:val="005142B2"/>
    <w:rsid w:val="00514D96"/>
    <w:rsid w:val="00514E2C"/>
    <w:rsid w:val="00514E2F"/>
    <w:rsid w:val="005155E4"/>
    <w:rsid w:val="00515786"/>
    <w:rsid w:val="00516133"/>
    <w:rsid w:val="005163CA"/>
    <w:rsid w:val="00516586"/>
    <w:rsid w:val="00516B2F"/>
    <w:rsid w:val="00517C32"/>
    <w:rsid w:val="00517CD7"/>
    <w:rsid w:val="00520A02"/>
    <w:rsid w:val="00521688"/>
    <w:rsid w:val="00521917"/>
    <w:rsid w:val="005221AB"/>
    <w:rsid w:val="005221C8"/>
    <w:rsid w:val="005222FC"/>
    <w:rsid w:val="00522353"/>
    <w:rsid w:val="005239CD"/>
    <w:rsid w:val="00524AF0"/>
    <w:rsid w:val="0052564E"/>
    <w:rsid w:val="005257C9"/>
    <w:rsid w:val="00525CCF"/>
    <w:rsid w:val="00525F0C"/>
    <w:rsid w:val="005268BC"/>
    <w:rsid w:val="00526E76"/>
    <w:rsid w:val="00526F5C"/>
    <w:rsid w:val="00527B5B"/>
    <w:rsid w:val="00530491"/>
    <w:rsid w:val="005304C8"/>
    <w:rsid w:val="00530AAD"/>
    <w:rsid w:val="005312B7"/>
    <w:rsid w:val="00531DE8"/>
    <w:rsid w:val="00531F78"/>
    <w:rsid w:val="00532938"/>
    <w:rsid w:val="00532B62"/>
    <w:rsid w:val="00532C84"/>
    <w:rsid w:val="00533C4A"/>
    <w:rsid w:val="00534182"/>
    <w:rsid w:val="005343F5"/>
    <w:rsid w:val="00534790"/>
    <w:rsid w:val="00534A90"/>
    <w:rsid w:val="00534BB1"/>
    <w:rsid w:val="00534C6E"/>
    <w:rsid w:val="00534D46"/>
    <w:rsid w:val="00535B17"/>
    <w:rsid w:val="00536187"/>
    <w:rsid w:val="0053639A"/>
    <w:rsid w:val="005367FF"/>
    <w:rsid w:val="00536B88"/>
    <w:rsid w:val="005371A9"/>
    <w:rsid w:val="005405AD"/>
    <w:rsid w:val="005406C8"/>
    <w:rsid w:val="00541367"/>
    <w:rsid w:val="0054141B"/>
    <w:rsid w:val="00541467"/>
    <w:rsid w:val="005417A3"/>
    <w:rsid w:val="00541B24"/>
    <w:rsid w:val="00542012"/>
    <w:rsid w:val="00542ACB"/>
    <w:rsid w:val="00542F6E"/>
    <w:rsid w:val="00542FC1"/>
    <w:rsid w:val="00543876"/>
    <w:rsid w:val="00543CFB"/>
    <w:rsid w:val="00544114"/>
    <w:rsid w:val="005445C8"/>
    <w:rsid w:val="005445F5"/>
    <w:rsid w:val="00544C08"/>
    <w:rsid w:val="00544D5B"/>
    <w:rsid w:val="005456DB"/>
    <w:rsid w:val="00546423"/>
    <w:rsid w:val="00547531"/>
    <w:rsid w:val="00547727"/>
    <w:rsid w:val="005505B8"/>
    <w:rsid w:val="005510A5"/>
    <w:rsid w:val="0055224A"/>
    <w:rsid w:val="0055332D"/>
    <w:rsid w:val="005536B6"/>
    <w:rsid w:val="00553EAA"/>
    <w:rsid w:val="005550CA"/>
    <w:rsid w:val="00555AEE"/>
    <w:rsid w:val="00555BA6"/>
    <w:rsid w:val="0055725F"/>
    <w:rsid w:val="005574FF"/>
    <w:rsid w:val="00560F7F"/>
    <w:rsid w:val="00561081"/>
    <w:rsid w:val="0056226B"/>
    <w:rsid w:val="005624EC"/>
    <w:rsid w:val="00563977"/>
    <w:rsid w:val="00563B8B"/>
    <w:rsid w:val="005641A3"/>
    <w:rsid w:val="00565764"/>
    <w:rsid w:val="00565C31"/>
    <w:rsid w:val="005665AF"/>
    <w:rsid w:val="00566B7C"/>
    <w:rsid w:val="00566F1D"/>
    <w:rsid w:val="00567650"/>
    <w:rsid w:val="00567F19"/>
    <w:rsid w:val="0057091B"/>
    <w:rsid w:val="005709C1"/>
    <w:rsid w:val="005714F7"/>
    <w:rsid w:val="00571631"/>
    <w:rsid w:val="00572532"/>
    <w:rsid w:val="0057272C"/>
    <w:rsid w:val="00572CC2"/>
    <w:rsid w:val="00572F5B"/>
    <w:rsid w:val="0057397C"/>
    <w:rsid w:val="00574C75"/>
    <w:rsid w:val="0057500A"/>
    <w:rsid w:val="005762A8"/>
    <w:rsid w:val="00576BA7"/>
    <w:rsid w:val="00577789"/>
    <w:rsid w:val="005779B2"/>
    <w:rsid w:val="00580755"/>
    <w:rsid w:val="00580A47"/>
    <w:rsid w:val="0058343E"/>
    <w:rsid w:val="0058385D"/>
    <w:rsid w:val="00584580"/>
    <w:rsid w:val="0058458F"/>
    <w:rsid w:val="005849E5"/>
    <w:rsid w:val="00584E86"/>
    <w:rsid w:val="005851B7"/>
    <w:rsid w:val="0058555F"/>
    <w:rsid w:val="005856AE"/>
    <w:rsid w:val="005858A5"/>
    <w:rsid w:val="00585C63"/>
    <w:rsid w:val="00585F1F"/>
    <w:rsid w:val="00586201"/>
    <w:rsid w:val="005871C6"/>
    <w:rsid w:val="00587373"/>
    <w:rsid w:val="00587605"/>
    <w:rsid w:val="005904D3"/>
    <w:rsid w:val="00590949"/>
    <w:rsid w:val="0059118B"/>
    <w:rsid w:val="00591372"/>
    <w:rsid w:val="0059175F"/>
    <w:rsid w:val="00591A41"/>
    <w:rsid w:val="00591C13"/>
    <w:rsid w:val="00592047"/>
    <w:rsid w:val="00592E9D"/>
    <w:rsid w:val="00592FE5"/>
    <w:rsid w:val="005934FF"/>
    <w:rsid w:val="00593672"/>
    <w:rsid w:val="00593730"/>
    <w:rsid w:val="00594A4A"/>
    <w:rsid w:val="00594CEE"/>
    <w:rsid w:val="005959C8"/>
    <w:rsid w:val="00595A96"/>
    <w:rsid w:val="005A0C33"/>
    <w:rsid w:val="005A18C9"/>
    <w:rsid w:val="005A1F9D"/>
    <w:rsid w:val="005A30F0"/>
    <w:rsid w:val="005A3111"/>
    <w:rsid w:val="005A35D8"/>
    <w:rsid w:val="005A364B"/>
    <w:rsid w:val="005A3A08"/>
    <w:rsid w:val="005A45A1"/>
    <w:rsid w:val="005A48D3"/>
    <w:rsid w:val="005A4F4C"/>
    <w:rsid w:val="005A5728"/>
    <w:rsid w:val="005A5AE7"/>
    <w:rsid w:val="005A61F2"/>
    <w:rsid w:val="005A642F"/>
    <w:rsid w:val="005A6C25"/>
    <w:rsid w:val="005A71AE"/>
    <w:rsid w:val="005A7519"/>
    <w:rsid w:val="005A7A8C"/>
    <w:rsid w:val="005A7D35"/>
    <w:rsid w:val="005B0873"/>
    <w:rsid w:val="005B144E"/>
    <w:rsid w:val="005B25B4"/>
    <w:rsid w:val="005B25EC"/>
    <w:rsid w:val="005B2661"/>
    <w:rsid w:val="005B279A"/>
    <w:rsid w:val="005B375B"/>
    <w:rsid w:val="005B4211"/>
    <w:rsid w:val="005B44B1"/>
    <w:rsid w:val="005B4574"/>
    <w:rsid w:val="005B466B"/>
    <w:rsid w:val="005B46D5"/>
    <w:rsid w:val="005B4AF8"/>
    <w:rsid w:val="005B4E89"/>
    <w:rsid w:val="005B6172"/>
    <w:rsid w:val="005B6539"/>
    <w:rsid w:val="005B73CC"/>
    <w:rsid w:val="005B759E"/>
    <w:rsid w:val="005B7658"/>
    <w:rsid w:val="005B78C3"/>
    <w:rsid w:val="005B7ADD"/>
    <w:rsid w:val="005C095A"/>
    <w:rsid w:val="005C0D6E"/>
    <w:rsid w:val="005C247E"/>
    <w:rsid w:val="005C2550"/>
    <w:rsid w:val="005C352A"/>
    <w:rsid w:val="005C4165"/>
    <w:rsid w:val="005C4659"/>
    <w:rsid w:val="005C50D3"/>
    <w:rsid w:val="005C5BA3"/>
    <w:rsid w:val="005C5D4B"/>
    <w:rsid w:val="005C6831"/>
    <w:rsid w:val="005C7378"/>
    <w:rsid w:val="005C7B90"/>
    <w:rsid w:val="005C7BDC"/>
    <w:rsid w:val="005D0258"/>
    <w:rsid w:val="005D158D"/>
    <w:rsid w:val="005D1EAD"/>
    <w:rsid w:val="005D2570"/>
    <w:rsid w:val="005D2783"/>
    <w:rsid w:val="005D2BF2"/>
    <w:rsid w:val="005D361D"/>
    <w:rsid w:val="005D3ADA"/>
    <w:rsid w:val="005D4654"/>
    <w:rsid w:val="005D4947"/>
    <w:rsid w:val="005D4CE9"/>
    <w:rsid w:val="005D545E"/>
    <w:rsid w:val="005D560B"/>
    <w:rsid w:val="005D57B9"/>
    <w:rsid w:val="005D6F43"/>
    <w:rsid w:val="005D7E6E"/>
    <w:rsid w:val="005E01C1"/>
    <w:rsid w:val="005E03FB"/>
    <w:rsid w:val="005E1158"/>
    <w:rsid w:val="005E132F"/>
    <w:rsid w:val="005E1CF5"/>
    <w:rsid w:val="005E205E"/>
    <w:rsid w:val="005E350D"/>
    <w:rsid w:val="005E3789"/>
    <w:rsid w:val="005E396C"/>
    <w:rsid w:val="005E3C4C"/>
    <w:rsid w:val="005E3F50"/>
    <w:rsid w:val="005E4BF8"/>
    <w:rsid w:val="005E5423"/>
    <w:rsid w:val="005E574D"/>
    <w:rsid w:val="005E5840"/>
    <w:rsid w:val="005E5AE2"/>
    <w:rsid w:val="005E5C2D"/>
    <w:rsid w:val="005E6EB0"/>
    <w:rsid w:val="005E6F78"/>
    <w:rsid w:val="005E761D"/>
    <w:rsid w:val="005E7CFB"/>
    <w:rsid w:val="005F0500"/>
    <w:rsid w:val="005F0B8C"/>
    <w:rsid w:val="005F18E3"/>
    <w:rsid w:val="005F2058"/>
    <w:rsid w:val="005F23E7"/>
    <w:rsid w:val="005F2D2F"/>
    <w:rsid w:val="005F32D9"/>
    <w:rsid w:val="005F3659"/>
    <w:rsid w:val="005F3BA9"/>
    <w:rsid w:val="005F44C8"/>
    <w:rsid w:val="005F4C03"/>
    <w:rsid w:val="005F4C22"/>
    <w:rsid w:val="005F50C7"/>
    <w:rsid w:val="005F5DDC"/>
    <w:rsid w:val="005F60C6"/>
    <w:rsid w:val="005F6867"/>
    <w:rsid w:val="005F6F04"/>
    <w:rsid w:val="005F70E5"/>
    <w:rsid w:val="005F769F"/>
    <w:rsid w:val="0060118D"/>
    <w:rsid w:val="00601487"/>
    <w:rsid w:val="00601877"/>
    <w:rsid w:val="00601E1D"/>
    <w:rsid w:val="00602F22"/>
    <w:rsid w:val="0060321A"/>
    <w:rsid w:val="0060330C"/>
    <w:rsid w:val="006035B4"/>
    <w:rsid w:val="00604254"/>
    <w:rsid w:val="006049D1"/>
    <w:rsid w:val="0060581E"/>
    <w:rsid w:val="0060619F"/>
    <w:rsid w:val="00606562"/>
    <w:rsid w:val="00606C19"/>
    <w:rsid w:val="00606DB6"/>
    <w:rsid w:val="00606EDA"/>
    <w:rsid w:val="00607220"/>
    <w:rsid w:val="00607A4F"/>
    <w:rsid w:val="00607BF5"/>
    <w:rsid w:val="006100FF"/>
    <w:rsid w:val="00610BA8"/>
    <w:rsid w:val="0061212A"/>
    <w:rsid w:val="00612B8E"/>
    <w:rsid w:val="00613974"/>
    <w:rsid w:val="00614826"/>
    <w:rsid w:val="0061504A"/>
    <w:rsid w:val="00615195"/>
    <w:rsid w:val="0061559D"/>
    <w:rsid w:val="00615B02"/>
    <w:rsid w:val="00615BE1"/>
    <w:rsid w:val="00616597"/>
    <w:rsid w:val="00616EB9"/>
    <w:rsid w:val="00616FF6"/>
    <w:rsid w:val="00617026"/>
    <w:rsid w:val="00617C50"/>
    <w:rsid w:val="00617E32"/>
    <w:rsid w:val="00620166"/>
    <w:rsid w:val="00621210"/>
    <w:rsid w:val="00621718"/>
    <w:rsid w:val="006220F3"/>
    <w:rsid w:val="00622409"/>
    <w:rsid w:val="00622869"/>
    <w:rsid w:val="0062344B"/>
    <w:rsid w:val="00623D07"/>
    <w:rsid w:val="0062444F"/>
    <w:rsid w:val="0062462A"/>
    <w:rsid w:val="00625441"/>
    <w:rsid w:val="0062754C"/>
    <w:rsid w:val="00627AEB"/>
    <w:rsid w:val="00627C0A"/>
    <w:rsid w:val="00627F17"/>
    <w:rsid w:val="006300B6"/>
    <w:rsid w:val="00630906"/>
    <w:rsid w:val="00631428"/>
    <w:rsid w:val="006314C3"/>
    <w:rsid w:val="00632277"/>
    <w:rsid w:val="0063243B"/>
    <w:rsid w:val="00632E4E"/>
    <w:rsid w:val="00632E53"/>
    <w:rsid w:val="00633BAD"/>
    <w:rsid w:val="006344FA"/>
    <w:rsid w:val="00635177"/>
    <w:rsid w:val="006354C2"/>
    <w:rsid w:val="006354F7"/>
    <w:rsid w:val="00635B55"/>
    <w:rsid w:val="00635C0A"/>
    <w:rsid w:val="00636854"/>
    <w:rsid w:val="006374F9"/>
    <w:rsid w:val="006404F0"/>
    <w:rsid w:val="0064086F"/>
    <w:rsid w:val="00640FE6"/>
    <w:rsid w:val="00641F35"/>
    <w:rsid w:val="0064251E"/>
    <w:rsid w:val="006425F7"/>
    <w:rsid w:val="00642DD5"/>
    <w:rsid w:val="006430D3"/>
    <w:rsid w:val="006438FF"/>
    <w:rsid w:val="0064420A"/>
    <w:rsid w:val="00645160"/>
    <w:rsid w:val="00647683"/>
    <w:rsid w:val="0065064A"/>
    <w:rsid w:val="00650913"/>
    <w:rsid w:val="00651BA2"/>
    <w:rsid w:val="0065245F"/>
    <w:rsid w:val="00652C98"/>
    <w:rsid w:val="00652F97"/>
    <w:rsid w:val="0065420D"/>
    <w:rsid w:val="00654276"/>
    <w:rsid w:val="00654762"/>
    <w:rsid w:val="0065494B"/>
    <w:rsid w:val="006555CA"/>
    <w:rsid w:val="00655AE1"/>
    <w:rsid w:val="00656908"/>
    <w:rsid w:val="00656CB7"/>
    <w:rsid w:val="00657B3A"/>
    <w:rsid w:val="00657EBE"/>
    <w:rsid w:val="006600C2"/>
    <w:rsid w:val="00660267"/>
    <w:rsid w:val="00660AC8"/>
    <w:rsid w:val="00660BD4"/>
    <w:rsid w:val="00660D67"/>
    <w:rsid w:val="00661034"/>
    <w:rsid w:val="00661162"/>
    <w:rsid w:val="00662375"/>
    <w:rsid w:val="00662588"/>
    <w:rsid w:val="00663306"/>
    <w:rsid w:val="00663587"/>
    <w:rsid w:val="00664295"/>
    <w:rsid w:val="00664353"/>
    <w:rsid w:val="00664F17"/>
    <w:rsid w:val="00665EC4"/>
    <w:rsid w:val="006666E1"/>
    <w:rsid w:val="00666EAA"/>
    <w:rsid w:val="00667009"/>
    <w:rsid w:val="0066779A"/>
    <w:rsid w:val="00667B7A"/>
    <w:rsid w:val="00667C35"/>
    <w:rsid w:val="00670FF4"/>
    <w:rsid w:val="006711A0"/>
    <w:rsid w:val="0067169C"/>
    <w:rsid w:val="00671870"/>
    <w:rsid w:val="006719EF"/>
    <w:rsid w:val="00671D07"/>
    <w:rsid w:val="00671EA1"/>
    <w:rsid w:val="00671F8E"/>
    <w:rsid w:val="00672024"/>
    <w:rsid w:val="00672139"/>
    <w:rsid w:val="0067229D"/>
    <w:rsid w:val="00673DF3"/>
    <w:rsid w:val="00674396"/>
    <w:rsid w:val="0067485A"/>
    <w:rsid w:val="0067567B"/>
    <w:rsid w:val="00675D36"/>
    <w:rsid w:val="0067612E"/>
    <w:rsid w:val="006769DF"/>
    <w:rsid w:val="00677694"/>
    <w:rsid w:val="006806AC"/>
    <w:rsid w:val="00681580"/>
    <w:rsid w:val="00681A29"/>
    <w:rsid w:val="006826C8"/>
    <w:rsid w:val="0068337A"/>
    <w:rsid w:val="00684316"/>
    <w:rsid w:val="006848E2"/>
    <w:rsid w:val="00684CF0"/>
    <w:rsid w:val="0068583F"/>
    <w:rsid w:val="00685A88"/>
    <w:rsid w:val="006866B8"/>
    <w:rsid w:val="00686949"/>
    <w:rsid w:val="00686BA4"/>
    <w:rsid w:val="006903F1"/>
    <w:rsid w:val="00690957"/>
    <w:rsid w:val="00690AAA"/>
    <w:rsid w:val="00691E17"/>
    <w:rsid w:val="00691FC2"/>
    <w:rsid w:val="00692571"/>
    <w:rsid w:val="00692844"/>
    <w:rsid w:val="00692863"/>
    <w:rsid w:val="00692F36"/>
    <w:rsid w:val="0069306B"/>
    <w:rsid w:val="006936AC"/>
    <w:rsid w:val="00693A0B"/>
    <w:rsid w:val="0069458A"/>
    <w:rsid w:val="00694DA5"/>
    <w:rsid w:val="006959E4"/>
    <w:rsid w:val="00696FC6"/>
    <w:rsid w:val="00697B44"/>
    <w:rsid w:val="006A0C5B"/>
    <w:rsid w:val="006A1021"/>
    <w:rsid w:val="006A2868"/>
    <w:rsid w:val="006A2D67"/>
    <w:rsid w:val="006A3069"/>
    <w:rsid w:val="006A3173"/>
    <w:rsid w:val="006A3B7C"/>
    <w:rsid w:val="006A4259"/>
    <w:rsid w:val="006A47C2"/>
    <w:rsid w:val="006A505E"/>
    <w:rsid w:val="006A5334"/>
    <w:rsid w:val="006A571C"/>
    <w:rsid w:val="006A5FDC"/>
    <w:rsid w:val="006A74F9"/>
    <w:rsid w:val="006A7E92"/>
    <w:rsid w:val="006B0A95"/>
    <w:rsid w:val="006B1542"/>
    <w:rsid w:val="006B19BF"/>
    <w:rsid w:val="006B1AF8"/>
    <w:rsid w:val="006B23D7"/>
    <w:rsid w:val="006B2E0B"/>
    <w:rsid w:val="006B2F35"/>
    <w:rsid w:val="006B3152"/>
    <w:rsid w:val="006B357D"/>
    <w:rsid w:val="006B3929"/>
    <w:rsid w:val="006B3E99"/>
    <w:rsid w:val="006B4407"/>
    <w:rsid w:val="006B482A"/>
    <w:rsid w:val="006B4EF2"/>
    <w:rsid w:val="006B52C9"/>
    <w:rsid w:val="006B55F0"/>
    <w:rsid w:val="006B561A"/>
    <w:rsid w:val="006B654D"/>
    <w:rsid w:val="006B65D4"/>
    <w:rsid w:val="006B7BB0"/>
    <w:rsid w:val="006B7E6D"/>
    <w:rsid w:val="006C081C"/>
    <w:rsid w:val="006C0FF8"/>
    <w:rsid w:val="006C1219"/>
    <w:rsid w:val="006C1A84"/>
    <w:rsid w:val="006C1EDE"/>
    <w:rsid w:val="006C3176"/>
    <w:rsid w:val="006C46B9"/>
    <w:rsid w:val="006C4887"/>
    <w:rsid w:val="006C56DC"/>
    <w:rsid w:val="006C7973"/>
    <w:rsid w:val="006D00C8"/>
    <w:rsid w:val="006D011E"/>
    <w:rsid w:val="006D0425"/>
    <w:rsid w:val="006D054D"/>
    <w:rsid w:val="006D05B1"/>
    <w:rsid w:val="006D24F8"/>
    <w:rsid w:val="006D373C"/>
    <w:rsid w:val="006D42EC"/>
    <w:rsid w:val="006D492E"/>
    <w:rsid w:val="006D4F07"/>
    <w:rsid w:val="006D54A0"/>
    <w:rsid w:val="006D5502"/>
    <w:rsid w:val="006D5C20"/>
    <w:rsid w:val="006D6311"/>
    <w:rsid w:val="006D66F1"/>
    <w:rsid w:val="006D6806"/>
    <w:rsid w:val="006D6FDC"/>
    <w:rsid w:val="006D7A46"/>
    <w:rsid w:val="006D7DB5"/>
    <w:rsid w:val="006E178E"/>
    <w:rsid w:val="006E20C9"/>
    <w:rsid w:val="006E290C"/>
    <w:rsid w:val="006E2DBF"/>
    <w:rsid w:val="006E3358"/>
    <w:rsid w:val="006E4E54"/>
    <w:rsid w:val="006E5189"/>
    <w:rsid w:val="006E5244"/>
    <w:rsid w:val="006E5BDF"/>
    <w:rsid w:val="006E5BFE"/>
    <w:rsid w:val="006E6DAE"/>
    <w:rsid w:val="006E74A9"/>
    <w:rsid w:val="006E78A2"/>
    <w:rsid w:val="006E7CB4"/>
    <w:rsid w:val="006F0490"/>
    <w:rsid w:val="006F1476"/>
    <w:rsid w:val="006F1AF8"/>
    <w:rsid w:val="006F2437"/>
    <w:rsid w:val="006F26C4"/>
    <w:rsid w:val="006F2BEA"/>
    <w:rsid w:val="006F3882"/>
    <w:rsid w:val="006F4B2A"/>
    <w:rsid w:val="006F550D"/>
    <w:rsid w:val="006F6001"/>
    <w:rsid w:val="006F69CE"/>
    <w:rsid w:val="006F704D"/>
    <w:rsid w:val="006F74D4"/>
    <w:rsid w:val="00700107"/>
    <w:rsid w:val="00700160"/>
    <w:rsid w:val="00700347"/>
    <w:rsid w:val="00700B32"/>
    <w:rsid w:val="00701282"/>
    <w:rsid w:val="0070137B"/>
    <w:rsid w:val="00701783"/>
    <w:rsid w:val="00701B8F"/>
    <w:rsid w:val="00701D72"/>
    <w:rsid w:val="007035CE"/>
    <w:rsid w:val="007038F6"/>
    <w:rsid w:val="00703A2E"/>
    <w:rsid w:val="00703ED0"/>
    <w:rsid w:val="0070426B"/>
    <w:rsid w:val="007043FD"/>
    <w:rsid w:val="0070498E"/>
    <w:rsid w:val="00704EF0"/>
    <w:rsid w:val="00704F9B"/>
    <w:rsid w:val="007054A8"/>
    <w:rsid w:val="00705DB9"/>
    <w:rsid w:val="00706872"/>
    <w:rsid w:val="007075A3"/>
    <w:rsid w:val="00710464"/>
    <w:rsid w:val="00710CCF"/>
    <w:rsid w:val="007122A0"/>
    <w:rsid w:val="00712458"/>
    <w:rsid w:val="007128FB"/>
    <w:rsid w:val="00712E59"/>
    <w:rsid w:val="00713471"/>
    <w:rsid w:val="007150E3"/>
    <w:rsid w:val="00715C54"/>
    <w:rsid w:val="00715E7C"/>
    <w:rsid w:val="00716601"/>
    <w:rsid w:val="00716B6D"/>
    <w:rsid w:val="007171C7"/>
    <w:rsid w:val="00717375"/>
    <w:rsid w:val="0071752A"/>
    <w:rsid w:val="00720360"/>
    <w:rsid w:val="00720DF6"/>
    <w:rsid w:val="00721B90"/>
    <w:rsid w:val="00721E7C"/>
    <w:rsid w:val="00722567"/>
    <w:rsid w:val="00722983"/>
    <w:rsid w:val="007229B7"/>
    <w:rsid w:val="00722B39"/>
    <w:rsid w:val="00722F5F"/>
    <w:rsid w:val="00723DA4"/>
    <w:rsid w:val="00724208"/>
    <w:rsid w:val="007248E5"/>
    <w:rsid w:val="00724E53"/>
    <w:rsid w:val="007253FD"/>
    <w:rsid w:val="00725C66"/>
    <w:rsid w:val="007263A2"/>
    <w:rsid w:val="00726EDC"/>
    <w:rsid w:val="00726F29"/>
    <w:rsid w:val="007274A2"/>
    <w:rsid w:val="00727A9D"/>
    <w:rsid w:val="00727C1B"/>
    <w:rsid w:val="00730BD9"/>
    <w:rsid w:val="00731AC0"/>
    <w:rsid w:val="00732157"/>
    <w:rsid w:val="00733AF1"/>
    <w:rsid w:val="00733FD2"/>
    <w:rsid w:val="00734666"/>
    <w:rsid w:val="007361AB"/>
    <w:rsid w:val="00736C9F"/>
    <w:rsid w:val="00737958"/>
    <w:rsid w:val="00737C16"/>
    <w:rsid w:val="00737C86"/>
    <w:rsid w:val="00737E53"/>
    <w:rsid w:val="00740A79"/>
    <w:rsid w:val="00741B5C"/>
    <w:rsid w:val="0074212F"/>
    <w:rsid w:val="00742471"/>
    <w:rsid w:val="00742A04"/>
    <w:rsid w:val="00743033"/>
    <w:rsid w:val="007437FA"/>
    <w:rsid w:val="00743E06"/>
    <w:rsid w:val="00745B87"/>
    <w:rsid w:val="007464C7"/>
    <w:rsid w:val="0074673D"/>
    <w:rsid w:val="00746C7C"/>
    <w:rsid w:val="007472D4"/>
    <w:rsid w:val="00747EBD"/>
    <w:rsid w:val="00750541"/>
    <w:rsid w:val="0075109D"/>
    <w:rsid w:val="0075132A"/>
    <w:rsid w:val="00751360"/>
    <w:rsid w:val="00751C7E"/>
    <w:rsid w:val="007526DD"/>
    <w:rsid w:val="00752D51"/>
    <w:rsid w:val="0075367A"/>
    <w:rsid w:val="00753718"/>
    <w:rsid w:val="007539A3"/>
    <w:rsid w:val="0075435B"/>
    <w:rsid w:val="00755E7F"/>
    <w:rsid w:val="007561CD"/>
    <w:rsid w:val="00756DA6"/>
    <w:rsid w:val="007575B2"/>
    <w:rsid w:val="0076053F"/>
    <w:rsid w:val="00760BBC"/>
    <w:rsid w:val="00761419"/>
    <w:rsid w:val="00761EE2"/>
    <w:rsid w:val="00762A0D"/>
    <w:rsid w:val="00762C43"/>
    <w:rsid w:val="00762F59"/>
    <w:rsid w:val="00763074"/>
    <w:rsid w:val="0076356C"/>
    <w:rsid w:val="00763F15"/>
    <w:rsid w:val="007642F6"/>
    <w:rsid w:val="007643A9"/>
    <w:rsid w:val="00764510"/>
    <w:rsid w:val="0076475A"/>
    <w:rsid w:val="007647C0"/>
    <w:rsid w:val="0076594B"/>
    <w:rsid w:val="007659D7"/>
    <w:rsid w:val="00765C6D"/>
    <w:rsid w:val="00766E2C"/>
    <w:rsid w:val="00766FF2"/>
    <w:rsid w:val="00767511"/>
    <w:rsid w:val="007678B5"/>
    <w:rsid w:val="00770225"/>
    <w:rsid w:val="00770397"/>
    <w:rsid w:val="00770579"/>
    <w:rsid w:val="00770EE0"/>
    <w:rsid w:val="00771012"/>
    <w:rsid w:val="0077139D"/>
    <w:rsid w:val="00771A5B"/>
    <w:rsid w:val="00771CE7"/>
    <w:rsid w:val="00772232"/>
    <w:rsid w:val="00772817"/>
    <w:rsid w:val="00772DB3"/>
    <w:rsid w:val="0077300F"/>
    <w:rsid w:val="007731CE"/>
    <w:rsid w:val="0077392D"/>
    <w:rsid w:val="0077474E"/>
    <w:rsid w:val="0077664C"/>
    <w:rsid w:val="00776A55"/>
    <w:rsid w:val="00776DF8"/>
    <w:rsid w:val="00777472"/>
    <w:rsid w:val="007776F7"/>
    <w:rsid w:val="007801D3"/>
    <w:rsid w:val="00780742"/>
    <w:rsid w:val="00781068"/>
    <w:rsid w:val="00781153"/>
    <w:rsid w:val="00781304"/>
    <w:rsid w:val="00782825"/>
    <w:rsid w:val="0078381E"/>
    <w:rsid w:val="007840A5"/>
    <w:rsid w:val="00786034"/>
    <w:rsid w:val="00787E23"/>
    <w:rsid w:val="007906B5"/>
    <w:rsid w:val="0079076D"/>
    <w:rsid w:val="00790AEE"/>
    <w:rsid w:val="00790CDB"/>
    <w:rsid w:val="00790FA4"/>
    <w:rsid w:val="0079135F"/>
    <w:rsid w:val="007915D1"/>
    <w:rsid w:val="007919A4"/>
    <w:rsid w:val="0079248A"/>
    <w:rsid w:val="00792F99"/>
    <w:rsid w:val="00793441"/>
    <w:rsid w:val="00793555"/>
    <w:rsid w:val="007935A3"/>
    <w:rsid w:val="0079398C"/>
    <w:rsid w:val="00793B30"/>
    <w:rsid w:val="00793EAD"/>
    <w:rsid w:val="00794304"/>
    <w:rsid w:val="00794365"/>
    <w:rsid w:val="0079451A"/>
    <w:rsid w:val="00794C6F"/>
    <w:rsid w:val="0079506C"/>
    <w:rsid w:val="0079539E"/>
    <w:rsid w:val="00795561"/>
    <w:rsid w:val="007956FA"/>
    <w:rsid w:val="00795B9B"/>
    <w:rsid w:val="0079609B"/>
    <w:rsid w:val="0079699A"/>
    <w:rsid w:val="00796EBB"/>
    <w:rsid w:val="00797412"/>
    <w:rsid w:val="00797ED1"/>
    <w:rsid w:val="007A0BFA"/>
    <w:rsid w:val="007A11A2"/>
    <w:rsid w:val="007A12B5"/>
    <w:rsid w:val="007A12B7"/>
    <w:rsid w:val="007A12DE"/>
    <w:rsid w:val="007A150F"/>
    <w:rsid w:val="007A16B3"/>
    <w:rsid w:val="007A181F"/>
    <w:rsid w:val="007A2289"/>
    <w:rsid w:val="007A2490"/>
    <w:rsid w:val="007A28F5"/>
    <w:rsid w:val="007A2D9D"/>
    <w:rsid w:val="007A3686"/>
    <w:rsid w:val="007A3F35"/>
    <w:rsid w:val="007A41FA"/>
    <w:rsid w:val="007A49D8"/>
    <w:rsid w:val="007A4D5F"/>
    <w:rsid w:val="007A5056"/>
    <w:rsid w:val="007A5401"/>
    <w:rsid w:val="007A55F7"/>
    <w:rsid w:val="007A5973"/>
    <w:rsid w:val="007A6190"/>
    <w:rsid w:val="007A67E9"/>
    <w:rsid w:val="007A7553"/>
    <w:rsid w:val="007A776E"/>
    <w:rsid w:val="007A77D4"/>
    <w:rsid w:val="007A7F56"/>
    <w:rsid w:val="007A7FE8"/>
    <w:rsid w:val="007B051F"/>
    <w:rsid w:val="007B0A22"/>
    <w:rsid w:val="007B2048"/>
    <w:rsid w:val="007B23DA"/>
    <w:rsid w:val="007B41F3"/>
    <w:rsid w:val="007B45E2"/>
    <w:rsid w:val="007B4ED1"/>
    <w:rsid w:val="007B50EC"/>
    <w:rsid w:val="007B5897"/>
    <w:rsid w:val="007B5A59"/>
    <w:rsid w:val="007B5D65"/>
    <w:rsid w:val="007B5EDB"/>
    <w:rsid w:val="007B5F94"/>
    <w:rsid w:val="007B6422"/>
    <w:rsid w:val="007B7518"/>
    <w:rsid w:val="007B7EA6"/>
    <w:rsid w:val="007B7F69"/>
    <w:rsid w:val="007C01D3"/>
    <w:rsid w:val="007C04F4"/>
    <w:rsid w:val="007C0553"/>
    <w:rsid w:val="007C0D52"/>
    <w:rsid w:val="007C17FB"/>
    <w:rsid w:val="007C1FAA"/>
    <w:rsid w:val="007C209E"/>
    <w:rsid w:val="007C2261"/>
    <w:rsid w:val="007C24D3"/>
    <w:rsid w:val="007C285D"/>
    <w:rsid w:val="007C2D16"/>
    <w:rsid w:val="007C3D02"/>
    <w:rsid w:val="007C3E58"/>
    <w:rsid w:val="007C4371"/>
    <w:rsid w:val="007C4D51"/>
    <w:rsid w:val="007C5307"/>
    <w:rsid w:val="007C533E"/>
    <w:rsid w:val="007C5C95"/>
    <w:rsid w:val="007C5DD7"/>
    <w:rsid w:val="007C68A9"/>
    <w:rsid w:val="007D05D6"/>
    <w:rsid w:val="007D0607"/>
    <w:rsid w:val="007D0825"/>
    <w:rsid w:val="007D0E43"/>
    <w:rsid w:val="007D0EDE"/>
    <w:rsid w:val="007D1EDC"/>
    <w:rsid w:val="007D1F03"/>
    <w:rsid w:val="007D45B4"/>
    <w:rsid w:val="007D53CC"/>
    <w:rsid w:val="007D5A97"/>
    <w:rsid w:val="007D5D54"/>
    <w:rsid w:val="007D6738"/>
    <w:rsid w:val="007D68A0"/>
    <w:rsid w:val="007D6AC5"/>
    <w:rsid w:val="007E01F3"/>
    <w:rsid w:val="007E09AA"/>
    <w:rsid w:val="007E0F4A"/>
    <w:rsid w:val="007E17A3"/>
    <w:rsid w:val="007E1BB9"/>
    <w:rsid w:val="007E2059"/>
    <w:rsid w:val="007E3343"/>
    <w:rsid w:val="007E33DE"/>
    <w:rsid w:val="007E39AA"/>
    <w:rsid w:val="007E4E17"/>
    <w:rsid w:val="007E5B08"/>
    <w:rsid w:val="007E6EC4"/>
    <w:rsid w:val="007E6F2A"/>
    <w:rsid w:val="007E724A"/>
    <w:rsid w:val="007E7761"/>
    <w:rsid w:val="007F166D"/>
    <w:rsid w:val="007F25A4"/>
    <w:rsid w:val="007F2B9A"/>
    <w:rsid w:val="007F34D7"/>
    <w:rsid w:val="007F45E8"/>
    <w:rsid w:val="007F4704"/>
    <w:rsid w:val="007F4D29"/>
    <w:rsid w:val="007F578C"/>
    <w:rsid w:val="007F581A"/>
    <w:rsid w:val="007F6304"/>
    <w:rsid w:val="007F64F4"/>
    <w:rsid w:val="007F6C1B"/>
    <w:rsid w:val="007F752F"/>
    <w:rsid w:val="007F76F2"/>
    <w:rsid w:val="0080046D"/>
    <w:rsid w:val="0080137E"/>
    <w:rsid w:val="00802B4D"/>
    <w:rsid w:val="008032C5"/>
    <w:rsid w:val="008051E1"/>
    <w:rsid w:val="0080551C"/>
    <w:rsid w:val="008057E9"/>
    <w:rsid w:val="00805CE9"/>
    <w:rsid w:val="00805E12"/>
    <w:rsid w:val="008064B0"/>
    <w:rsid w:val="00806527"/>
    <w:rsid w:val="00806E14"/>
    <w:rsid w:val="00807721"/>
    <w:rsid w:val="00810216"/>
    <w:rsid w:val="0081024D"/>
    <w:rsid w:val="00811598"/>
    <w:rsid w:val="0081171E"/>
    <w:rsid w:val="00811D3C"/>
    <w:rsid w:val="0081208C"/>
    <w:rsid w:val="008126F2"/>
    <w:rsid w:val="00812CBF"/>
    <w:rsid w:val="00812F84"/>
    <w:rsid w:val="00813AD8"/>
    <w:rsid w:val="00814588"/>
    <w:rsid w:val="008149DE"/>
    <w:rsid w:val="00814B9E"/>
    <w:rsid w:val="00815317"/>
    <w:rsid w:val="00815569"/>
    <w:rsid w:val="008155FC"/>
    <w:rsid w:val="00815FA2"/>
    <w:rsid w:val="00816432"/>
    <w:rsid w:val="0081797D"/>
    <w:rsid w:val="00817ACC"/>
    <w:rsid w:val="00817B82"/>
    <w:rsid w:val="008201DD"/>
    <w:rsid w:val="00820222"/>
    <w:rsid w:val="00820AEB"/>
    <w:rsid w:val="00820B37"/>
    <w:rsid w:val="00820E0B"/>
    <w:rsid w:val="00820FFC"/>
    <w:rsid w:val="00821288"/>
    <w:rsid w:val="0082145D"/>
    <w:rsid w:val="008214D5"/>
    <w:rsid w:val="00821506"/>
    <w:rsid w:val="00821810"/>
    <w:rsid w:val="00821A63"/>
    <w:rsid w:val="00821F2A"/>
    <w:rsid w:val="0082202E"/>
    <w:rsid w:val="00822706"/>
    <w:rsid w:val="00822801"/>
    <w:rsid w:val="00823742"/>
    <w:rsid w:val="00823A98"/>
    <w:rsid w:val="008247DD"/>
    <w:rsid w:val="00824C7F"/>
    <w:rsid w:val="00825A7E"/>
    <w:rsid w:val="00826B5C"/>
    <w:rsid w:val="0082715B"/>
    <w:rsid w:val="008275BA"/>
    <w:rsid w:val="008275C5"/>
    <w:rsid w:val="00827DED"/>
    <w:rsid w:val="00830C20"/>
    <w:rsid w:val="00830D04"/>
    <w:rsid w:val="00831EAC"/>
    <w:rsid w:val="00831FB9"/>
    <w:rsid w:val="008322B7"/>
    <w:rsid w:val="0083271E"/>
    <w:rsid w:val="008329E2"/>
    <w:rsid w:val="00832A3B"/>
    <w:rsid w:val="00832E6A"/>
    <w:rsid w:val="00835080"/>
    <w:rsid w:val="0083509A"/>
    <w:rsid w:val="0083514C"/>
    <w:rsid w:val="0083558D"/>
    <w:rsid w:val="00835EAD"/>
    <w:rsid w:val="00836DB1"/>
    <w:rsid w:val="008377A0"/>
    <w:rsid w:val="00837BFA"/>
    <w:rsid w:val="00837E92"/>
    <w:rsid w:val="00840466"/>
    <w:rsid w:val="008404E6"/>
    <w:rsid w:val="00840B27"/>
    <w:rsid w:val="008412FE"/>
    <w:rsid w:val="00841375"/>
    <w:rsid w:val="00841A56"/>
    <w:rsid w:val="00841F3C"/>
    <w:rsid w:val="008428D1"/>
    <w:rsid w:val="008429F9"/>
    <w:rsid w:val="00842A35"/>
    <w:rsid w:val="00842BC3"/>
    <w:rsid w:val="008433AD"/>
    <w:rsid w:val="008434FE"/>
    <w:rsid w:val="00843CA1"/>
    <w:rsid w:val="008446C3"/>
    <w:rsid w:val="0084488A"/>
    <w:rsid w:val="00844B15"/>
    <w:rsid w:val="00844D34"/>
    <w:rsid w:val="00844E1E"/>
    <w:rsid w:val="008450AB"/>
    <w:rsid w:val="00845349"/>
    <w:rsid w:val="00845FC5"/>
    <w:rsid w:val="0084680A"/>
    <w:rsid w:val="0085110B"/>
    <w:rsid w:val="00851A73"/>
    <w:rsid w:val="00851E3B"/>
    <w:rsid w:val="0085212D"/>
    <w:rsid w:val="008523A6"/>
    <w:rsid w:val="0085245A"/>
    <w:rsid w:val="0085351B"/>
    <w:rsid w:val="00853907"/>
    <w:rsid w:val="0085444E"/>
    <w:rsid w:val="008544B2"/>
    <w:rsid w:val="008551F4"/>
    <w:rsid w:val="00855C07"/>
    <w:rsid w:val="008560D4"/>
    <w:rsid w:val="0085728B"/>
    <w:rsid w:val="008572A3"/>
    <w:rsid w:val="00857909"/>
    <w:rsid w:val="00860366"/>
    <w:rsid w:val="0086062D"/>
    <w:rsid w:val="00860DEF"/>
    <w:rsid w:val="008611F7"/>
    <w:rsid w:val="00861283"/>
    <w:rsid w:val="0086133E"/>
    <w:rsid w:val="0086153C"/>
    <w:rsid w:val="008615FD"/>
    <w:rsid w:val="00861F75"/>
    <w:rsid w:val="00862031"/>
    <w:rsid w:val="0086296D"/>
    <w:rsid w:val="00862A24"/>
    <w:rsid w:val="00862BC6"/>
    <w:rsid w:val="008636B4"/>
    <w:rsid w:val="008642F9"/>
    <w:rsid w:val="00864C31"/>
    <w:rsid w:val="00864D0F"/>
    <w:rsid w:val="0086637D"/>
    <w:rsid w:val="00866BEB"/>
    <w:rsid w:val="0086749B"/>
    <w:rsid w:val="00867773"/>
    <w:rsid w:val="00867C4B"/>
    <w:rsid w:val="00870966"/>
    <w:rsid w:val="00870E7C"/>
    <w:rsid w:val="0087119D"/>
    <w:rsid w:val="008713EB"/>
    <w:rsid w:val="008716AC"/>
    <w:rsid w:val="008716BF"/>
    <w:rsid w:val="00871A0D"/>
    <w:rsid w:val="008723C5"/>
    <w:rsid w:val="008727D1"/>
    <w:rsid w:val="008733E1"/>
    <w:rsid w:val="0087397C"/>
    <w:rsid w:val="00873A40"/>
    <w:rsid w:val="00874382"/>
    <w:rsid w:val="00875020"/>
    <w:rsid w:val="008755C5"/>
    <w:rsid w:val="00875CDC"/>
    <w:rsid w:val="00876161"/>
    <w:rsid w:val="008764BF"/>
    <w:rsid w:val="0087650B"/>
    <w:rsid w:val="00876A89"/>
    <w:rsid w:val="00877CC9"/>
    <w:rsid w:val="00880D63"/>
    <w:rsid w:val="00881B2F"/>
    <w:rsid w:val="0088219D"/>
    <w:rsid w:val="0088272C"/>
    <w:rsid w:val="00883A7C"/>
    <w:rsid w:val="00883F67"/>
    <w:rsid w:val="008850F2"/>
    <w:rsid w:val="008851DC"/>
    <w:rsid w:val="00885C00"/>
    <w:rsid w:val="00885D93"/>
    <w:rsid w:val="00885DD1"/>
    <w:rsid w:val="00885E3C"/>
    <w:rsid w:val="008860C0"/>
    <w:rsid w:val="00886C19"/>
    <w:rsid w:val="0089012B"/>
    <w:rsid w:val="008907BE"/>
    <w:rsid w:val="00890928"/>
    <w:rsid w:val="00890ABD"/>
    <w:rsid w:val="00891367"/>
    <w:rsid w:val="00891523"/>
    <w:rsid w:val="00891C39"/>
    <w:rsid w:val="00891D69"/>
    <w:rsid w:val="00891EA3"/>
    <w:rsid w:val="008929D8"/>
    <w:rsid w:val="00892F33"/>
    <w:rsid w:val="00893E97"/>
    <w:rsid w:val="00893FAA"/>
    <w:rsid w:val="00894759"/>
    <w:rsid w:val="0089594A"/>
    <w:rsid w:val="008973CD"/>
    <w:rsid w:val="008973D0"/>
    <w:rsid w:val="00897616"/>
    <w:rsid w:val="008A01B9"/>
    <w:rsid w:val="008A1155"/>
    <w:rsid w:val="008A17B1"/>
    <w:rsid w:val="008A20C0"/>
    <w:rsid w:val="008A25D2"/>
    <w:rsid w:val="008A4281"/>
    <w:rsid w:val="008A4867"/>
    <w:rsid w:val="008A4EC2"/>
    <w:rsid w:val="008A63A3"/>
    <w:rsid w:val="008A63EB"/>
    <w:rsid w:val="008A7274"/>
    <w:rsid w:val="008A73DC"/>
    <w:rsid w:val="008A7936"/>
    <w:rsid w:val="008A7AD2"/>
    <w:rsid w:val="008B02C0"/>
    <w:rsid w:val="008B0D15"/>
    <w:rsid w:val="008B12E7"/>
    <w:rsid w:val="008B2DD4"/>
    <w:rsid w:val="008B3E84"/>
    <w:rsid w:val="008B51C1"/>
    <w:rsid w:val="008B599A"/>
    <w:rsid w:val="008B5AC6"/>
    <w:rsid w:val="008B603F"/>
    <w:rsid w:val="008B6B5C"/>
    <w:rsid w:val="008B756D"/>
    <w:rsid w:val="008B790D"/>
    <w:rsid w:val="008C0834"/>
    <w:rsid w:val="008C0F5D"/>
    <w:rsid w:val="008C144F"/>
    <w:rsid w:val="008C1CC0"/>
    <w:rsid w:val="008C1E60"/>
    <w:rsid w:val="008C282E"/>
    <w:rsid w:val="008C35A6"/>
    <w:rsid w:val="008C3E65"/>
    <w:rsid w:val="008C438C"/>
    <w:rsid w:val="008C453E"/>
    <w:rsid w:val="008C473B"/>
    <w:rsid w:val="008C4D22"/>
    <w:rsid w:val="008C4D60"/>
    <w:rsid w:val="008C5052"/>
    <w:rsid w:val="008C5305"/>
    <w:rsid w:val="008C57C2"/>
    <w:rsid w:val="008C5856"/>
    <w:rsid w:val="008C5FCA"/>
    <w:rsid w:val="008C6881"/>
    <w:rsid w:val="008C73A7"/>
    <w:rsid w:val="008C747E"/>
    <w:rsid w:val="008C76FC"/>
    <w:rsid w:val="008D039C"/>
    <w:rsid w:val="008D03DC"/>
    <w:rsid w:val="008D0552"/>
    <w:rsid w:val="008D0FDF"/>
    <w:rsid w:val="008D1600"/>
    <w:rsid w:val="008D1CF9"/>
    <w:rsid w:val="008D24F2"/>
    <w:rsid w:val="008D287C"/>
    <w:rsid w:val="008D2886"/>
    <w:rsid w:val="008D2970"/>
    <w:rsid w:val="008D3695"/>
    <w:rsid w:val="008D4351"/>
    <w:rsid w:val="008D46A8"/>
    <w:rsid w:val="008D4B5A"/>
    <w:rsid w:val="008D4B62"/>
    <w:rsid w:val="008D4FB3"/>
    <w:rsid w:val="008D526D"/>
    <w:rsid w:val="008D55E9"/>
    <w:rsid w:val="008D65E3"/>
    <w:rsid w:val="008D66D2"/>
    <w:rsid w:val="008D70F6"/>
    <w:rsid w:val="008E0137"/>
    <w:rsid w:val="008E0361"/>
    <w:rsid w:val="008E0EC2"/>
    <w:rsid w:val="008E1724"/>
    <w:rsid w:val="008E39F6"/>
    <w:rsid w:val="008E4B9D"/>
    <w:rsid w:val="008E5095"/>
    <w:rsid w:val="008E57D9"/>
    <w:rsid w:val="008E5D21"/>
    <w:rsid w:val="008E5F19"/>
    <w:rsid w:val="008E65DF"/>
    <w:rsid w:val="008E6FC8"/>
    <w:rsid w:val="008E796E"/>
    <w:rsid w:val="008E7D21"/>
    <w:rsid w:val="008F03F2"/>
    <w:rsid w:val="008F1018"/>
    <w:rsid w:val="008F132C"/>
    <w:rsid w:val="008F1DC5"/>
    <w:rsid w:val="008F2374"/>
    <w:rsid w:val="008F2A40"/>
    <w:rsid w:val="008F4BE8"/>
    <w:rsid w:val="008F4C8B"/>
    <w:rsid w:val="008F5191"/>
    <w:rsid w:val="008F58B1"/>
    <w:rsid w:val="008F67D3"/>
    <w:rsid w:val="008F67EC"/>
    <w:rsid w:val="008F6B80"/>
    <w:rsid w:val="008F71D5"/>
    <w:rsid w:val="008F76B1"/>
    <w:rsid w:val="008F7CF5"/>
    <w:rsid w:val="0090030F"/>
    <w:rsid w:val="0090166E"/>
    <w:rsid w:val="009019BB"/>
    <w:rsid w:val="00901FFD"/>
    <w:rsid w:val="009021A8"/>
    <w:rsid w:val="00902617"/>
    <w:rsid w:val="00902F8E"/>
    <w:rsid w:val="009033D1"/>
    <w:rsid w:val="009039B2"/>
    <w:rsid w:val="00903CF8"/>
    <w:rsid w:val="00904BC1"/>
    <w:rsid w:val="00904D6E"/>
    <w:rsid w:val="00904DAB"/>
    <w:rsid w:val="0090509D"/>
    <w:rsid w:val="0090519B"/>
    <w:rsid w:val="00907432"/>
    <w:rsid w:val="0090751A"/>
    <w:rsid w:val="00907532"/>
    <w:rsid w:val="00907E4C"/>
    <w:rsid w:val="009111E7"/>
    <w:rsid w:val="0091135F"/>
    <w:rsid w:val="0091164F"/>
    <w:rsid w:val="009117D3"/>
    <w:rsid w:val="0091185E"/>
    <w:rsid w:val="00911C7F"/>
    <w:rsid w:val="0091210A"/>
    <w:rsid w:val="009132E7"/>
    <w:rsid w:val="00913909"/>
    <w:rsid w:val="00914027"/>
    <w:rsid w:val="009141DE"/>
    <w:rsid w:val="00914758"/>
    <w:rsid w:val="00915499"/>
    <w:rsid w:val="00915626"/>
    <w:rsid w:val="00915D85"/>
    <w:rsid w:val="009162A6"/>
    <w:rsid w:val="00920677"/>
    <w:rsid w:val="00920EDE"/>
    <w:rsid w:val="00920F48"/>
    <w:rsid w:val="00921301"/>
    <w:rsid w:val="00922745"/>
    <w:rsid w:val="00922B2A"/>
    <w:rsid w:val="00924492"/>
    <w:rsid w:val="00924643"/>
    <w:rsid w:val="009249CF"/>
    <w:rsid w:val="00925972"/>
    <w:rsid w:val="00926564"/>
    <w:rsid w:val="00926816"/>
    <w:rsid w:val="00926C66"/>
    <w:rsid w:val="00927125"/>
    <w:rsid w:val="009274F7"/>
    <w:rsid w:val="009276B8"/>
    <w:rsid w:val="00927B5D"/>
    <w:rsid w:val="00930179"/>
    <w:rsid w:val="009306B9"/>
    <w:rsid w:val="00930C2E"/>
    <w:rsid w:val="00930ECB"/>
    <w:rsid w:val="00931A96"/>
    <w:rsid w:val="00931D7E"/>
    <w:rsid w:val="009325E6"/>
    <w:rsid w:val="00932C4D"/>
    <w:rsid w:val="009336C9"/>
    <w:rsid w:val="0093388F"/>
    <w:rsid w:val="00933C4A"/>
    <w:rsid w:val="0093401D"/>
    <w:rsid w:val="00934876"/>
    <w:rsid w:val="0093531C"/>
    <w:rsid w:val="00935635"/>
    <w:rsid w:val="00935CA7"/>
    <w:rsid w:val="00935D7B"/>
    <w:rsid w:val="009362D3"/>
    <w:rsid w:val="00936385"/>
    <w:rsid w:val="00936474"/>
    <w:rsid w:val="00936512"/>
    <w:rsid w:val="0093727E"/>
    <w:rsid w:val="0093759B"/>
    <w:rsid w:val="00937B35"/>
    <w:rsid w:val="00937D70"/>
    <w:rsid w:val="00940640"/>
    <w:rsid w:val="00941719"/>
    <w:rsid w:val="00941B49"/>
    <w:rsid w:val="00941E93"/>
    <w:rsid w:val="00942ABD"/>
    <w:rsid w:val="00942D8D"/>
    <w:rsid w:val="009435BE"/>
    <w:rsid w:val="00943746"/>
    <w:rsid w:val="009437B6"/>
    <w:rsid w:val="009443DB"/>
    <w:rsid w:val="0094461C"/>
    <w:rsid w:val="00944942"/>
    <w:rsid w:val="00945F59"/>
    <w:rsid w:val="009505F0"/>
    <w:rsid w:val="0095073C"/>
    <w:rsid w:val="0095095A"/>
    <w:rsid w:val="00950972"/>
    <w:rsid w:val="009510B4"/>
    <w:rsid w:val="00951871"/>
    <w:rsid w:val="009526BE"/>
    <w:rsid w:val="009531E7"/>
    <w:rsid w:val="009536DB"/>
    <w:rsid w:val="0095382C"/>
    <w:rsid w:val="00954207"/>
    <w:rsid w:val="009545D6"/>
    <w:rsid w:val="00954748"/>
    <w:rsid w:val="00954D5B"/>
    <w:rsid w:val="009552E7"/>
    <w:rsid w:val="00956AC3"/>
    <w:rsid w:val="009607A4"/>
    <w:rsid w:val="00960E52"/>
    <w:rsid w:val="00961EB5"/>
    <w:rsid w:val="00962E29"/>
    <w:rsid w:val="00963479"/>
    <w:rsid w:val="00964D0D"/>
    <w:rsid w:val="00964F5F"/>
    <w:rsid w:val="00965765"/>
    <w:rsid w:val="009662B5"/>
    <w:rsid w:val="009667C1"/>
    <w:rsid w:val="0096687A"/>
    <w:rsid w:val="00967711"/>
    <w:rsid w:val="0096788E"/>
    <w:rsid w:val="00970071"/>
    <w:rsid w:val="00970695"/>
    <w:rsid w:val="0097181A"/>
    <w:rsid w:val="0097194F"/>
    <w:rsid w:val="00971C8A"/>
    <w:rsid w:val="00972EB4"/>
    <w:rsid w:val="00973E7F"/>
    <w:rsid w:val="0097426A"/>
    <w:rsid w:val="009744AC"/>
    <w:rsid w:val="0097496F"/>
    <w:rsid w:val="00975976"/>
    <w:rsid w:val="00975C0E"/>
    <w:rsid w:val="00976D7C"/>
    <w:rsid w:val="00977836"/>
    <w:rsid w:val="00977ACB"/>
    <w:rsid w:val="0098068A"/>
    <w:rsid w:val="009809EA"/>
    <w:rsid w:val="00980AED"/>
    <w:rsid w:val="00981540"/>
    <w:rsid w:val="00981E83"/>
    <w:rsid w:val="0098200E"/>
    <w:rsid w:val="00984578"/>
    <w:rsid w:val="00984C3C"/>
    <w:rsid w:val="009852C0"/>
    <w:rsid w:val="009854BA"/>
    <w:rsid w:val="0098574A"/>
    <w:rsid w:val="009861EC"/>
    <w:rsid w:val="009879AE"/>
    <w:rsid w:val="00987A09"/>
    <w:rsid w:val="009915D4"/>
    <w:rsid w:val="00992607"/>
    <w:rsid w:val="009926FF"/>
    <w:rsid w:val="009927A2"/>
    <w:rsid w:val="00992C37"/>
    <w:rsid w:val="00992D1C"/>
    <w:rsid w:val="00992F47"/>
    <w:rsid w:val="0099327F"/>
    <w:rsid w:val="00993CED"/>
    <w:rsid w:val="0099445D"/>
    <w:rsid w:val="00994E4A"/>
    <w:rsid w:val="0099527F"/>
    <w:rsid w:val="00995314"/>
    <w:rsid w:val="00995322"/>
    <w:rsid w:val="00996325"/>
    <w:rsid w:val="00996340"/>
    <w:rsid w:val="00996FAC"/>
    <w:rsid w:val="009973B0"/>
    <w:rsid w:val="00997957"/>
    <w:rsid w:val="00997D17"/>
    <w:rsid w:val="009A0A07"/>
    <w:rsid w:val="009A1116"/>
    <w:rsid w:val="009A1D0F"/>
    <w:rsid w:val="009A20C8"/>
    <w:rsid w:val="009A3721"/>
    <w:rsid w:val="009A49C9"/>
    <w:rsid w:val="009A50A7"/>
    <w:rsid w:val="009A52C5"/>
    <w:rsid w:val="009A52F5"/>
    <w:rsid w:val="009A5FC7"/>
    <w:rsid w:val="009A60DC"/>
    <w:rsid w:val="009A6539"/>
    <w:rsid w:val="009A6548"/>
    <w:rsid w:val="009A7328"/>
    <w:rsid w:val="009A75F4"/>
    <w:rsid w:val="009A767C"/>
    <w:rsid w:val="009B01FF"/>
    <w:rsid w:val="009B1C73"/>
    <w:rsid w:val="009B267A"/>
    <w:rsid w:val="009B2BA3"/>
    <w:rsid w:val="009B2CF7"/>
    <w:rsid w:val="009B36B1"/>
    <w:rsid w:val="009B417A"/>
    <w:rsid w:val="009B4B3A"/>
    <w:rsid w:val="009B6CBA"/>
    <w:rsid w:val="009C06DF"/>
    <w:rsid w:val="009C0EC3"/>
    <w:rsid w:val="009C189B"/>
    <w:rsid w:val="009C1E95"/>
    <w:rsid w:val="009C261E"/>
    <w:rsid w:val="009C36B7"/>
    <w:rsid w:val="009C3BC4"/>
    <w:rsid w:val="009C4872"/>
    <w:rsid w:val="009C507C"/>
    <w:rsid w:val="009C5348"/>
    <w:rsid w:val="009C5395"/>
    <w:rsid w:val="009C5856"/>
    <w:rsid w:val="009C5A87"/>
    <w:rsid w:val="009C5BE5"/>
    <w:rsid w:val="009C5CB5"/>
    <w:rsid w:val="009C5CDF"/>
    <w:rsid w:val="009C6015"/>
    <w:rsid w:val="009C7699"/>
    <w:rsid w:val="009C7F10"/>
    <w:rsid w:val="009D0978"/>
    <w:rsid w:val="009D2D31"/>
    <w:rsid w:val="009D3E09"/>
    <w:rsid w:val="009D3EBC"/>
    <w:rsid w:val="009D4619"/>
    <w:rsid w:val="009D47BD"/>
    <w:rsid w:val="009D53FC"/>
    <w:rsid w:val="009D5564"/>
    <w:rsid w:val="009D5B23"/>
    <w:rsid w:val="009D5BE1"/>
    <w:rsid w:val="009D6A67"/>
    <w:rsid w:val="009D7238"/>
    <w:rsid w:val="009D7643"/>
    <w:rsid w:val="009D7E9F"/>
    <w:rsid w:val="009E091C"/>
    <w:rsid w:val="009E10EF"/>
    <w:rsid w:val="009E1840"/>
    <w:rsid w:val="009E24B3"/>
    <w:rsid w:val="009E250D"/>
    <w:rsid w:val="009E2C81"/>
    <w:rsid w:val="009E2E47"/>
    <w:rsid w:val="009E3575"/>
    <w:rsid w:val="009E35D6"/>
    <w:rsid w:val="009E3F53"/>
    <w:rsid w:val="009E4854"/>
    <w:rsid w:val="009E5249"/>
    <w:rsid w:val="009E5351"/>
    <w:rsid w:val="009E5DB2"/>
    <w:rsid w:val="009E60ED"/>
    <w:rsid w:val="009E6A0D"/>
    <w:rsid w:val="009E73C3"/>
    <w:rsid w:val="009F0836"/>
    <w:rsid w:val="009F1C98"/>
    <w:rsid w:val="009F268C"/>
    <w:rsid w:val="009F2AAD"/>
    <w:rsid w:val="009F2CE2"/>
    <w:rsid w:val="009F3665"/>
    <w:rsid w:val="009F3692"/>
    <w:rsid w:val="009F45FC"/>
    <w:rsid w:val="009F4F05"/>
    <w:rsid w:val="009F5731"/>
    <w:rsid w:val="009F5CB5"/>
    <w:rsid w:val="009F7547"/>
    <w:rsid w:val="009F7D41"/>
    <w:rsid w:val="00A00E5F"/>
    <w:rsid w:val="00A0185D"/>
    <w:rsid w:val="00A01FFB"/>
    <w:rsid w:val="00A030B0"/>
    <w:rsid w:val="00A03704"/>
    <w:rsid w:val="00A0392F"/>
    <w:rsid w:val="00A03A79"/>
    <w:rsid w:val="00A0483F"/>
    <w:rsid w:val="00A049A0"/>
    <w:rsid w:val="00A057D5"/>
    <w:rsid w:val="00A06623"/>
    <w:rsid w:val="00A066F7"/>
    <w:rsid w:val="00A069B9"/>
    <w:rsid w:val="00A06ADA"/>
    <w:rsid w:val="00A071AA"/>
    <w:rsid w:val="00A07E45"/>
    <w:rsid w:val="00A113B4"/>
    <w:rsid w:val="00A115CF"/>
    <w:rsid w:val="00A11ADE"/>
    <w:rsid w:val="00A11E92"/>
    <w:rsid w:val="00A12840"/>
    <w:rsid w:val="00A13B77"/>
    <w:rsid w:val="00A13C24"/>
    <w:rsid w:val="00A145AD"/>
    <w:rsid w:val="00A14600"/>
    <w:rsid w:val="00A15000"/>
    <w:rsid w:val="00A15DD4"/>
    <w:rsid w:val="00A1659B"/>
    <w:rsid w:val="00A16FAF"/>
    <w:rsid w:val="00A1719F"/>
    <w:rsid w:val="00A176D6"/>
    <w:rsid w:val="00A2032E"/>
    <w:rsid w:val="00A20611"/>
    <w:rsid w:val="00A208B0"/>
    <w:rsid w:val="00A2110F"/>
    <w:rsid w:val="00A215CF"/>
    <w:rsid w:val="00A2189B"/>
    <w:rsid w:val="00A21AFC"/>
    <w:rsid w:val="00A22B5B"/>
    <w:rsid w:val="00A22CEA"/>
    <w:rsid w:val="00A23C55"/>
    <w:rsid w:val="00A24521"/>
    <w:rsid w:val="00A255E0"/>
    <w:rsid w:val="00A25646"/>
    <w:rsid w:val="00A256FB"/>
    <w:rsid w:val="00A25D3F"/>
    <w:rsid w:val="00A2615A"/>
    <w:rsid w:val="00A26AC4"/>
    <w:rsid w:val="00A26D28"/>
    <w:rsid w:val="00A27564"/>
    <w:rsid w:val="00A27973"/>
    <w:rsid w:val="00A27D7E"/>
    <w:rsid w:val="00A30427"/>
    <w:rsid w:val="00A30A62"/>
    <w:rsid w:val="00A30FA3"/>
    <w:rsid w:val="00A317CA"/>
    <w:rsid w:val="00A31C00"/>
    <w:rsid w:val="00A31F7E"/>
    <w:rsid w:val="00A32717"/>
    <w:rsid w:val="00A32FA0"/>
    <w:rsid w:val="00A34664"/>
    <w:rsid w:val="00A34856"/>
    <w:rsid w:val="00A349A4"/>
    <w:rsid w:val="00A35465"/>
    <w:rsid w:val="00A359F8"/>
    <w:rsid w:val="00A35BA0"/>
    <w:rsid w:val="00A363A6"/>
    <w:rsid w:val="00A369C5"/>
    <w:rsid w:val="00A36A3E"/>
    <w:rsid w:val="00A37454"/>
    <w:rsid w:val="00A3745A"/>
    <w:rsid w:val="00A403AB"/>
    <w:rsid w:val="00A4067B"/>
    <w:rsid w:val="00A41408"/>
    <w:rsid w:val="00A42B7E"/>
    <w:rsid w:val="00A42ED0"/>
    <w:rsid w:val="00A4334F"/>
    <w:rsid w:val="00A433FE"/>
    <w:rsid w:val="00A43558"/>
    <w:rsid w:val="00A43760"/>
    <w:rsid w:val="00A44160"/>
    <w:rsid w:val="00A460AC"/>
    <w:rsid w:val="00A4621F"/>
    <w:rsid w:val="00A4685C"/>
    <w:rsid w:val="00A4764C"/>
    <w:rsid w:val="00A47E1B"/>
    <w:rsid w:val="00A47F35"/>
    <w:rsid w:val="00A50A27"/>
    <w:rsid w:val="00A51A27"/>
    <w:rsid w:val="00A52571"/>
    <w:rsid w:val="00A53989"/>
    <w:rsid w:val="00A5466F"/>
    <w:rsid w:val="00A54BAD"/>
    <w:rsid w:val="00A55144"/>
    <w:rsid w:val="00A551C7"/>
    <w:rsid w:val="00A553F5"/>
    <w:rsid w:val="00A55777"/>
    <w:rsid w:val="00A55DC8"/>
    <w:rsid w:val="00A5647E"/>
    <w:rsid w:val="00A5665D"/>
    <w:rsid w:val="00A56A30"/>
    <w:rsid w:val="00A575E5"/>
    <w:rsid w:val="00A57B6C"/>
    <w:rsid w:val="00A608F8"/>
    <w:rsid w:val="00A609AC"/>
    <w:rsid w:val="00A61545"/>
    <w:rsid w:val="00A61BA7"/>
    <w:rsid w:val="00A6239C"/>
    <w:rsid w:val="00A62428"/>
    <w:rsid w:val="00A62FB8"/>
    <w:rsid w:val="00A630E2"/>
    <w:rsid w:val="00A63735"/>
    <w:rsid w:val="00A63AB3"/>
    <w:rsid w:val="00A63C29"/>
    <w:rsid w:val="00A6404A"/>
    <w:rsid w:val="00A64B26"/>
    <w:rsid w:val="00A65960"/>
    <w:rsid w:val="00A66BC9"/>
    <w:rsid w:val="00A67178"/>
    <w:rsid w:val="00A672A1"/>
    <w:rsid w:val="00A67356"/>
    <w:rsid w:val="00A675D4"/>
    <w:rsid w:val="00A6786A"/>
    <w:rsid w:val="00A70794"/>
    <w:rsid w:val="00A70A42"/>
    <w:rsid w:val="00A70E6B"/>
    <w:rsid w:val="00A71B4B"/>
    <w:rsid w:val="00A72B7B"/>
    <w:rsid w:val="00A7344A"/>
    <w:rsid w:val="00A73523"/>
    <w:rsid w:val="00A73D50"/>
    <w:rsid w:val="00A75250"/>
    <w:rsid w:val="00A75FE3"/>
    <w:rsid w:val="00A76EF9"/>
    <w:rsid w:val="00A7706C"/>
    <w:rsid w:val="00A777E5"/>
    <w:rsid w:val="00A77B08"/>
    <w:rsid w:val="00A77CF6"/>
    <w:rsid w:val="00A8047B"/>
    <w:rsid w:val="00A80DC7"/>
    <w:rsid w:val="00A812BF"/>
    <w:rsid w:val="00A8135D"/>
    <w:rsid w:val="00A81389"/>
    <w:rsid w:val="00A81A0C"/>
    <w:rsid w:val="00A81CFB"/>
    <w:rsid w:val="00A825AF"/>
    <w:rsid w:val="00A827EE"/>
    <w:rsid w:val="00A82901"/>
    <w:rsid w:val="00A82CAA"/>
    <w:rsid w:val="00A82E21"/>
    <w:rsid w:val="00A8307A"/>
    <w:rsid w:val="00A8407D"/>
    <w:rsid w:val="00A86689"/>
    <w:rsid w:val="00A87439"/>
    <w:rsid w:val="00A91125"/>
    <w:rsid w:val="00A92571"/>
    <w:rsid w:val="00A9303B"/>
    <w:rsid w:val="00A93813"/>
    <w:rsid w:val="00A93999"/>
    <w:rsid w:val="00A93B50"/>
    <w:rsid w:val="00A93D0F"/>
    <w:rsid w:val="00A93ED2"/>
    <w:rsid w:val="00A93FC2"/>
    <w:rsid w:val="00A94AA9"/>
    <w:rsid w:val="00A959E2"/>
    <w:rsid w:val="00A979B3"/>
    <w:rsid w:val="00AA0337"/>
    <w:rsid w:val="00AA09AB"/>
    <w:rsid w:val="00AA1E40"/>
    <w:rsid w:val="00AA2115"/>
    <w:rsid w:val="00AA26A2"/>
    <w:rsid w:val="00AA2896"/>
    <w:rsid w:val="00AA2EAC"/>
    <w:rsid w:val="00AA3BD1"/>
    <w:rsid w:val="00AA3C0F"/>
    <w:rsid w:val="00AA43A1"/>
    <w:rsid w:val="00AA4532"/>
    <w:rsid w:val="00AA4D88"/>
    <w:rsid w:val="00AA509D"/>
    <w:rsid w:val="00AA536F"/>
    <w:rsid w:val="00AA5EF3"/>
    <w:rsid w:val="00AA6872"/>
    <w:rsid w:val="00AA7318"/>
    <w:rsid w:val="00AA741A"/>
    <w:rsid w:val="00AA781D"/>
    <w:rsid w:val="00AA7B1D"/>
    <w:rsid w:val="00AA7BDF"/>
    <w:rsid w:val="00AB093E"/>
    <w:rsid w:val="00AB0A84"/>
    <w:rsid w:val="00AB1CBB"/>
    <w:rsid w:val="00AB231B"/>
    <w:rsid w:val="00AB2FF4"/>
    <w:rsid w:val="00AB303E"/>
    <w:rsid w:val="00AB31E6"/>
    <w:rsid w:val="00AB320B"/>
    <w:rsid w:val="00AB34C9"/>
    <w:rsid w:val="00AB3DE5"/>
    <w:rsid w:val="00AB4670"/>
    <w:rsid w:val="00AB4792"/>
    <w:rsid w:val="00AB4CAB"/>
    <w:rsid w:val="00AB5280"/>
    <w:rsid w:val="00AB5881"/>
    <w:rsid w:val="00AB5D24"/>
    <w:rsid w:val="00AB6297"/>
    <w:rsid w:val="00AB6510"/>
    <w:rsid w:val="00AB654B"/>
    <w:rsid w:val="00AB65A8"/>
    <w:rsid w:val="00AB6FD8"/>
    <w:rsid w:val="00AB71D5"/>
    <w:rsid w:val="00AB7B26"/>
    <w:rsid w:val="00AB7D6C"/>
    <w:rsid w:val="00AC0178"/>
    <w:rsid w:val="00AC1846"/>
    <w:rsid w:val="00AC19C3"/>
    <w:rsid w:val="00AC2533"/>
    <w:rsid w:val="00AC29F0"/>
    <w:rsid w:val="00AC2E77"/>
    <w:rsid w:val="00AC330F"/>
    <w:rsid w:val="00AC36B3"/>
    <w:rsid w:val="00AC41A6"/>
    <w:rsid w:val="00AC4260"/>
    <w:rsid w:val="00AC45B0"/>
    <w:rsid w:val="00AC4611"/>
    <w:rsid w:val="00AC4733"/>
    <w:rsid w:val="00AC4D84"/>
    <w:rsid w:val="00AC5024"/>
    <w:rsid w:val="00AC590B"/>
    <w:rsid w:val="00AC5FD1"/>
    <w:rsid w:val="00AC6421"/>
    <w:rsid w:val="00AC6903"/>
    <w:rsid w:val="00AC6A4F"/>
    <w:rsid w:val="00AC6D4B"/>
    <w:rsid w:val="00AC7EDE"/>
    <w:rsid w:val="00AD0272"/>
    <w:rsid w:val="00AD02DF"/>
    <w:rsid w:val="00AD0985"/>
    <w:rsid w:val="00AD0C5A"/>
    <w:rsid w:val="00AD1409"/>
    <w:rsid w:val="00AD17A7"/>
    <w:rsid w:val="00AD1C6A"/>
    <w:rsid w:val="00AD2047"/>
    <w:rsid w:val="00AD20BE"/>
    <w:rsid w:val="00AD22FB"/>
    <w:rsid w:val="00AD3E02"/>
    <w:rsid w:val="00AD3F19"/>
    <w:rsid w:val="00AD4603"/>
    <w:rsid w:val="00AD5314"/>
    <w:rsid w:val="00AD5421"/>
    <w:rsid w:val="00AD56AB"/>
    <w:rsid w:val="00AD5A58"/>
    <w:rsid w:val="00AD5ECE"/>
    <w:rsid w:val="00AD60A6"/>
    <w:rsid w:val="00AD7BAA"/>
    <w:rsid w:val="00AE0246"/>
    <w:rsid w:val="00AE04C3"/>
    <w:rsid w:val="00AE06C1"/>
    <w:rsid w:val="00AE0BF1"/>
    <w:rsid w:val="00AE1566"/>
    <w:rsid w:val="00AE1BF6"/>
    <w:rsid w:val="00AE2376"/>
    <w:rsid w:val="00AE25E3"/>
    <w:rsid w:val="00AE2E98"/>
    <w:rsid w:val="00AE36DC"/>
    <w:rsid w:val="00AE3813"/>
    <w:rsid w:val="00AE3A78"/>
    <w:rsid w:val="00AE3FA4"/>
    <w:rsid w:val="00AE3FC4"/>
    <w:rsid w:val="00AE436B"/>
    <w:rsid w:val="00AE4C1F"/>
    <w:rsid w:val="00AE4D6F"/>
    <w:rsid w:val="00AE57ED"/>
    <w:rsid w:val="00AE5829"/>
    <w:rsid w:val="00AE5920"/>
    <w:rsid w:val="00AE5ADC"/>
    <w:rsid w:val="00AE5F56"/>
    <w:rsid w:val="00AE6223"/>
    <w:rsid w:val="00AE6BA8"/>
    <w:rsid w:val="00AE78A9"/>
    <w:rsid w:val="00AE7A33"/>
    <w:rsid w:val="00AE7E7E"/>
    <w:rsid w:val="00AF011C"/>
    <w:rsid w:val="00AF0242"/>
    <w:rsid w:val="00AF0588"/>
    <w:rsid w:val="00AF06F1"/>
    <w:rsid w:val="00AF0775"/>
    <w:rsid w:val="00AF0B57"/>
    <w:rsid w:val="00AF1352"/>
    <w:rsid w:val="00AF19F8"/>
    <w:rsid w:val="00AF23D3"/>
    <w:rsid w:val="00AF2C6D"/>
    <w:rsid w:val="00AF3692"/>
    <w:rsid w:val="00AF6308"/>
    <w:rsid w:val="00AF729C"/>
    <w:rsid w:val="00AF75C0"/>
    <w:rsid w:val="00AF7DEB"/>
    <w:rsid w:val="00B004C3"/>
    <w:rsid w:val="00B0053A"/>
    <w:rsid w:val="00B013B4"/>
    <w:rsid w:val="00B013BE"/>
    <w:rsid w:val="00B01750"/>
    <w:rsid w:val="00B017C3"/>
    <w:rsid w:val="00B01AC0"/>
    <w:rsid w:val="00B038E6"/>
    <w:rsid w:val="00B039E1"/>
    <w:rsid w:val="00B03D09"/>
    <w:rsid w:val="00B04338"/>
    <w:rsid w:val="00B0440A"/>
    <w:rsid w:val="00B048A1"/>
    <w:rsid w:val="00B049FB"/>
    <w:rsid w:val="00B04FD2"/>
    <w:rsid w:val="00B0532D"/>
    <w:rsid w:val="00B058AE"/>
    <w:rsid w:val="00B06631"/>
    <w:rsid w:val="00B0682B"/>
    <w:rsid w:val="00B06AB5"/>
    <w:rsid w:val="00B06CD0"/>
    <w:rsid w:val="00B06D27"/>
    <w:rsid w:val="00B07116"/>
    <w:rsid w:val="00B10479"/>
    <w:rsid w:val="00B1082F"/>
    <w:rsid w:val="00B10D7C"/>
    <w:rsid w:val="00B10D84"/>
    <w:rsid w:val="00B10DC4"/>
    <w:rsid w:val="00B11CD9"/>
    <w:rsid w:val="00B1271F"/>
    <w:rsid w:val="00B12D5F"/>
    <w:rsid w:val="00B12DDE"/>
    <w:rsid w:val="00B14726"/>
    <w:rsid w:val="00B148FE"/>
    <w:rsid w:val="00B150F8"/>
    <w:rsid w:val="00B15406"/>
    <w:rsid w:val="00B1560F"/>
    <w:rsid w:val="00B15CF4"/>
    <w:rsid w:val="00B16C9C"/>
    <w:rsid w:val="00B17443"/>
    <w:rsid w:val="00B1752F"/>
    <w:rsid w:val="00B1755B"/>
    <w:rsid w:val="00B2135F"/>
    <w:rsid w:val="00B2229A"/>
    <w:rsid w:val="00B24F48"/>
    <w:rsid w:val="00B269F0"/>
    <w:rsid w:val="00B26EA3"/>
    <w:rsid w:val="00B279D1"/>
    <w:rsid w:val="00B279FD"/>
    <w:rsid w:val="00B3009D"/>
    <w:rsid w:val="00B3042C"/>
    <w:rsid w:val="00B30AE9"/>
    <w:rsid w:val="00B30CF1"/>
    <w:rsid w:val="00B33435"/>
    <w:rsid w:val="00B33B1B"/>
    <w:rsid w:val="00B341D5"/>
    <w:rsid w:val="00B34429"/>
    <w:rsid w:val="00B345AB"/>
    <w:rsid w:val="00B34B8A"/>
    <w:rsid w:val="00B352D7"/>
    <w:rsid w:val="00B36836"/>
    <w:rsid w:val="00B36979"/>
    <w:rsid w:val="00B37864"/>
    <w:rsid w:val="00B378A2"/>
    <w:rsid w:val="00B4083A"/>
    <w:rsid w:val="00B40F71"/>
    <w:rsid w:val="00B417F6"/>
    <w:rsid w:val="00B41AE8"/>
    <w:rsid w:val="00B41EC7"/>
    <w:rsid w:val="00B42B36"/>
    <w:rsid w:val="00B42BC1"/>
    <w:rsid w:val="00B42D5E"/>
    <w:rsid w:val="00B42F72"/>
    <w:rsid w:val="00B43C53"/>
    <w:rsid w:val="00B43D3D"/>
    <w:rsid w:val="00B44DBC"/>
    <w:rsid w:val="00B4569B"/>
    <w:rsid w:val="00B457F7"/>
    <w:rsid w:val="00B46105"/>
    <w:rsid w:val="00B47835"/>
    <w:rsid w:val="00B47E3C"/>
    <w:rsid w:val="00B501C2"/>
    <w:rsid w:val="00B503C1"/>
    <w:rsid w:val="00B5041B"/>
    <w:rsid w:val="00B5081F"/>
    <w:rsid w:val="00B50A6D"/>
    <w:rsid w:val="00B50BFD"/>
    <w:rsid w:val="00B50CC6"/>
    <w:rsid w:val="00B50EA8"/>
    <w:rsid w:val="00B51108"/>
    <w:rsid w:val="00B52072"/>
    <w:rsid w:val="00B521A3"/>
    <w:rsid w:val="00B525A3"/>
    <w:rsid w:val="00B52D78"/>
    <w:rsid w:val="00B52D94"/>
    <w:rsid w:val="00B5328D"/>
    <w:rsid w:val="00B53671"/>
    <w:rsid w:val="00B54369"/>
    <w:rsid w:val="00B54823"/>
    <w:rsid w:val="00B54DE1"/>
    <w:rsid w:val="00B5553F"/>
    <w:rsid w:val="00B55A6E"/>
    <w:rsid w:val="00B5691C"/>
    <w:rsid w:val="00B56BD6"/>
    <w:rsid w:val="00B56E95"/>
    <w:rsid w:val="00B572A9"/>
    <w:rsid w:val="00B5772C"/>
    <w:rsid w:val="00B57DFF"/>
    <w:rsid w:val="00B60180"/>
    <w:rsid w:val="00B601B8"/>
    <w:rsid w:val="00B603DA"/>
    <w:rsid w:val="00B606B3"/>
    <w:rsid w:val="00B61E1A"/>
    <w:rsid w:val="00B62874"/>
    <w:rsid w:val="00B62AF5"/>
    <w:rsid w:val="00B62B9B"/>
    <w:rsid w:val="00B6314B"/>
    <w:rsid w:val="00B63CF2"/>
    <w:rsid w:val="00B63DD1"/>
    <w:rsid w:val="00B6436C"/>
    <w:rsid w:val="00B64449"/>
    <w:rsid w:val="00B64A75"/>
    <w:rsid w:val="00B64B5C"/>
    <w:rsid w:val="00B65130"/>
    <w:rsid w:val="00B664B3"/>
    <w:rsid w:val="00B66813"/>
    <w:rsid w:val="00B6705A"/>
    <w:rsid w:val="00B67097"/>
    <w:rsid w:val="00B6723B"/>
    <w:rsid w:val="00B7012C"/>
    <w:rsid w:val="00B705C3"/>
    <w:rsid w:val="00B709D1"/>
    <w:rsid w:val="00B70FFA"/>
    <w:rsid w:val="00B71677"/>
    <w:rsid w:val="00B7198E"/>
    <w:rsid w:val="00B71B46"/>
    <w:rsid w:val="00B720AB"/>
    <w:rsid w:val="00B7218A"/>
    <w:rsid w:val="00B72512"/>
    <w:rsid w:val="00B72A15"/>
    <w:rsid w:val="00B73830"/>
    <w:rsid w:val="00B7446E"/>
    <w:rsid w:val="00B74474"/>
    <w:rsid w:val="00B74729"/>
    <w:rsid w:val="00B74BFE"/>
    <w:rsid w:val="00B74F40"/>
    <w:rsid w:val="00B756EF"/>
    <w:rsid w:val="00B765A2"/>
    <w:rsid w:val="00B76AA9"/>
    <w:rsid w:val="00B80693"/>
    <w:rsid w:val="00B80A3C"/>
    <w:rsid w:val="00B80DC0"/>
    <w:rsid w:val="00B81037"/>
    <w:rsid w:val="00B81AD9"/>
    <w:rsid w:val="00B81EB9"/>
    <w:rsid w:val="00B83DAA"/>
    <w:rsid w:val="00B83F91"/>
    <w:rsid w:val="00B84143"/>
    <w:rsid w:val="00B842B1"/>
    <w:rsid w:val="00B8487E"/>
    <w:rsid w:val="00B84C6B"/>
    <w:rsid w:val="00B853C6"/>
    <w:rsid w:val="00B8567F"/>
    <w:rsid w:val="00B86D9B"/>
    <w:rsid w:val="00B86E7B"/>
    <w:rsid w:val="00B86F1F"/>
    <w:rsid w:val="00B86F6B"/>
    <w:rsid w:val="00B87695"/>
    <w:rsid w:val="00B9011F"/>
    <w:rsid w:val="00B90E1B"/>
    <w:rsid w:val="00B91374"/>
    <w:rsid w:val="00B91388"/>
    <w:rsid w:val="00B919BF"/>
    <w:rsid w:val="00B91BCB"/>
    <w:rsid w:val="00B91C7C"/>
    <w:rsid w:val="00B920F0"/>
    <w:rsid w:val="00B93163"/>
    <w:rsid w:val="00B93F39"/>
    <w:rsid w:val="00B94059"/>
    <w:rsid w:val="00B946EC"/>
    <w:rsid w:val="00B94B39"/>
    <w:rsid w:val="00B95327"/>
    <w:rsid w:val="00B96423"/>
    <w:rsid w:val="00B96738"/>
    <w:rsid w:val="00B96ED7"/>
    <w:rsid w:val="00B979FF"/>
    <w:rsid w:val="00BA0DDB"/>
    <w:rsid w:val="00BA0EC0"/>
    <w:rsid w:val="00BA10A6"/>
    <w:rsid w:val="00BA2C6D"/>
    <w:rsid w:val="00BA3065"/>
    <w:rsid w:val="00BA318E"/>
    <w:rsid w:val="00BA3CBA"/>
    <w:rsid w:val="00BA4035"/>
    <w:rsid w:val="00BA4385"/>
    <w:rsid w:val="00BA4624"/>
    <w:rsid w:val="00BA4DD0"/>
    <w:rsid w:val="00BA5A61"/>
    <w:rsid w:val="00BA5DA7"/>
    <w:rsid w:val="00BA6C74"/>
    <w:rsid w:val="00BA72A8"/>
    <w:rsid w:val="00BA7318"/>
    <w:rsid w:val="00BA7F9A"/>
    <w:rsid w:val="00BB0E22"/>
    <w:rsid w:val="00BB1700"/>
    <w:rsid w:val="00BB28F6"/>
    <w:rsid w:val="00BB2A9B"/>
    <w:rsid w:val="00BB3293"/>
    <w:rsid w:val="00BB33D5"/>
    <w:rsid w:val="00BB34A9"/>
    <w:rsid w:val="00BB3A9B"/>
    <w:rsid w:val="00BB3FF0"/>
    <w:rsid w:val="00BB494F"/>
    <w:rsid w:val="00BB529B"/>
    <w:rsid w:val="00BB5AF9"/>
    <w:rsid w:val="00BB5BFC"/>
    <w:rsid w:val="00BB6429"/>
    <w:rsid w:val="00BB6E09"/>
    <w:rsid w:val="00BB6E7C"/>
    <w:rsid w:val="00BB6F23"/>
    <w:rsid w:val="00BB7649"/>
    <w:rsid w:val="00BC0809"/>
    <w:rsid w:val="00BC093E"/>
    <w:rsid w:val="00BC161C"/>
    <w:rsid w:val="00BC2F84"/>
    <w:rsid w:val="00BC39F8"/>
    <w:rsid w:val="00BC3F7D"/>
    <w:rsid w:val="00BC4E44"/>
    <w:rsid w:val="00BC55B8"/>
    <w:rsid w:val="00BC75D6"/>
    <w:rsid w:val="00BC7C56"/>
    <w:rsid w:val="00BD0C07"/>
    <w:rsid w:val="00BD1483"/>
    <w:rsid w:val="00BD1C12"/>
    <w:rsid w:val="00BD1CA8"/>
    <w:rsid w:val="00BD1DDB"/>
    <w:rsid w:val="00BD261F"/>
    <w:rsid w:val="00BD28A4"/>
    <w:rsid w:val="00BD2901"/>
    <w:rsid w:val="00BD3036"/>
    <w:rsid w:val="00BD3312"/>
    <w:rsid w:val="00BD45F1"/>
    <w:rsid w:val="00BD5EE2"/>
    <w:rsid w:val="00BD65C8"/>
    <w:rsid w:val="00BD6934"/>
    <w:rsid w:val="00BD6C5B"/>
    <w:rsid w:val="00BD73C7"/>
    <w:rsid w:val="00BD7DDE"/>
    <w:rsid w:val="00BD7E8F"/>
    <w:rsid w:val="00BD7F0F"/>
    <w:rsid w:val="00BD7F9F"/>
    <w:rsid w:val="00BE0719"/>
    <w:rsid w:val="00BE0744"/>
    <w:rsid w:val="00BE0779"/>
    <w:rsid w:val="00BE0817"/>
    <w:rsid w:val="00BE08F7"/>
    <w:rsid w:val="00BE0AFA"/>
    <w:rsid w:val="00BE13E7"/>
    <w:rsid w:val="00BE1C43"/>
    <w:rsid w:val="00BE24FC"/>
    <w:rsid w:val="00BE295C"/>
    <w:rsid w:val="00BE34CB"/>
    <w:rsid w:val="00BE38B2"/>
    <w:rsid w:val="00BE3B81"/>
    <w:rsid w:val="00BE3EE7"/>
    <w:rsid w:val="00BE3F40"/>
    <w:rsid w:val="00BE45B8"/>
    <w:rsid w:val="00BE49CA"/>
    <w:rsid w:val="00BE4BCE"/>
    <w:rsid w:val="00BE5104"/>
    <w:rsid w:val="00BE53B0"/>
    <w:rsid w:val="00BE78D5"/>
    <w:rsid w:val="00BE7C27"/>
    <w:rsid w:val="00BE7CDA"/>
    <w:rsid w:val="00BF1340"/>
    <w:rsid w:val="00BF1C93"/>
    <w:rsid w:val="00BF2189"/>
    <w:rsid w:val="00BF25E2"/>
    <w:rsid w:val="00BF2FC3"/>
    <w:rsid w:val="00BF3085"/>
    <w:rsid w:val="00BF370B"/>
    <w:rsid w:val="00BF3A63"/>
    <w:rsid w:val="00BF440D"/>
    <w:rsid w:val="00BF472A"/>
    <w:rsid w:val="00BF48C5"/>
    <w:rsid w:val="00BF4998"/>
    <w:rsid w:val="00BF4B44"/>
    <w:rsid w:val="00BF4CD8"/>
    <w:rsid w:val="00BF5178"/>
    <w:rsid w:val="00BF52C6"/>
    <w:rsid w:val="00BF5BBA"/>
    <w:rsid w:val="00BF5E97"/>
    <w:rsid w:val="00BF66CA"/>
    <w:rsid w:val="00BF675B"/>
    <w:rsid w:val="00BF6B87"/>
    <w:rsid w:val="00BF6EFF"/>
    <w:rsid w:val="00BF734B"/>
    <w:rsid w:val="00BF7C62"/>
    <w:rsid w:val="00C00970"/>
    <w:rsid w:val="00C010C6"/>
    <w:rsid w:val="00C01807"/>
    <w:rsid w:val="00C0264B"/>
    <w:rsid w:val="00C027F0"/>
    <w:rsid w:val="00C03097"/>
    <w:rsid w:val="00C032A6"/>
    <w:rsid w:val="00C03DF4"/>
    <w:rsid w:val="00C04676"/>
    <w:rsid w:val="00C04964"/>
    <w:rsid w:val="00C04A53"/>
    <w:rsid w:val="00C06454"/>
    <w:rsid w:val="00C06D4E"/>
    <w:rsid w:val="00C077DC"/>
    <w:rsid w:val="00C078EE"/>
    <w:rsid w:val="00C079C0"/>
    <w:rsid w:val="00C079E0"/>
    <w:rsid w:val="00C07A56"/>
    <w:rsid w:val="00C07C75"/>
    <w:rsid w:val="00C07D2A"/>
    <w:rsid w:val="00C07E65"/>
    <w:rsid w:val="00C109F0"/>
    <w:rsid w:val="00C114A0"/>
    <w:rsid w:val="00C117B0"/>
    <w:rsid w:val="00C12011"/>
    <w:rsid w:val="00C13E4A"/>
    <w:rsid w:val="00C1437E"/>
    <w:rsid w:val="00C14586"/>
    <w:rsid w:val="00C147A1"/>
    <w:rsid w:val="00C14E37"/>
    <w:rsid w:val="00C15E39"/>
    <w:rsid w:val="00C15EF6"/>
    <w:rsid w:val="00C16895"/>
    <w:rsid w:val="00C168B9"/>
    <w:rsid w:val="00C1691E"/>
    <w:rsid w:val="00C16C42"/>
    <w:rsid w:val="00C179AC"/>
    <w:rsid w:val="00C17E67"/>
    <w:rsid w:val="00C2003F"/>
    <w:rsid w:val="00C202DB"/>
    <w:rsid w:val="00C20777"/>
    <w:rsid w:val="00C20C26"/>
    <w:rsid w:val="00C20C9C"/>
    <w:rsid w:val="00C2144E"/>
    <w:rsid w:val="00C21710"/>
    <w:rsid w:val="00C21F34"/>
    <w:rsid w:val="00C230DB"/>
    <w:rsid w:val="00C235B3"/>
    <w:rsid w:val="00C23621"/>
    <w:rsid w:val="00C241C6"/>
    <w:rsid w:val="00C244F3"/>
    <w:rsid w:val="00C247F2"/>
    <w:rsid w:val="00C25EAD"/>
    <w:rsid w:val="00C26C10"/>
    <w:rsid w:val="00C26C39"/>
    <w:rsid w:val="00C27327"/>
    <w:rsid w:val="00C273B4"/>
    <w:rsid w:val="00C27FF4"/>
    <w:rsid w:val="00C30C42"/>
    <w:rsid w:val="00C31071"/>
    <w:rsid w:val="00C31150"/>
    <w:rsid w:val="00C31AF5"/>
    <w:rsid w:val="00C31CB8"/>
    <w:rsid w:val="00C31D90"/>
    <w:rsid w:val="00C33F90"/>
    <w:rsid w:val="00C34432"/>
    <w:rsid w:val="00C3476B"/>
    <w:rsid w:val="00C349C5"/>
    <w:rsid w:val="00C34EA6"/>
    <w:rsid w:val="00C35046"/>
    <w:rsid w:val="00C3516A"/>
    <w:rsid w:val="00C35C3F"/>
    <w:rsid w:val="00C36987"/>
    <w:rsid w:val="00C36CA0"/>
    <w:rsid w:val="00C36EE8"/>
    <w:rsid w:val="00C36EFA"/>
    <w:rsid w:val="00C37671"/>
    <w:rsid w:val="00C37686"/>
    <w:rsid w:val="00C37C67"/>
    <w:rsid w:val="00C40544"/>
    <w:rsid w:val="00C406B3"/>
    <w:rsid w:val="00C40D0D"/>
    <w:rsid w:val="00C41081"/>
    <w:rsid w:val="00C4163E"/>
    <w:rsid w:val="00C41C23"/>
    <w:rsid w:val="00C420BC"/>
    <w:rsid w:val="00C433DF"/>
    <w:rsid w:val="00C43ADB"/>
    <w:rsid w:val="00C4430B"/>
    <w:rsid w:val="00C4563E"/>
    <w:rsid w:val="00C456C8"/>
    <w:rsid w:val="00C45E3A"/>
    <w:rsid w:val="00C4645C"/>
    <w:rsid w:val="00C4658D"/>
    <w:rsid w:val="00C467DC"/>
    <w:rsid w:val="00C46CCA"/>
    <w:rsid w:val="00C46D3D"/>
    <w:rsid w:val="00C47E09"/>
    <w:rsid w:val="00C505C3"/>
    <w:rsid w:val="00C50CBA"/>
    <w:rsid w:val="00C50FC8"/>
    <w:rsid w:val="00C51B36"/>
    <w:rsid w:val="00C52617"/>
    <w:rsid w:val="00C52B9C"/>
    <w:rsid w:val="00C532F5"/>
    <w:rsid w:val="00C53592"/>
    <w:rsid w:val="00C53661"/>
    <w:rsid w:val="00C53EB6"/>
    <w:rsid w:val="00C54010"/>
    <w:rsid w:val="00C54129"/>
    <w:rsid w:val="00C546A0"/>
    <w:rsid w:val="00C5549C"/>
    <w:rsid w:val="00C56E01"/>
    <w:rsid w:val="00C578B2"/>
    <w:rsid w:val="00C57E04"/>
    <w:rsid w:val="00C607A0"/>
    <w:rsid w:val="00C60A15"/>
    <w:rsid w:val="00C61F06"/>
    <w:rsid w:val="00C6228A"/>
    <w:rsid w:val="00C6252D"/>
    <w:rsid w:val="00C634B1"/>
    <w:rsid w:val="00C63556"/>
    <w:rsid w:val="00C63D69"/>
    <w:rsid w:val="00C63EE8"/>
    <w:rsid w:val="00C6467E"/>
    <w:rsid w:val="00C657E4"/>
    <w:rsid w:val="00C670CE"/>
    <w:rsid w:val="00C677B0"/>
    <w:rsid w:val="00C67A11"/>
    <w:rsid w:val="00C67BCA"/>
    <w:rsid w:val="00C703C7"/>
    <w:rsid w:val="00C70F84"/>
    <w:rsid w:val="00C719FC"/>
    <w:rsid w:val="00C72449"/>
    <w:rsid w:val="00C72481"/>
    <w:rsid w:val="00C73ACE"/>
    <w:rsid w:val="00C73D5E"/>
    <w:rsid w:val="00C75A62"/>
    <w:rsid w:val="00C75CAA"/>
    <w:rsid w:val="00C76751"/>
    <w:rsid w:val="00C77173"/>
    <w:rsid w:val="00C77B5C"/>
    <w:rsid w:val="00C77CC2"/>
    <w:rsid w:val="00C800FF"/>
    <w:rsid w:val="00C80BB1"/>
    <w:rsid w:val="00C8140A"/>
    <w:rsid w:val="00C822F9"/>
    <w:rsid w:val="00C82D24"/>
    <w:rsid w:val="00C83445"/>
    <w:rsid w:val="00C83782"/>
    <w:rsid w:val="00C83789"/>
    <w:rsid w:val="00C84414"/>
    <w:rsid w:val="00C84CC7"/>
    <w:rsid w:val="00C85DBE"/>
    <w:rsid w:val="00C8641D"/>
    <w:rsid w:val="00C86B95"/>
    <w:rsid w:val="00C86F65"/>
    <w:rsid w:val="00C86F79"/>
    <w:rsid w:val="00C87196"/>
    <w:rsid w:val="00C90079"/>
    <w:rsid w:val="00C90AF3"/>
    <w:rsid w:val="00C91E73"/>
    <w:rsid w:val="00C91EE7"/>
    <w:rsid w:val="00C92B1B"/>
    <w:rsid w:val="00C92DD2"/>
    <w:rsid w:val="00C93C4E"/>
    <w:rsid w:val="00C93D09"/>
    <w:rsid w:val="00C943F4"/>
    <w:rsid w:val="00C9487D"/>
    <w:rsid w:val="00C94CF6"/>
    <w:rsid w:val="00C94EF9"/>
    <w:rsid w:val="00C955C8"/>
    <w:rsid w:val="00C961EE"/>
    <w:rsid w:val="00C96D2D"/>
    <w:rsid w:val="00C972AB"/>
    <w:rsid w:val="00C9739B"/>
    <w:rsid w:val="00C97847"/>
    <w:rsid w:val="00C97AF4"/>
    <w:rsid w:val="00CA2D36"/>
    <w:rsid w:val="00CA2FEB"/>
    <w:rsid w:val="00CA35DD"/>
    <w:rsid w:val="00CA4293"/>
    <w:rsid w:val="00CA4297"/>
    <w:rsid w:val="00CA5B39"/>
    <w:rsid w:val="00CA5E89"/>
    <w:rsid w:val="00CA6125"/>
    <w:rsid w:val="00CA6151"/>
    <w:rsid w:val="00CA7443"/>
    <w:rsid w:val="00CA75CF"/>
    <w:rsid w:val="00CA76A0"/>
    <w:rsid w:val="00CA79FC"/>
    <w:rsid w:val="00CB02F0"/>
    <w:rsid w:val="00CB0B4A"/>
    <w:rsid w:val="00CB0CB6"/>
    <w:rsid w:val="00CB0D19"/>
    <w:rsid w:val="00CB1C59"/>
    <w:rsid w:val="00CB208F"/>
    <w:rsid w:val="00CB2332"/>
    <w:rsid w:val="00CB24AD"/>
    <w:rsid w:val="00CB3EF8"/>
    <w:rsid w:val="00CB49FA"/>
    <w:rsid w:val="00CB4A2F"/>
    <w:rsid w:val="00CB5B0C"/>
    <w:rsid w:val="00CB5D14"/>
    <w:rsid w:val="00CB5E5B"/>
    <w:rsid w:val="00CB7987"/>
    <w:rsid w:val="00CC0B1E"/>
    <w:rsid w:val="00CC1304"/>
    <w:rsid w:val="00CC196B"/>
    <w:rsid w:val="00CC253C"/>
    <w:rsid w:val="00CC2658"/>
    <w:rsid w:val="00CC2711"/>
    <w:rsid w:val="00CC3646"/>
    <w:rsid w:val="00CC3A42"/>
    <w:rsid w:val="00CC4470"/>
    <w:rsid w:val="00CC6166"/>
    <w:rsid w:val="00CC6AC6"/>
    <w:rsid w:val="00CC6F05"/>
    <w:rsid w:val="00CD091F"/>
    <w:rsid w:val="00CD09AE"/>
    <w:rsid w:val="00CD0F1D"/>
    <w:rsid w:val="00CD12B0"/>
    <w:rsid w:val="00CD1747"/>
    <w:rsid w:val="00CD1980"/>
    <w:rsid w:val="00CD2D6C"/>
    <w:rsid w:val="00CD4017"/>
    <w:rsid w:val="00CD4483"/>
    <w:rsid w:val="00CD4E6E"/>
    <w:rsid w:val="00CD568D"/>
    <w:rsid w:val="00CD57EE"/>
    <w:rsid w:val="00CD5A0B"/>
    <w:rsid w:val="00CD5D17"/>
    <w:rsid w:val="00CD6577"/>
    <w:rsid w:val="00CD6ADE"/>
    <w:rsid w:val="00CD6B51"/>
    <w:rsid w:val="00CE0C94"/>
    <w:rsid w:val="00CE1053"/>
    <w:rsid w:val="00CE1C83"/>
    <w:rsid w:val="00CE1CAA"/>
    <w:rsid w:val="00CE1E8F"/>
    <w:rsid w:val="00CE1FD2"/>
    <w:rsid w:val="00CE28A6"/>
    <w:rsid w:val="00CE3C58"/>
    <w:rsid w:val="00CE41CD"/>
    <w:rsid w:val="00CE4415"/>
    <w:rsid w:val="00CF0547"/>
    <w:rsid w:val="00CF0A70"/>
    <w:rsid w:val="00CF1535"/>
    <w:rsid w:val="00CF1569"/>
    <w:rsid w:val="00CF183A"/>
    <w:rsid w:val="00CF1FEF"/>
    <w:rsid w:val="00CF2520"/>
    <w:rsid w:val="00CF2902"/>
    <w:rsid w:val="00CF2D54"/>
    <w:rsid w:val="00CF2F32"/>
    <w:rsid w:val="00CF3148"/>
    <w:rsid w:val="00CF36A2"/>
    <w:rsid w:val="00CF3827"/>
    <w:rsid w:val="00CF392B"/>
    <w:rsid w:val="00CF49A0"/>
    <w:rsid w:val="00CF4F5F"/>
    <w:rsid w:val="00CF5B19"/>
    <w:rsid w:val="00CF6363"/>
    <w:rsid w:val="00CF6BBF"/>
    <w:rsid w:val="00CF7018"/>
    <w:rsid w:val="00CF7920"/>
    <w:rsid w:val="00CF7A3F"/>
    <w:rsid w:val="00D00045"/>
    <w:rsid w:val="00D01333"/>
    <w:rsid w:val="00D017AD"/>
    <w:rsid w:val="00D01E6F"/>
    <w:rsid w:val="00D0273A"/>
    <w:rsid w:val="00D028E1"/>
    <w:rsid w:val="00D02990"/>
    <w:rsid w:val="00D02CEF"/>
    <w:rsid w:val="00D02F59"/>
    <w:rsid w:val="00D04C00"/>
    <w:rsid w:val="00D05373"/>
    <w:rsid w:val="00D0571D"/>
    <w:rsid w:val="00D05ADF"/>
    <w:rsid w:val="00D063A2"/>
    <w:rsid w:val="00D063BA"/>
    <w:rsid w:val="00D06610"/>
    <w:rsid w:val="00D066F9"/>
    <w:rsid w:val="00D0728D"/>
    <w:rsid w:val="00D07B49"/>
    <w:rsid w:val="00D07CB4"/>
    <w:rsid w:val="00D10166"/>
    <w:rsid w:val="00D10414"/>
    <w:rsid w:val="00D108DD"/>
    <w:rsid w:val="00D1163A"/>
    <w:rsid w:val="00D11FC5"/>
    <w:rsid w:val="00D13863"/>
    <w:rsid w:val="00D13D5C"/>
    <w:rsid w:val="00D13F8F"/>
    <w:rsid w:val="00D14F8A"/>
    <w:rsid w:val="00D16D21"/>
    <w:rsid w:val="00D16D23"/>
    <w:rsid w:val="00D17B97"/>
    <w:rsid w:val="00D17DEB"/>
    <w:rsid w:val="00D20901"/>
    <w:rsid w:val="00D21144"/>
    <w:rsid w:val="00D21D31"/>
    <w:rsid w:val="00D22ED7"/>
    <w:rsid w:val="00D22EFD"/>
    <w:rsid w:val="00D2304F"/>
    <w:rsid w:val="00D2320A"/>
    <w:rsid w:val="00D2349F"/>
    <w:rsid w:val="00D24A2E"/>
    <w:rsid w:val="00D263AB"/>
    <w:rsid w:val="00D26609"/>
    <w:rsid w:val="00D26EE7"/>
    <w:rsid w:val="00D26F9A"/>
    <w:rsid w:val="00D2703B"/>
    <w:rsid w:val="00D2748B"/>
    <w:rsid w:val="00D27993"/>
    <w:rsid w:val="00D27DFE"/>
    <w:rsid w:val="00D27FE2"/>
    <w:rsid w:val="00D30287"/>
    <w:rsid w:val="00D3053C"/>
    <w:rsid w:val="00D30D14"/>
    <w:rsid w:val="00D30E46"/>
    <w:rsid w:val="00D31A7A"/>
    <w:rsid w:val="00D31FE6"/>
    <w:rsid w:val="00D320E7"/>
    <w:rsid w:val="00D32651"/>
    <w:rsid w:val="00D32BC1"/>
    <w:rsid w:val="00D3334C"/>
    <w:rsid w:val="00D337B9"/>
    <w:rsid w:val="00D33BD3"/>
    <w:rsid w:val="00D33D44"/>
    <w:rsid w:val="00D34706"/>
    <w:rsid w:val="00D349A6"/>
    <w:rsid w:val="00D34D2E"/>
    <w:rsid w:val="00D353F9"/>
    <w:rsid w:val="00D35407"/>
    <w:rsid w:val="00D35641"/>
    <w:rsid w:val="00D36294"/>
    <w:rsid w:val="00D36A3E"/>
    <w:rsid w:val="00D3704B"/>
    <w:rsid w:val="00D3710F"/>
    <w:rsid w:val="00D37298"/>
    <w:rsid w:val="00D373A2"/>
    <w:rsid w:val="00D37F89"/>
    <w:rsid w:val="00D40743"/>
    <w:rsid w:val="00D414AE"/>
    <w:rsid w:val="00D421AC"/>
    <w:rsid w:val="00D421E0"/>
    <w:rsid w:val="00D4261D"/>
    <w:rsid w:val="00D4376A"/>
    <w:rsid w:val="00D43C68"/>
    <w:rsid w:val="00D441FD"/>
    <w:rsid w:val="00D446FF"/>
    <w:rsid w:val="00D44C59"/>
    <w:rsid w:val="00D44D1A"/>
    <w:rsid w:val="00D44E49"/>
    <w:rsid w:val="00D45200"/>
    <w:rsid w:val="00D45712"/>
    <w:rsid w:val="00D4768C"/>
    <w:rsid w:val="00D50770"/>
    <w:rsid w:val="00D508C3"/>
    <w:rsid w:val="00D514FF"/>
    <w:rsid w:val="00D51647"/>
    <w:rsid w:val="00D51798"/>
    <w:rsid w:val="00D52CB8"/>
    <w:rsid w:val="00D530F1"/>
    <w:rsid w:val="00D53383"/>
    <w:rsid w:val="00D5383B"/>
    <w:rsid w:val="00D549C3"/>
    <w:rsid w:val="00D555D5"/>
    <w:rsid w:val="00D559D7"/>
    <w:rsid w:val="00D5646A"/>
    <w:rsid w:val="00D56D43"/>
    <w:rsid w:val="00D57013"/>
    <w:rsid w:val="00D57D8C"/>
    <w:rsid w:val="00D57FBE"/>
    <w:rsid w:val="00D603AD"/>
    <w:rsid w:val="00D608B9"/>
    <w:rsid w:val="00D615CB"/>
    <w:rsid w:val="00D61DF6"/>
    <w:rsid w:val="00D61E88"/>
    <w:rsid w:val="00D627EF"/>
    <w:rsid w:val="00D62A39"/>
    <w:rsid w:val="00D62E95"/>
    <w:rsid w:val="00D62FCC"/>
    <w:rsid w:val="00D644F1"/>
    <w:rsid w:val="00D64636"/>
    <w:rsid w:val="00D64AA0"/>
    <w:rsid w:val="00D64AE1"/>
    <w:rsid w:val="00D651EF"/>
    <w:rsid w:val="00D65363"/>
    <w:rsid w:val="00D65B06"/>
    <w:rsid w:val="00D65D08"/>
    <w:rsid w:val="00D66E37"/>
    <w:rsid w:val="00D67073"/>
    <w:rsid w:val="00D67A32"/>
    <w:rsid w:val="00D7102B"/>
    <w:rsid w:val="00D71BAA"/>
    <w:rsid w:val="00D72521"/>
    <w:rsid w:val="00D72A5B"/>
    <w:rsid w:val="00D72F96"/>
    <w:rsid w:val="00D741FB"/>
    <w:rsid w:val="00D74C5C"/>
    <w:rsid w:val="00D74F5C"/>
    <w:rsid w:val="00D7505A"/>
    <w:rsid w:val="00D75DAD"/>
    <w:rsid w:val="00D761E9"/>
    <w:rsid w:val="00D767FD"/>
    <w:rsid w:val="00D76884"/>
    <w:rsid w:val="00D76986"/>
    <w:rsid w:val="00D76AC2"/>
    <w:rsid w:val="00D76AEB"/>
    <w:rsid w:val="00D76E1B"/>
    <w:rsid w:val="00D76F89"/>
    <w:rsid w:val="00D80231"/>
    <w:rsid w:val="00D803BA"/>
    <w:rsid w:val="00D804D4"/>
    <w:rsid w:val="00D805AE"/>
    <w:rsid w:val="00D8076E"/>
    <w:rsid w:val="00D80BC5"/>
    <w:rsid w:val="00D8145B"/>
    <w:rsid w:val="00D81C59"/>
    <w:rsid w:val="00D828A1"/>
    <w:rsid w:val="00D8335B"/>
    <w:rsid w:val="00D84D61"/>
    <w:rsid w:val="00D84DB2"/>
    <w:rsid w:val="00D8523E"/>
    <w:rsid w:val="00D85556"/>
    <w:rsid w:val="00D864EC"/>
    <w:rsid w:val="00D8661B"/>
    <w:rsid w:val="00D86BB7"/>
    <w:rsid w:val="00D86E35"/>
    <w:rsid w:val="00D871A0"/>
    <w:rsid w:val="00D873CE"/>
    <w:rsid w:val="00D874FF"/>
    <w:rsid w:val="00D87790"/>
    <w:rsid w:val="00D90BDC"/>
    <w:rsid w:val="00D90E87"/>
    <w:rsid w:val="00D91093"/>
    <w:rsid w:val="00D9132C"/>
    <w:rsid w:val="00D917A4"/>
    <w:rsid w:val="00D91C24"/>
    <w:rsid w:val="00D925BB"/>
    <w:rsid w:val="00D92795"/>
    <w:rsid w:val="00D92DC9"/>
    <w:rsid w:val="00D930A7"/>
    <w:rsid w:val="00D93136"/>
    <w:rsid w:val="00D93215"/>
    <w:rsid w:val="00D93290"/>
    <w:rsid w:val="00D932C6"/>
    <w:rsid w:val="00D93B31"/>
    <w:rsid w:val="00D93DEC"/>
    <w:rsid w:val="00D94385"/>
    <w:rsid w:val="00D94975"/>
    <w:rsid w:val="00D94AFB"/>
    <w:rsid w:val="00D94CFD"/>
    <w:rsid w:val="00D975CF"/>
    <w:rsid w:val="00D97E18"/>
    <w:rsid w:val="00D97E79"/>
    <w:rsid w:val="00DA0459"/>
    <w:rsid w:val="00DA0D5E"/>
    <w:rsid w:val="00DA0DF2"/>
    <w:rsid w:val="00DA123F"/>
    <w:rsid w:val="00DA161C"/>
    <w:rsid w:val="00DA17D5"/>
    <w:rsid w:val="00DA2A74"/>
    <w:rsid w:val="00DA2DC6"/>
    <w:rsid w:val="00DA2FF8"/>
    <w:rsid w:val="00DA3595"/>
    <w:rsid w:val="00DA396C"/>
    <w:rsid w:val="00DA3974"/>
    <w:rsid w:val="00DA4576"/>
    <w:rsid w:val="00DA4615"/>
    <w:rsid w:val="00DA46FE"/>
    <w:rsid w:val="00DA48F1"/>
    <w:rsid w:val="00DA4B90"/>
    <w:rsid w:val="00DA5098"/>
    <w:rsid w:val="00DA50E4"/>
    <w:rsid w:val="00DA5DC6"/>
    <w:rsid w:val="00DA67A1"/>
    <w:rsid w:val="00DA6848"/>
    <w:rsid w:val="00DA6CAD"/>
    <w:rsid w:val="00DA72B4"/>
    <w:rsid w:val="00DA7D73"/>
    <w:rsid w:val="00DB035B"/>
    <w:rsid w:val="00DB0725"/>
    <w:rsid w:val="00DB0C62"/>
    <w:rsid w:val="00DB153E"/>
    <w:rsid w:val="00DB17F3"/>
    <w:rsid w:val="00DB1B99"/>
    <w:rsid w:val="00DB1BB5"/>
    <w:rsid w:val="00DB333F"/>
    <w:rsid w:val="00DB3737"/>
    <w:rsid w:val="00DB37CC"/>
    <w:rsid w:val="00DB3841"/>
    <w:rsid w:val="00DB3E59"/>
    <w:rsid w:val="00DB4B3F"/>
    <w:rsid w:val="00DB5315"/>
    <w:rsid w:val="00DB5602"/>
    <w:rsid w:val="00DB56F9"/>
    <w:rsid w:val="00DB6B03"/>
    <w:rsid w:val="00DB7A55"/>
    <w:rsid w:val="00DC014B"/>
    <w:rsid w:val="00DC0F4B"/>
    <w:rsid w:val="00DC1A32"/>
    <w:rsid w:val="00DC1CEA"/>
    <w:rsid w:val="00DC1D0E"/>
    <w:rsid w:val="00DC22A5"/>
    <w:rsid w:val="00DC2AFA"/>
    <w:rsid w:val="00DC307A"/>
    <w:rsid w:val="00DC372E"/>
    <w:rsid w:val="00DC3970"/>
    <w:rsid w:val="00DC3F7A"/>
    <w:rsid w:val="00DC4255"/>
    <w:rsid w:val="00DC4D85"/>
    <w:rsid w:val="00DC587B"/>
    <w:rsid w:val="00DC6795"/>
    <w:rsid w:val="00DC6971"/>
    <w:rsid w:val="00DC6996"/>
    <w:rsid w:val="00DC6A5B"/>
    <w:rsid w:val="00DC7194"/>
    <w:rsid w:val="00DC72E7"/>
    <w:rsid w:val="00DC7C9C"/>
    <w:rsid w:val="00DC7CD4"/>
    <w:rsid w:val="00DD06FE"/>
    <w:rsid w:val="00DD08E4"/>
    <w:rsid w:val="00DD09BC"/>
    <w:rsid w:val="00DD1049"/>
    <w:rsid w:val="00DD19E7"/>
    <w:rsid w:val="00DD1B28"/>
    <w:rsid w:val="00DD20B9"/>
    <w:rsid w:val="00DD2398"/>
    <w:rsid w:val="00DD3479"/>
    <w:rsid w:val="00DD3A7C"/>
    <w:rsid w:val="00DD4951"/>
    <w:rsid w:val="00DD4C19"/>
    <w:rsid w:val="00DD548D"/>
    <w:rsid w:val="00DD72EB"/>
    <w:rsid w:val="00DD7368"/>
    <w:rsid w:val="00DD7F02"/>
    <w:rsid w:val="00DE02F8"/>
    <w:rsid w:val="00DE034C"/>
    <w:rsid w:val="00DE0DF3"/>
    <w:rsid w:val="00DE192F"/>
    <w:rsid w:val="00DE2ED4"/>
    <w:rsid w:val="00DE3145"/>
    <w:rsid w:val="00DE340E"/>
    <w:rsid w:val="00DE3C8C"/>
    <w:rsid w:val="00DE3D1E"/>
    <w:rsid w:val="00DE41F0"/>
    <w:rsid w:val="00DE43CF"/>
    <w:rsid w:val="00DE44AD"/>
    <w:rsid w:val="00DE470F"/>
    <w:rsid w:val="00DE499E"/>
    <w:rsid w:val="00DE5126"/>
    <w:rsid w:val="00DE575F"/>
    <w:rsid w:val="00DE5B42"/>
    <w:rsid w:val="00DE60E0"/>
    <w:rsid w:val="00DE742B"/>
    <w:rsid w:val="00DE7C01"/>
    <w:rsid w:val="00DF03F3"/>
    <w:rsid w:val="00DF1860"/>
    <w:rsid w:val="00DF1ACD"/>
    <w:rsid w:val="00DF2EBB"/>
    <w:rsid w:val="00DF2F24"/>
    <w:rsid w:val="00DF35FB"/>
    <w:rsid w:val="00DF3773"/>
    <w:rsid w:val="00DF48F7"/>
    <w:rsid w:val="00DF496D"/>
    <w:rsid w:val="00DF5591"/>
    <w:rsid w:val="00DF605B"/>
    <w:rsid w:val="00DF638A"/>
    <w:rsid w:val="00DF63F5"/>
    <w:rsid w:val="00DF6C84"/>
    <w:rsid w:val="00DF7579"/>
    <w:rsid w:val="00DF7DE1"/>
    <w:rsid w:val="00E00BC0"/>
    <w:rsid w:val="00E011CB"/>
    <w:rsid w:val="00E02E08"/>
    <w:rsid w:val="00E03D0D"/>
    <w:rsid w:val="00E04108"/>
    <w:rsid w:val="00E0504B"/>
    <w:rsid w:val="00E0511D"/>
    <w:rsid w:val="00E0545B"/>
    <w:rsid w:val="00E07024"/>
    <w:rsid w:val="00E07C65"/>
    <w:rsid w:val="00E11DAE"/>
    <w:rsid w:val="00E11F31"/>
    <w:rsid w:val="00E1230F"/>
    <w:rsid w:val="00E128CB"/>
    <w:rsid w:val="00E14794"/>
    <w:rsid w:val="00E147DF"/>
    <w:rsid w:val="00E15B1B"/>
    <w:rsid w:val="00E16439"/>
    <w:rsid w:val="00E16613"/>
    <w:rsid w:val="00E172D6"/>
    <w:rsid w:val="00E17348"/>
    <w:rsid w:val="00E1734D"/>
    <w:rsid w:val="00E17E8F"/>
    <w:rsid w:val="00E17F8B"/>
    <w:rsid w:val="00E20104"/>
    <w:rsid w:val="00E206C6"/>
    <w:rsid w:val="00E20752"/>
    <w:rsid w:val="00E20C6A"/>
    <w:rsid w:val="00E2129C"/>
    <w:rsid w:val="00E2139B"/>
    <w:rsid w:val="00E21DB4"/>
    <w:rsid w:val="00E22F96"/>
    <w:rsid w:val="00E23941"/>
    <w:rsid w:val="00E24785"/>
    <w:rsid w:val="00E247CE"/>
    <w:rsid w:val="00E24D97"/>
    <w:rsid w:val="00E25972"/>
    <w:rsid w:val="00E25A52"/>
    <w:rsid w:val="00E25DFB"/>
    <w:rsid w:val="00E27513"/>
    <w:rsid w:val="00E27805"/>
    <w:rsid w:val="00E27F07"/>
    <w:rsid w:val="00E302CA"/>
    <w:rsid w:val="00E307D7"/>
    <w:rsid w:val="00E30D7D"/>
    <w:rsid w:val="00E3205C"/>
    <w:rsid w:val="00E33416"/>
    <w:rsid w:val="00E33506"/>
    <w:rsid w:val="00E33799"/>
    <w:rsid w:val="00E3388A"/>
    <w:rsid w:val="00E33A64"/>
    <w:rsid w:val="00E33FDA"/>
    <w:rsid w:val="00E353A0"/>
    <w:rsid w:val="00E356DC"/>
    <w:rsid w:val="00E3640E"/>
    <w:rsid w:val="00E365BD"/>
    <w:rsid w:val="00E36D01"/>
    <w:rsid w:val="00E37124"/>
    <w:rsid w:val="00E372E3"/>
    <w:rsid w:val="00E37F94"/>
    <w:rsid w:val="00E37FDB"/>
    <w:rsid w:val="00E40E5A"/>
    <w:rsid w:val="00E41641"/>
    <w:rsid w:val="00E41666"/>
    <w:rsid w:val="00E41D7B"/>
    <w:rsid w:val="00E4270B"/>
    <w:rsid w:val="00E43158"/>
    <w:rsid w:val="00E43204"/>
    <w:rsid w:val="00E43375"/>
    <w:rsid w:val="00E433DA"/>
    <w:rsid w:val="00E43530"/>
    <w:rsid w:val="00E43A95"/>
    <w:rsid w:val="00E43BF3"/>
    <w:rsid w:val="00E44584"/>
    <w:rsid w:val="00E44799"/>
    <w:rsid w:val="00E44B99"/>
    <w:rsid w:val="00E4545C"/>
    <w:rsid w:val="00E45DE3"/>
    <w:rsid w:val="00E4678F"/>
    <w:rsid w:val="00E467F7"/>
    <w:rsid w:val="00E46823"/>
    <w:rsid w:val="00E46AEE"/>
    <w:rsid w:val="00E46CF6"/>
    <w:rsid w:val="00E470C3"/>
    <w:rsid w:val="00E4717D"/>
    <w:rsid w:val="00E50618"/>
    <w:rsid w:val="00E509B1"/>
    <w:rsid w:val="00E511F4"/>
    <w:rsid w:val="00E52281"/>
    <w:rsid w:val="00E5230B"/>
    <w:rsid w:val="00E52CC9"/>
    <w:rsid w:val="00E536EB"/>
    <w:rsid w:val="00E53BFA"/>
    <w:rsid w:val="00E53E8A"/>
    <w:rsid w:val="00E54384"/>
    <w:rsid w:val="00E54BB1"/>
    <w:rsid w:val="00E55277"/>
    <w:rsid w:val="00E55553"/>
    <w:rsid w:val="00E555D8"/>
    <w:rsid w:val="00E55922"/>
    <w:rsid w:val="00E562BD"/>
    <w:rsid w:val="00E565A5"/>
    <w:rsid w:val="00E57116"/>
    <w:rsid w:val="00E573B8"/>
    <w:rsid w:val="00E57880"/>
    <w:rsid w:val="00E57BA5"/>
    <w:rsid w:val="00E57CA1"/>
    <w:rsid w:val="00E57D75"/>
    <w:rsid w:val="00E60FFC"/>
    <w:rsid w:val="00E61AE5"/>
    <w:rsid w:val="00E61BCF"/>
    <w:rsid w:val="00E6247D"/>
    <w:rsid w:val="00E62AEF"/>
    <w:rsid w:val="00E62DFC"/>
    <w:rsid w:val="00E63005"/>
    <w:rsid w:val="00E636B4"/>
    <w:rsid w:val="00E63B6E"/>
    <w:rsid w:val="00E64F25"/>
    <w:rsid w:val="00E6585C"/>
    <w:rsid w:val="00E658B1"/>
    <w:rsid w:val="00E66D0E"/>
    <w:rsid w:val="00E66FA5"/>
    <w:rsid w:val="00E677C9"/>
    <w:rsid w:val="00E67890"/>
    <w:rsid w:val="00E67A37"/>
    <w:rsid w:val="00E67D4A"/>
    <w:rsid w:val="00E70332"/>
    <w:rsid w:val="00E70AD7"/>
    <w:rsid w:val="00E70DFF"/>
    <w:rsid w:val="00E71491"/>
    <w:rsid w:val="00E71777"/>
    <w:rsid w:val="00E721F8"/>
    <w:rsid w:val="00E72D6A"/>
    <w:rsid w:val="00E72D9A"/>
    <w:rsid w:val="00E751E9"/>
    <w:rsid w:val="00E75574"/>
    <w:rsid w:val="00E76588"/>
    <w:rsid w:val="00E76BCB"/>
    <w:rsid w:val="00E76E89"/>
    <w:rsid w:val="00E7773D"/>
    <w:rsid w:val="00E77D80"/>
    <w:rsid w:val="00E8045D"/>
    <w:rsid w:val="00E80A8F"/>
    <w:rsid w:val="00E80FFC"/>
    <w:rsid w:val="00E815AD"/>
    <w:rsid w:val="00E82ADF"/>
    <w:rsid w:val="00E82C5F"/>
    <w:rsid w:val="00E82CE8"/>
    <w:rsid w:val="00E8312B"/>
    <w:rsid w:val="00E832A3"/>
    <w:rsid w:val="00E83BA3"/>
    <w:rsid w:val="00E83F00"/>
    <w:rsid w:val="00E843D6"/>
    <w:rsid w:val="00E84722"/>
    <w:rsid w:val="00E848EF"/>
    <w:rsid w:val="00E869D7"/>
    <w:rsid w:val="00E90156"/>
    <w:rsid w:val="00E90E31"/>
    <w:rsid w:val="00E910C0"/>
    <w:rsid w:val="00E913F9"/>
    <w:rsid w:val="00E91888"/>
    <w:rsid w:val="00E91BB3"/>
    <w:rsid w:val="00E91FB1"/>
    <w:rsid w:val="00E93AF9"/>
    <w:rsid w:val="00E94C20"/>
    <w:rsid w:val="00E94DEE"/>
    <w:rsid w:val="00E94EBE"/>
    <w:rsid w:val="00E95941"/>
    <w:rsid w:val="00E95FE1"/>
    <w:rsid w:val="00E9639B"/>
    <w:rsid w:val="00E964D5"/>
    <w:rsid w:val="00E966C6"/>
    <w:rsid w:val="00E969FE"/>
    <w:rsid w:val="00E97049"/>
    <w:rsid w:val="00E97106"/>
    <w:rsid w:val="00E9743C"/>
    <w:rsid w:val="00E97633"/>
    <w:rsid w:val="00E976D0"/>
    <w:rsid w:val="00E97BF2"/>
    <w:rsid w:val="00E97C47"/>
    <w:rsid w:val="00E97FA8"/>
    <w:rsid w:val="00EA01E3"/>
    <w:rsid w:val="00EA0352"/>
    <w:rsid w:val="00EA0880"/>
    <w:rsid w:val="00EA0913"/>
    <w:rsid w:val="00EA0A48"/>
    <w:rsid w:val="00EA0AAA"/>
    <w:rsid w:val="00EA0DC1"/>
    <w:rsid w:val="00EA121E"/>
    <w:rsid w:val="00EA1CA9"/>
    <w:rsid w:val="00EA291A"/>
    <w:rsid w:val="00EA3841"/>
    <w:rsid w:val="00EA4671"/>
    <w:rsid w:val="00EA46C4"/>
    <w:rsid w:val="00EA471B"/>
    <w:rsid w:val="00EA6133"/>
    <w:rsid w:val="00EA61A7"/>
    <w:rsid w:val="00EA665E"/>
    <w:rsid w:val="00EA6682"/>
    <w:rsid w:val="00EA6F0C"/>
    <w:rsid w:val="00EA74B1"/>
    <w:rsid w:val="00EA7FA4"/>
    <w:rsid w:val="00EB021F"/>
    <w:rsid w:val="00EB0E43"/>
    <w:rsid w:val="00EB1130"/>
    <w:rsid w:val="00EB1144"/>
    <w:rsid w:val="00EB278B"/>
    <w:rsid w:val="00EB2D23"/>
    <w:rsid w:val="00EB3467"/>
    <w:rsid w:val="00EB385A"/>
    <w:rsid w:val="00EB5637"/>
    <w:rsid w:val="00EB5AF4"/>
    <w:rsid w:val="00EB718E"/>
    <w:rsid w:val="00EB7782"/>
    <w:rsid w:val="00EB7932"/>
    <w:rsid w:val="00EB7EE5"/>
    <w:rsid w:val="00EC04D1"/>
    <w:rsid w:val="00EC0CD0"/>
    <w:rsid w:val="00EC1486"/>
    <w:rsid w:val="00EC2121"/>
    <w:rsid w:val="00EC2F6D"/>
    <w:rsid w:val="00EC3847"/>
    <w:rsid w:val="00EC3B55"/>
    <w:rsid w:val="00EC470E"/>
    <w:rsid w:val="00EC4DA6"/>
    <w:rsid w:val="00EC5B39"/>
    <w:rsid w:val="00EC5ED1"/>
    <w:rsid w:val="00EC64F8"/>
    <w:rsid w:val="00EC6969"/>
    <w:rsid w:val="00EC6A68"/>
    <w:rsid w:val="00EC6C90"/>
    <w:rsid w:val="00EC7310"/>
    <w:rsid w:val="00EC7314"/>
    <w:rsid w:val="00EC75C7"/>
    <w:rsid w:val="00EC760E"/>
    <w:rsid w:val="00EC7EF8"/>
    <w:rsid w:val="00ED0220"/>
    <w:rsid w:val="00ED030B"/>
    <w:rsid w:val="00ED0D93"/>
    <w:rsid w:val="00ED0F59"/>
    <w:rsid w:val="00ED197F"/>
    <w:rsid w:val="00ED1B0B"/>
    <w:rsid w:val="00ED1E54"/>
    <w:rsid w:val="00ED2795"/>
    <w:rsid w:val="00ED29C5"/>
    <w:rsid w:val="00ED2CFD"/>
    <w:rsid w:val="00ED3A31"/>
    <w:rsid w:val="00ED4823"/>
    <w:rsid w:val="00ED5333"/>
    <w:rsid w:val="00ED53E1"/>
    <w:rsid w:val="00ED540F"/>
    <w:rsid w:val="00ED57D8"/>
    <w:rsid w:val="00ED5E3E"/>
    <w:rsid w:val="00ED5EC6"/>
    <w:rsid w:val="00ED5F39"/>
    <w:rsid w:val="00ED633F"/>
    <w:rsid w:val="00ED7249"/>
    <w:rsid w:val="00EE01A0"/>
    <w:rsid w:val="00EE025C"/>
    <w:rsid w:val="00EE0D1C"/>
    <w:rsid w:val="00EE1752"/>
    <w:rsid w:val="00EE281D"/>
    <w:rsid w:val="00EE2956"/>
    <w:rsid w:val="00EE3404"/>
    <w:rsid w:val="00EE37F6"/>
    <w:rsid w:val="00EE4A8E"/>
    <w:rsid w:val="00EE4BC7"/>
    <w:rsid w:val="00EE53A5"/>
    <w:rsid w:val="00EE6709"/>
    <w:rsid w:val="00EE6ADC"/>
    <w:rsid w:val="00EE6B83"/>
    <w:rsid w:val="00EE7038"/>
    <w:rsid w:val="00EE7CA7"/>
    <w:rsid w:val="00EF03A9"/>
    <w:rsid w:val="00EF051B"/>
    <w:rsid w:val="00EF058F"/>
    <w:rsid w:val="00EF0A84"/>
    <w:rsid w:val="00EF1246"/>
    <w:rsid w:val="00EF1770"/>
    <w:rsid w:val="00EF1FF0"/>
    <w:rsid w:val="00EF37F5"/>
    <w:rsid w:val="00EF4A4A"/>
    <w:rsid w:val="00EF4D86"/>
    <w:rsid w:val="00EF4EA9"/>
    <w:rsid w:val="00EF5E2B"/>
    <w:rsid w:val="00EF628F"/>
    <w:rsid w:val="00EF7309"/>
    <w:rsid w:val="00EF756D"/>
    <w:rsid w:val="00EF7B33"/>
    <w:rsid w:val="00F002C3"/>
    <w:rsid w:val="00F0038B"/>
    <w:rsid w:val="00F008DD"/>
    <w:rsid w:val="00F00B16"/>
    <w:rsid w:val="00F00B36"/>
    <w:rsid w:val="00F00ED2"/>
    <w:rsid w:val="00F0370B"/>
    <w:rsid w:val="00F038A4"/>
    <w:rsid w:val="00F03987"/>
    <w:rsid w:val="00F03B18"/>
    <w:rsid w:val="00F0416A"/>
    <w:rsid w:val="00F05025"/>
    <w:rsid w:val="00F05EAE"/>
    <w:rsid w:val="00F0616C"/>
    <w:rsid w:val="00F0797D"/>
    <w:rsid w:val="00F1001F"/>
    <w:rsid w:val="00F1083A"/>
    <w:rsid w:val="00F10AFC"/>
    <w:rsid w:val="00F10D9E"/>
    <w:rsid w:val="00F11028"/>
    <w:rsid w:val="00F113FE"/>
    <w:rsid w:val="00F11894"/>
    <w:rsid w:val="00F11E83"/>
    <w:rsid w:val="00F11EA5"/>
    <w:rsid w:val="00F1203B"/>
    <w:rsid w:val="00F12340"/>
    <w:rsid w:val="00F12495"/>
    <w:rsid w:val="00F13801"/>
    <w:rsid w:val="00F13A3E"/>
    <w:rsid w:val="00F14342"/>
    <w:rsid w:val="00F14D61"/>
    <w:rsid w:val="00F15445"/>
    <w:rsid w:val="00F1602B"/>
    <w:rsid w:val="00F16072"/>
    <w:rsid w:val="00F16479"/>
    <w:rsid w:val="00F174AE"/>
    <w:rsid w:val="00F17813"/>
    <w:rsid w:val="00F20632"/>
    <w:rsid w:val="00F20A24"/>
    <w:rsid w:val="00F213AD"/>
    <w:rsid w:val="00F22134"/>
    <w:rsid w:val="00F2222F"/>
    <w:rsid w:val="00F2292F"/>
    <w:rsid w:val="00F2385B"/>
    <w:rsid w:val="00F23898"/>
    <w:rsid w:val="00F23BB9"/>
    <w:rsid w:val="00F23C70"/>
    <w:rsid w:val="00F243C5"/>
    <w:rsid w:val="00F247E3"/>
    <w:rsid w:val="00F249AB"/>
    <w:rsid w:val="00F25582"/>
    <w:rsid w:val="00F258E7"/>
    <w:rsid w:val="00F265F9"/>
    <w:rsid w:val="00F26647"/>
    <w:rsid w:val="00F27331"/>
    <w:rsid w:val="00F3142E"/>
    <w:rsid w:val="00F32444"/>
    <w:rsid w:val="00F330F3"/>
    <w:rsid w:val="00F334BD"/>
    <w:rsid w:val="00F33917"/>
    <w:rsid w:val="00F343DD"/>
    <w:rsid w:val="00F34727"/>
    <w:rsid w:val="00F3478D"/>
    <w:rsid w:val="00F35A99"/>
    <w:rsid w:val="00F3684C"/>
    <w:rsid w:val="00F370A8"/>
    <w:rsid w:val="00F37805"/>
    <w:rsid w:val="00F37924"/>
    <w:rsid w:val="00F4001A"/>
    <w:rsid w:val="00F40D41"/>
    <w:rsid w:val="00F40EFE"/>
    <w:rsid w:val="00F40F17"/>
    <w:rsid w:val="00F4100A"/>
    <w:rsid w:val="00F4242E"/>
    <w:rsid w:val="00F42939"/>
    <w:rsid w:val="00F43467"/>
    <w:rsid w:val="00F43E11"/>
    <w:rsid w:val="00F44404"/>
    <w:rsid w:val="00F44857"/>
    <w:rsid w:val="00F44C4F"/>
    <w:rsid w:val="00F45113"/>
    <w:rsid w:val="00F458D4"/>
    <w:rsid w:val="00F45942"/>
    <w:rsid w:val="00F4606B"/>
    <w:rsid w:val="00F47691"/>
    <w:rsid w:val="00F4771D"/>
    <w:rsid w:val="00F47D67"/>
    <w:rsid w:val="00F50290"/>
    <w:rsid w:val="00F50EC7"/>
    <w:rsid w:val="00F511B4"/>
    <w:rsid w:val="00F51E9D"/>
    <w:rsid w:val="00F5243B"/>
    <w:rsid w:val="00F52676"/>
    <w:rsid w:val="00F53201"/>
    <w:rsid w:val="00F532D3"/>
    <w:rsid w:val="00F54858"/>
    <w:rsid w:val="00F54DB3"/>
    <w:rsid w:val="00F55379"/>
    <w:rsid w:val="00F56B0D"/>
    <w:rsid w:val="00F56BE5"/>
    <w:rsid w:val="00F574CE"/>
    <w:rsid w:val="00F575F6"/>
    <w:rsid w:val="00F576B6"/>
    <w:rsid w:val="00F576BB"/>
    <w:rsid w:val="00F57B7C"/>
    <w:rsid w:val="00F601A7"/>
    <w:rsid w:val="00F60C30"/>
    <w:rsid w:val="00F615DB"/>
    <w:rsid w:val="00F61A9A"/>
    <w:rsid w:val="00F6269A"/>
    <w:rsid w:val="00F63E80"/>
    <w:rsid w:val="00F64ABB"/>
    <w:rsid w:val="00F65120"/>
    <w:rsid w:val="00F657C3"/>
    <w:rsid w:val="00F6721D"/>
    <w:rsid w:val="00F672DF"/>
    <w:rsid w:val="00F70F26"/>
    <w:rsid w:val="00F71167"/>
    <w:rsid w:val="00F71612"/>
    <w:rsid w:val="00F716FA"/>
    <w:rsid w:val="00F71B4D"/>
    <w:rsid w:val="00F7241F"/>
    <w:rsid w:val="00F724DB"/>
    <w:rsid w:val="00F72949"/>
    <w:rsid w:val="00F7299E"/>
    <w:rsid w:val="00F73CBF"/>
    <w:rsid w:val="00F73ED4"/>
    <w:rsid w:val="00F74EDD"/>
    <w:rsid w:val="00F751DC"/>
    <w:rsid w:val="00F76582"/>
    <w:rsid w:val="00F77974"/>
    <w:rsid w:val="00F77C1C"/>
    <w:rsid w:val="00F8092A"/>
    <w:rsid w:val="00F80947"/>
    <w:rsid w:val="00F81493"/>
    <w:rsid w:val="00F81730"/>
    <w:rsid w:val="00F8262A"/>
    <w:rsid w:val="00F830A7"/>
    <w:rsid w:val="00F833D7"/>
    <w:rsid w:val="00F8372D"/>
    <w:rsid w:val="00F83936"/>
    <w:rsid w:val="00F84245"/>
    <w:rsid w:val="00F84598"/>
    <w:rsid w:val="00F85726"/>
    <w:rsid w:val="00F85AD7"/>
    <w:rsid w:val="00F864B3"/>
    <w:rsid w:val="00F871EC"/>
    <w:rsid w:val="00F907BE"/>
    <w:rsid w:val="00F90C0B"/>
    <w:rsid w:val="00F91556"/>
    <w:rsid w:val="00F93D83"/>
    <w:rsid w:val="00F93EC7"/>
    <w:rsid w:val="00F94074"/>
    <w:rsid w:val="00F95732"/>
    <w:rsid w:val="00F95BBF"/>
    <w:rsid w:val="00F95C2C"/>
    <w:rsid w:val="00F969C3"/>
    <w:rsid w:val="00F96C7D"/>
    <w:rsid w:val="00F9754C"/>
    <w:rsid w:val="00F97CA8"/>
    <w:rsid w:val="00F97E8D"/>
    <w:rsid w:val="00F97F26"/>
    <w:rsid w:val="00FA00CB"/>
    <w:rsid w:val="00FA0E01"/>
    <w:rsid w:val="00FA0E52"/>
    <w:rsid w:val="00FA11DA"/>
    <w:rsid w:val="00FA1D69"/>
    <w:rsid w:val="00FA2B48"/>
    <w:rsid w:val="00FA3334"/>
    <w:rsid w:val="00FA390E"/>
    <w:rsid w:val="00FA4AA3"/>
    <w:rsid w:val="00FA4E8D"/>
    <w:rsid w:val="00FA5727"/>
    <w:rsid w:val="00FA59AA"/>
    <w:rsid w:val="00FA5BAC"/>
    <w:rsid w:val="00FA73F5"/>
    <w:rsid w:val="00FA7D53"/>
    <w:rsid w:val="00FA7E6B"/>
    <w:rsid w:val="00FB0038"/>
    <w:rsid w:val="00FB03C9"/>
    <w:rsid w:val="00FB0609"/>
    <w:rsid w:val="00FB10A1"/>
    <w:rsid w:val="00FB10F4"/>
    <w:rsid w:val="00FB164F"/>
    <w:rsid w:val="00FB1B33"/>
    <w:rsid w:val="00FB2C01"/>
    <w:rsid w:val="00FB370D"/>
    <w:rsid w:val="00FB41AC"/>
    <w:rsid w:val="00FB4380"/>
    <w:rsid w:val="00FB43A1"/>
    <w:rsid w:val="00FB49E6"/>
    <w:rsid w:val="00FB4FD6"/>
    <w:rsid w:val="00FB50D1"/>
    <w:rsid w:val="00FB5449"/>
    <w:rsid w:val="00FB662F"/>
    <w:rsid w:val="00FB6AF0"/>
    <w:rsid w:val="00FB76CA"/>
    <w:rsid w:val="00FC0F69"/>
    <w:rsid w:val="00FC19A5"/>
    <w:rsid w:val="00FC19A9"/>
    <w:rsid w:val="00FC2118"/>
    <w:rsid w:val="00FC24C4"/>
    <w:rsid w:val="00FC420A"/>
    <w:rsid w:val="00FC4B31"/>
    <w:rsid w:val="00FC4B71"/>
    <w:rsid w:val="00FC6791"/>
    <w:rsid w:val="00FC79B9"/>
    <w:rsid w:val="00FC7AC0"/>
    <w:rsid w:val="00FC7D12"/>
    <w:rsid w:val="00FC7F78"/>
    <w:rsid w:val="00FD03E9"/>
    <w:rsid w:val="00FD0763"/>
    <w:rsid w:val="00FD0A43"/>
    <w:rsid w:val="00FD0BCA"/>
    <w:rsid w:val="00FD1029"/>
    <w:rsid w:val="00FD10E0"/>
    <w:rsid w:val="00FD1547"/>
    <w:rsid w:val="00FD1C50"/>
    <w:rsid w:val="00FD20EE"/>
    <w:rsid w:val="00FD227C"/>
    <w:rsid w:val="00FD27A0"/>
    <w:rsid w:val="00FD2DBB"/>
    <w:rsid w:val="00FD3174"/>
    <w:rsid w:val="00FD346E"/>
    <w:rsid w:val="00FD4276"/>
    <w:rsid w:val="00FD4444"/>
    <w:rsid w:val="00FD493D"/>
    <w:rsid w:val="00FD5AC2"/>
    <w:rsid w:val="00FD68C3"/>
    <w:rsid w:val="00FD727E"/>
    <w:rsid w:val="00FE036E"/>
    <w:rsid w:val="00FE0934"/>
    <w:rsid w:val="00FE0D2C"/>
    <w:rsid w:val="00FE14B6"/>
    <w:rsid w:val="00FE1C22"/>
    <w:rsid w:val="00FE2CEC"/>
    <w:rsid w:val="00FE3A88"/>
    <w:rsid w:val="00FE4077"/>
    <w:rsid w:val="00FE4360"/>
    <w:rsid w:val="00FE454C"/>
    <w:rsid w:val="00FE511E"/>
    <w:rsid w:val="00FE55BF"/>
    <w:rsid w:val="00FE58E7"/>
    <w:rsid w:val="00FE7470"/>
    <w:rsid w:val="00FE7B8F"/>
    <w:rsid w:val="00FE7BBB"/>
    <w:rsid w:val="00FE7CF0"/>
    <w:rsid w:val="00FF04D1"/>
    <w:rsid w:val="00FF0F3E"/>
    <w:rsid w:val="00FF0F7D"/>
    <w:rsid w:val="00FF12F8"/>
    <w:rsid w:val="00FF136A"/>
    <w:rsid w:val="00FF2CB6"/>
    <w:rsid w:val="00FF3A27"/>
    <w:rsid w:val="00FF4FC9"/>
    <w:rsid w:val="00FF57F7"/>
    <w:rsid w:val="00FF5A58"/>
    <w:rsid w:val="00FF5A9C"/>
    <w:rsid w:val="00FF63A1"/>
    <w:rsid w:val="00FF65E6"/>
    <w:rsid w:val="00FF6CBD"/>
    <w:rsid w:val="00FF6F63"/>
    <w:rsid w:val="00FF705E"/>
    <w:rsid w:val="00FF77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1082F"/>
    <w:pPr>
      <w:widowControl w:val="0"/>
      <w:spacing w:line="480" w:lineRule="exact"/>
    </w:pPr>
    <w:rPr>
      <w:rFonts w:ascii="Book Antiqua" w:eastAsia="標楷體" w:hAnsi="Book Antiqua"/>
      <w:kern w:val="2"/>
      <w:sz w:val="28"/>
      <w:szCs w:val="24"/>
    </w:rPr>
  </w:style>
  <w:style w:type="paragraph" w:styleId="1">
    <w:name w:val="heading 1"/>
    <w:basedOn w:val="a"/>
    <w:next w:val="a"/>
    <w:qFormat/>
    <w:rsid w:val="0027709B"/>
    <w:pPr>
      <w:keepNext/>
      <w:spacing w:before="180" w:after="180" w:line="720" w:lineRule="auto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Level1">
    <w:name w:val="Level1"/>
    <w:basedOn w:val="a"/>
    <w:rsid w:val="00ED2795"/>
    <w:pPr>
      <w:numPr>
        <w:numId w:val="1"/>
      </w:numPr>
      <w:spacing w:afterLines="50"/>
    </w:pPr>
    <w:rPr>
      <w:b/>
      <w:sz w:val="32"/>
    </w:rPr>
  </w:style>
  <w:style w:type="paragraph" w:customStyle="1" w:styleId="Level2">
    <w:name w:val="Level2"/>
    <w:basedOn w:val="a"/>
    <w:rsid w:val="009D7643"/>
    <w:pPr>
      <w:numPr>
        <w:ilvl w:val="1"/>
        <w:numId w:val="1"/>
      </w:numPr>
    </w:pPr>
    <w:rPr>
      <w:b/>
    </w:rPr>
  </w:style>
  <w:style w:type="paragraph" w:customStyle="1" w:styleId="Level3">
    <w:name w:val="Level3"/>
    <w:basedOn w:val="a"/>
    <w:rsid w:val="009D7643"/>
    <w:pPr>
      <w:numPr>
        <w:ilvl w:val="2"/>
        <w:numId w:val="1"/>
      </w:numPr>
      <w:spacing w:beforeLines="50"/>
    </w:pPr>
    <w:rPr>
      <w:b/>
    </w:rPr>
  </w:style>
  <w:style w:type="character" w:styleId="a3">
    <w:name w:val="Hyperlink"/>
    <w:uiPriority w:val="99"/>
    <w:rsid w:val="0027709B"/>
    <w:rPr>
      <w:color w:val="0000FF"/>
      <w:u w:val="single"/>
    </w:rPr>
  </w:style>
  <w:style w:type="paragraph" w:styleId="10">
    <w:name w:val="toc 1"/>
    <w:basedOn w:val="a"/>
    <w:next w:val="a"/>
    <w:autoRedefine/>
    <w:uiPriority w:val="39"/>
    <w:rsid w:val="00F11894"/>
    <w:pPr>
      <w:tabs>
        <w:tab w:val="left" w:pos="960"/>
        <w:tab w:val="right" w:leader="dot" w:pos="8296"/>
      </w:tabs>
      <w:spacing w:line="240" w:lineRule="auto"/>
      <w:ind w:left="652" w:hanging="652"/>
    </w:pPr>
    <w:rPr>
      <w:b/>
      <w:sz w:val="32"/>
    </w:rPr>
  </w:style>
  <w:style w:type="paragraph" w:styleId="a4">
    <w:name w:val="footer"/>
    <w:basedOn w:val="a"/>
    <w:rsid w:val="002770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27709B"/>
  </w:style>
  <w:style w:type="paragraph" w:styleId="a6">
    <w:name w:val="header"/>
    <w:basedOn w:val="a"/>
    <w:rsid w:val="002770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rsid w:val="0034303D"/>
    <w:pPr>
      <w:widowControl w:val="0"/>
      <w:spacing w:line="480" w:lineRule="exac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btrmn1">
    <w:name w:val="wbtr_mn1"/>
    <w:rsid w:val="0050109B"/>
    <w:rPr>
      <w:rFonts w:ascii="Arial" w:hAnsi="Arial" w:cs="Arial" w:hint="default"/>
      <w:vanish w:val="0"/>
      <w:webHidden w:val="0"/>
      <w:sz w:val="24"/>
      <w:szCs w:val="24"/>
      <w:specVanish w:val="0"/>
    </w:rPr>
  </w:style>
  <w:style w:type="paragraph" w:styleId="a8">
    <w:name w:val="footnote text"/>
    <w:basedOn w:val="a"/>
    <w:link w:val="a9"/>
    <w:rsid w:val="00521917"/>
    <w:pPr>
      <w:snapToGrid w:val="0"/>
    </w:pPr>
    <w:rPr>
      <w:sz w:val="20"/>
      <w:szCs w:val="20"/>
      <w:lang/>
    </w:rPr>
  </w:style>
  <w:style w:type="character" w:customStyle="1" w:styleId="a9">
    <w:name w:val="註腳文字 字元"/>
    <w:link w:val="a8"/>
    <w:rsid w:val="00521917"/>
    <w:rPr>
      <w:rFonts w:ascii="Book Antiqua" w:eastAsia="標楷體" w:hAnsi="Book Antiqua"/>
      <w:kern w:val="2"/>
    </w:rPr>
  </w:style>
  <w:style w:type="character" w:styleId="aa">
    <w:name w:val="footnote reference"/>
    <w:rsid w:val="00521917"/>
    <w:rPr>
      <w:vertAlign w:val="superscript"/>
    </w:rPr>
  </w:style>
  <w:style w:type="character" w:styleId="ab">
    <w:name w:val="annotation reference"/>
    <w:basedOn w:val="a0"/>
    <w:rsid w:val="00DB1B99"/>
    <w:rPr>
      <w:sz w:val="18"/>
      <w:szCs w:val="18"/>
    </w:rPr>
  </w:style>
  <w:style w:type="paragraph" w:styleId="ac">
    <w:name w:val="annotation text"/>
    <w:basedOn w:val="a"/>
    <w:link w:val="ad"/>
    <w:rsid w:val="00DB1B99"/>
  </w:style>
  <w:style w:type="character" w:customStyle="1" w:styleId="ad">
    <w:name w:val="註解文字 字元"/>
    <w:basedOn w:val="a0"/>
    <w:link w:val="ac"/>
    <w:rsid w:val="00DB1B99"/>
    <w:rPr>
      <w:rFonts w:ascii="Book Antiqua" w:eastAsia="標楷體" w:hAnsi="Book Antiqua"/>
      <w:kern w:val="2"/>
      <w:sz w:val="28"/>
      <w:szCs w:val="24"/>
    </w:rPr>
  </w:style>
  <w:style w:type="paragraph" w:styleId="ae">
    <w:name w:val="annotation subject"/>
    <w:basedOn w:val="ac"/>
    <w:next w:val="ac"/>
    <w:link w:val="af"/>
    <w:rsid w:val="00DB1B99"/>
    <w:rPr>
      <w:b/>
      <w:bCs/>
    </w:rPr>
  </w:style>
  <w:style w:type="character" w:customStyle="1" w:styleId="af">
    <w:name w:val="註解主旨 字元"/>
    <w:basedOn w:val="ad"/>
    <w:link w:val="ae"/>
    <w:rsid w:val="00DB1B99"/>
    <w:rPr>
      <w:b/>
      <w:bCs/>
    </w:rPr>
  </w:style>
  <w:style w:type="paragraph" w:styleId="af0">
    <w:name w:val="Revision"/>
    <w:hidden/>
    <w:uiPriority w:val="99"/>
    <w:semiHidden/>
    <w:rsid w:val="00DB1B99"/>
    <w:rPr>
      <w:rFonts w:ascii="Book Antiqua" w:eastAsia="標楷體" w:hAnsi="Book Antiqua"/>
      <w:kern w:val="2"/>
      <w:sz w:val="28"/>
      <w:szCs w:val="24"/>
    </w:rPr>
  </w:style>
  <w:style w:type="paragraph" w:styleId="af1">
    <w:name w:val="Balloon Text"/>
    <w:basedOn w:val="a"/>
    <w:link w:val="af2"/>
    <w:rsid w:val="00DB1B99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2">
    <w:name w:val="註解方塊文字 字元"/>
    <w:basedOn w:val="a0"/>
    <w:link w:val="af1"/>
    <w:rsid w:val="00DB1B99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enetton\Application%20Data\Microsoft\Templates\&#23560;&#21033;&#34892;&#25919;&#35380;&#35359;&#25216;&#34899;&#20998;&#26512;&#22577;&#21578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2C18DE-A89A-4082-A6D4-3FBFB0516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專利行政訴訟技術分析報告.dot</Template>
  <TotalTime>0</TotalTime>
  <Pages>4</Pages>
  <Words>127</Words>
  <Characters>133</Characters>
  <Application>Microsoft Office Word</Application>
  <DocSecurity>0</DocSecurity>
  <Lines>23</Lines>
  <Paragraphs>9</Paragraphs>
  <ScaleCrop>false</ScaleCrop>
  <Company>IPC</Company>
  <LinksUpToDate>false</LinksUpToDate>
  <CharactersWithSpaces>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年度行專訴字第號專利事件</dc:title>
  <dc:subject/>
  <dc:creator>benetton</dc:creator>
  <cp:keywords/>
  <dc:description>審判Word系統版本:1041102-01</dc:description>
  <cp:lastModifiedBy>周其祥</cp:lastModifiedBy>
  <cp:revision>2</cp:revision>
  <cp:lastPrinted>2016-12-20T06:57:00Z</cp:lastPrinted>
  <dcterms:created xsi:type="dcterms:W3CDTF">2018-01-25T03:43:00Z</dcterms:created>
  <dcterms:modified xsi:type="dcterms:W3CDTF">2018-01-25T03:43:00Z</dcterms:modified>
</cp:coreProperties>
</file>