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C1A" w:rsidRPr="003E65FF" w:rsidRDefault="0071188B" w:rsidP="0096674C">
      <w:pPr>
        <w:outlineLvl w:val="2"/>
        <w:rPr>
          <w:rFonts w:ascii="Times New Roman" w:hAnsi="Times New Roman"/>
          <w:b/>
          <w:bCs/>
        </w:rPr>
      </w:pPr>
      <w:bookmarkStart w:id="0" w:name="_Toc54682270"/>
      <w:r>
        <w:rPr>
          <w:rFonts w:ascii="Times New Roman" w:hAnsi="Times New Roman"/>
          <w:bCs/>
          <w:noProof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-177165</wp:posOffset>
            </wp:positionH>
            <wp:positionV relativeFrom="paragraph">
              <wp:posOffset>700405</wp:posOffset>
            </wp:positionV>
            <wp:extent cx="5828030" cy="3155950"/>
            <wp:effectExtent l="0" t="0" r="0" b="0"/>
            <wp:wrapTopAndBottom/>
            <wp:docPr id="554" name="圖片 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315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6674C">
        <w:rPr>
          <w:rFonts w:ascii="Times New Roman" w:hAnsi="Times New Roman" w:cs="Arial" w:hint="eastAsia"/>
          <w:b/>
          <w:color w:val="000000"/>
          <w:szCs w:val="28"/>
        </w:rPr>
        <w:t>附圖</w:t>
      </w:r>
      <w:proofErr w:type="gramStart"/>
      <w:r w:rsidR="0096674C">
        <w:rPr>
          <w:rFonts w:ascii="Times New Roman" w:hAnsi="Times New Roman" w:cs="Arial" w:hint="eastAsia"/>
          <w:b/>
          <w:color w:val="000000"/>
          <w:szCs w:val="28"/>
        </w:rPr>
        <w:t>一</w:t>
      </w:r>
      <w:proofErr w:type="gramEnd"/>
      <w:r w:rsidR="0096674C">
        <w:rPr>
          <w:rFonts w:ascii="Times New Roman" w:hAnsi="Times New Roman" w:cs="Arial" w:hint="eastAsia"/>
          <w:b/>
          <w:color w:val="000000"/>
          <w:szCs w:val="28"/>
        </w:rPr>
        <w:t>：</w:t>
      </w:r>
      <w:r w:rsidR="0079308F" w:rsidRPr="003E65FF">
        <w:rPr>
          <w:rFonts w:ascii="Times New Roman" w:hAnsi="Times New Roman" w:cs="Arial" w:hint="eastAsia"/>
          <w:b/>
          <w:color w:val="000000"/>
          <w:szCs w:val="28"/>
        </w:rPr>
        <w:t>系爭專利圖式</w:t>
      </w:r>
      <w:bookmarkEnd w:id="0"/>
      <w:r w:rsidR="00DB2BF3" w:rsidRPr="003E65FF">
        <w:rPr>
          <w:rFonts w:ascii="Times New Roman" w:hAnsi="Times New Roman" w:cs="Arial"/>
          <w:b/>
          <w:color w:val="000000"/>
          <w:szCs w:val="28"/>
        </w:rPr>
        <w:br/>
      </w:r>
      <w:r w:rsidR="00130B3F">
        <w:rPr>
          <w:rFonts w:ascii="Times New Roman" w:hAnsi="Times New Roman" w:cs="Arial" w:hint="eastAsia"/>
          <w:b/>
          <w:color w:val="000000"/>
          <w:szCs w:val="28"/>
        </w:rPr>
        <w:t xml:space="preserve"> </w:t>
      </w:r>
    </w:p>
    <w:p w:rsidR="00A56C1A" w:rsidRPr="003E65FF" w:rsidRDefault="00A56C1A" w:rsidP="00DB2BF3">
      <w:pPr>
        <w:rPr>
          <w:rFonts w:ascii="Times New Roman" w:hAnsi="Times New Roman"/>
          <w:bCs/>
        </w:rPr>
      </w:pPr>
    </w:p>
    <w:p w:rsidR="00A56C1A" w:rsidRPr="003E65FF" w:rsidRDefault="0071188B" w:rsidP="00DB2BF3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  <w:noProof/>
          <w:sz w:val="24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-577215</wp:posOffset>
            </wp:positionH>
            <wp:positionV relativeFrom="paragraph">
              <wp:posOffset>393700</wp:posOffset>
            </wp:positionV>
            <wp:extent cx="6264275" cy="3006090"/>
            <wp:effectExtent l="0" t="0" r="0" b="0"/>
            <wp:wrapTopAndBottom/>
            <wp:docPr id="555" name="圖片 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00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56C1A" w:rsidRPr="003E65FF" w:rsidRDefault="00A56C1A" w:rsidP="00DA1FD5">
      <w:pPr>
        <w:ind w:leftChars="-506" w:hangingChars="506" w:hanging="1417"/>
        <w:rPr>
          <w:rFonts w:ascii="Times New Roman" w:hAnsi="Times New Roman"/>
          <w:bCs/>
        </w:rPr>
      </w:pPr>
    </w:p>
    <w:p w:rsidR="00203F9E" w:rsidRDefault="00203F9E" w:rsidP="00203F9E">
      <w:bookmarkStart w:id="1" w:name="_Toc484693274"/>
      <w:bookmarkStart w:id="2" w:name="_Toc493230719"/>
    </w:p>
    <w:p w:rsidR="00203F9E" w:rsidRPr="003460E8" w:rsidRDefault="0071188B" w:rsidP="0096674C">
      <w:pPr>
        <w:rPr>
          <w:b/>
        </w:rPr>
      </w:pPr>
      <w:r w:rsidRPr="003460E8">
        <w:rPr>
          <w:b/>
          <w:noProof/>
        </w:rPr>
        <w:lastRenderedPageBreak/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767715</wp:posOffset>
            </wp:positionH>
            <wp:positionV relativeFrom="paragraph">
              <wp:posOffset>545465</wp:posOffset>
            </wp:positionV>
            <wp:extent cx="3618230" cy="2068195"/>
            <wp:effectExtent l="0" t="0" r="0" b="0"/>
            <wp:wrapTopAndBottom/>
            <wp:docPr id="556" name="圖片 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230" cy="2068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6674C" w:rsidRPr="003460E8">
        <w:rPr>
          <w:rFonts w:hint="eastAsia"/>
          <w:b/>
        </w:rPr>
        <w:t>附圖二：</w:t>
      </w:r>
      <w:r w:rsidR="00452E69" w:rsidRPr="003460E8">
        <w:rPr>
          <w:rFonts w:hint="eastAsia"/>
          <w:b/>
        </w:rPr>
        <w:t>證據</w:t>
      </w:r>
      <w:r w:rsidR="00452E69" w:rsidRPr="003460E8">
        <w:rPr>
          <w:rFonts w:hint="eastAsia"/>
          <w:b/>
        </w:rPr>
        <w:t>1</w:t>
      </w:r>
      <w:r w:rsidR="00452E69" w:rsidRPr="003460E8">
        <w:rPr>
          <w:rFonts w:hint="eastAsia"/>
          <w:b/>
        </w:rPr>
        <w:t>圖式</w:t>
      </w:r>
    </w:p>
    <w:p w:rsidR="00810932" w:rsidRDefault="00810932" w:rsidP="00203F9E"/>
    <w:p w:rsidR="00810932" w:rsidRDefault="0071188B" w:rsidP="00203F9E"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487680</wp:posOffset>
            </wp:positionH>
            <wp:positionV relativeFrom="paragraph">
              <wp:posOffset>255270</wp:posOffset>
            </wp:positionV>
            <wp:extent cx="4578350" cy="2719070"/>
            <wp:effectExtent l="0" t="0" r="0" b="0"/>
            <wp:wrapTopAndBottom/>
            <wp:docPr id="557" name="圖片 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0" cy="271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932" w:rsidRDefault="0071188B" w:rsidP="00203F9E">
      <w:r>
        <w:rPr>
          <w:noProof/>
        </w:rPr>
        <w:lastRenderedPageBreak/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1012825</wp:posOffset>
            </wp:positionH>
            <wp:positionV relativeFrom="paragraph">
              <wp:posOffset>200025</wp:posOffset>
            </wp:positionV>
            <wp:extent cx="3395980" cy="3679190"/>
            <wp:effectExtent l="0" t="0" r="0" b="0"/>
            <wp:wrapTopAndBottom/>
            <wp:docPr id="558" name="圖片 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980" cy="3679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03F9E" w:rsidRDefault="00203F9E" w:rsidP="00203F9E"/>
    <w:p w:rsidR="00203F9E" w:rsidRDefault="00203F9E" w:rsidP="00203F9E"/>
    <w:p w:rsidR="00203F9E" w:rsidRDefault="00203F9E" w:rsidP="00203F9E"/>
    <w:p w:rsidR="00203F9E" w:rsidRDefault="00203F9E" w:rsidP="00203F9E"/>
    <w:p w:rsidR="00203F9E" w:rsidRDefault="0071188B" w:rsidP="00203F9E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-321945</wp:posOffset>
            </wp:positionH>
            <wp:positionV relativeFrom="paragraph">
              <wp:posOffset>3990340</wp:posOffset>
            </wp:positionV>
            <wp:extent cx="6189345" cy="4385945"/>
            <wp:effectExtent l="0" t="0" r="0" b="0"/>
            <wp:wrapTopAndBottom/>
            <wp:docPr id="571" name="圖片 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4385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274320</wp:posOffset>
            </wp:positionH>
            <wp:positionV relativeFrom="paragraph">
              <wp:posOffset>71755</wp:posOffset>
            </wp:positionV>
            <wp:extent cx="4875530" cy="3606800"/>
            <wp:effectExtent l="0" t="0" r="0" b="0"/>
            <wp:wrapTopAndBottom/>
            <wp:docPr id="570" name="圖片 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5530" cy="360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03F9E" w:rsidRDefault="00203F9E" w:rsidP="00203F9E"/>
    <w:p w:rsidR="00203F9E" w:rsidRDefault="0071188B" w:rsidP="00203F9E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587375</wp:posOffset>
            </wp:positionH>
            <wp:positionV relativeFrom="paragraph">
              <wp:posOffset>635</wp:posOffset>
            </wp:positionV>
            <wp:extent cx="4256405" cy="4175760"/>
            <wp:effectExtent l="0" t="0" r="0" b="0"/>
            <wp:wrapTopAndBottom/>
            <wp:docPr id="573" name="圖片 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405" cy="417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03F9E" w:rsidRDefault="00203F9E" w:rsidP="00203F9E"/>
    <w:p w:rsidR="00203F9E" w:rsidRDefault="00203F9E" w:rsidP="00203F9E"/>
    <w:p w:rsidR="00203F9E" w:rsidRDefault="00203F9E" w:rsidP="00203F9E"/>
    <w:p w:rsidR="00810932" w:rsidRDefault="00810932" w:rsidP="00203F9E"/>
    <w:p w:rsidR="00810932" w:rsidRPr="00221419" w:rsidRDefault="00810932" w:rsidP="00203F9E"/>
    <w:p w:rsidR="00810932" w:rsidRDefault="00810932" w:rsidP="00203F9E"/>
    <w:p w:rsidR="00810932" w:rsidRDefault="00810932" w:rsidP="00203F9E"/>
    <w:p w:rsidR="00810932" w:rsidRDefault="00810932" w:rsidP="00203F9E"/>
    <w:p w:rsidR="00810932" w:rsidRDefault="00810932" w:rsidP="00203F9E"/>
    <w:p w:rsidR="00810932" w:rsidRDefault="00810932" w:rsidP="00203F9E"/>
    <w:p w:rsidR="00810932" w:rsidRDefault="00810932" w:rsidP="00203F9E"/>
    <w:p w:rsidR="00810932" w:rsidRDefault="00810932" w:rsidP="00203F9E"/>
    <w:p w:rsidR="00810932" w:rsidRDefault="00810932" w:rsidP="00203F9E"/>
    <w:p w:rsidR="00810932" w:rsidRDefault="00810932" w:rsidP="00203F9E"/>
    <w:bookmarkEnd w:id="1"/>
    <w:bookmarkEnd w:id="2"/>
    <w:p w:rsidR="000260B2" w:rsidRPr="003460E8" w:rsidRDefault="0071188B" w:rsidP="0096674C">
      <w:pPr>
        <w:rPr>
          <w:rFonts w:ascii="Times New Roman" w:hAnsi="Times New Roman"/>
          <w:b/>
        </w:rPr>
      </w:pPr>
      <w:r w:rsidRPr="003460E8">
        <w:rPr>
          <w:rFonts w:ascii="Times New Roman" w:hAnsi="Times New Roman" w:hint="eastAsia"/>
          <w:b/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258445</wp:posOffset>
            </wp:positionH>
            <wp:positionV relativeFrom="paragraph">
              <wp:posOffset>639445</wp:posOffset>
            </wp:positionV>
            <wp:extent cx="4757420" cy="1691005"/>
            <wp:effectExtent l="19050" t="0" r="0" b="0"/>
            <wp:wrapTopAndBottom/>
            <wp:docPr id="574" name="圖片 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420" cy="169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6674C" w:rsidRPr="003460E8">
        <w:rPr>
          <w:rFonts w:ascii="Times New Roman" w:hAnsi="Times New Roman" w:hint="eastAsia"/>
          <w:b/>
        </w:rPr>
        <w:t>附圖</w:t>
      </w:r>
      <w:proofErr w:type="gramStart"/>
      <w:r w:rsidR="0096674C" w:rsidRPr="003460E8">
        <w:rPr>
          <w:rFonts w:ascii="Times New Roman" w:hAnsi="Times New Roman" w:hint="eastAsia"/>
          <w:b/>
        </w:rPr>
        <w:t>三</w:t>
      </w:r>
      <w:proofErr w:type="gramEnd"/>
      <w:r w:rsidR="0096674C" w:rsidRPr="003460E8">
        <w:rPr>
          <w:rFonts w:ascii="Times New Roman" w:hAnsi="Times New Roman" w:hint="eastAsia"/>
          <w:b/>
        </w:rPr>
        <w:t>：</w:t>
      </w:r>
      <w:r w:rsidR="000260B2" w:rsidRPr="003460E8">
        <w:rPr>
          <w:rFonts w:ascii="Times New Roman" w:hAnsi="Times New Roman" w:hint="eastAsia"/>
          <w:b/>
        </w:rPr>
        <w:t>證據</w:t>
      </w:r>
      <w:r w:rsidR="000260B2" w:rsidRPr="003460E8">
        <w:rPr>
          <w:rFonts w:ascii="Times New Roman" w:hAnsi="Times New Roman" w:hint="eastAsia"/>
          <w:b/>
        </w:rPr>
        <w:t>2</w:t>
      </w:r>
      <w:r w:rsidR="000260B2" w:rsidRPr="003460E8">
        <w:rPr>
          <w:rFonts w:ascii="Times New Roman" w:hAnsi="Times New Roman" w:hint="eastAsia"/>
          <w:b/>
        </w:rPr>
        <w:t>圖式</w:t>
      </w:r>
    </w:p>
    <w:p w:rsidR="00DA4D1A" w:rsidRDefault="00DA4D1A" w:rsidP="00DA4D1A">
      <w:pPr>
        <w:ind w:left="480"/>
        <w:rPr>
          <w:rFonts w:ascii="Times New Roman" w:hAnsi="Times New Roman"/>
        </w:rPr>
      </w:pPr>
    </w:p>
    <w:p w:rsidR="00DA4D1A" w:rsidRDefault="00DA4D1A" w:rsidP="00DA4D1A">
      <w:pPr>
        <w:ind w:left="480"/>
        <w:rPr>
          <w:rFonts w:ascii="Times New Roman" w:hAnsi="Times New Roman"/>
        </w:rPr>
      </w:pPr>
    </w:p>
    <w:p w:rsidR="002B3C46" w:rsidRDefault="002B3C46" w:rsidP="00DA4D1A">
      <w:pPr>
        <w:ind w:left="480"/>
        <w:rPr>
          <w:rFonts w:ascii="Times New Roman" w:hAnsi="Times New Roman"/>
        </w:rPr>
      </w:pPr>
    </w:p>
    <w:p w:rsidR="002B3C46" w:rsidRDefault="002B3C46" w:rsidP="00DA4D1A">
      <w:pPr>
        <w:ind w:left="480"/>
        <w:rPr>
          <w:rFonts w:ascii="Times New Roman" w:hAnsi="Times New Roman"/>
        </w:rPr>
      </w:pPr>
    </w:p>
    <w:p w:rsidR="002B3C46" w:rsidRPr="000260B2" w:rsidRDefault="002B3C46" w:rsidP="00DA4D1A">
      <w:pPr>
        <w:ind w:left="480"/>
        <w:rPr>
          <w:rFonts w:ascii="Times New Roman" w:hAnsi="Times New Roman"/>
        </w:rPr>
      </w:pPr>
    </w:p>
    <w:p w:rsidR="0096674C" w:rsidRDefault="0096674C">
      <w:pPr>
        <w:widowControl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DC03B7" w:rsidRPr="003460E8" w:rsidRDefault="0071188B" w:rsidP="0096674C">
      <w:pPr>
        <w:rPr>
          <w:rFonts w:ascii="Times New Roman" w:hAnsi="Times New Roman"/>
          <w:b/>
        </w:rPr>
      </w:pPr>
      <w:r w:rsidRPr="003460E8">
        <w:rPr>
          <w:rFonts w:ascii="Times New Roman" w:hAnsi="Times New Roman"/>
          <w:b/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2717800</wp:posOffset>
            </wp:positionH>
            <wp:positionV relativeFrom="paragraph">
              <wp:posOffset>750570</wp:posOffset>
            </wp:positionV>
            <wp:extent cx="3039110" cy="2686685"/>
            <wp:effectExtent l="0" t="0" r="8890" b="0"/>
            <wp:wrapTopAndBottom/>
            <wp:docPr id="576" name="圖片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686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6674C" w:rsidRPr="003460E8">
        <w:rPr>
          <w:rFonts w:ascii="Times New Roman" w:hAnsi="Times New Roman" w:hint="eastAsia"/>
          <w:b/>
        </w:rPr>
        <w:t>附圖四：</w:t>
      </w:r>
      <w:r w:rsidR="00EE14B9" w:rsidRPr="003460E8">
        <w:rPr>
          <w:rFonts w:ascii="Times New Roman" w:hAnsi="Times New Roman" w:hint="eastAsia"/>
          <w:b/>
        </w:rPr>
        <w:t>證據</w:t>
      </w:r>
      <w:r w:rsidR="00EE14B9" w:rsidRPr="003460E8">
        <w:rPr>
          <w:rFonts w:ascii="Times New Roman" w:hAnsi="Times New Roman" w:hint="eastAsia"/>
          <w:b/>
        </w:rPr>
        <w:t>3</w:t>
      </w:r>
      <w:r w:rsidR="00EE14B9" w:rsidRPr="003460E8">
        <w:rPr>
          <w:rFonts w:ascii="Times New Roman" w:hAnsi="Times New Roman" w:hint="eastAsia"/>
          <w:b/>
        </w:rPr>
        <w:t>圖式</w:t>
      </w:r>
    </w:p>
    <w:p w:rsidR="00D5460D" w:rsidRPr="003D179C" w:rsidRDefault="0071188B" w:rsidP="0096674C">
      <w:pPr>
        <w:spacing w:beforeLines="50" w:after="120"/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-473710</wp:posOffset>
            </wp:positionH>
            <wp:positionV relativeFrom="paragraph">
              <wp:posOffset>405765</wp:posOffset>
            </wp:positionV>
            <wp:extent cx="2998470" cy="2896235"/>
            <wp:effectExtent l="0" t="0" r="0" b="0"/>
            <wp:wrapTopAndBottom/>
            <wp:docPr id="577" name="圖片 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470" cy="289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C0FC5" w:rsidRPr="003E65FF" w:rsidRDefault="00B41CDF" w:rsidP="0096674C">
      <w:pPr>
        <w:spacing w:beforeLines="50" w:after="120"/>
        <w:rPr>
          <w:rFonts w:ascii="Times New Roman" w:hAnsi="Times New Roman"/>
        </w:rPr>
      </w:pPr>
      <w:r w:rsidRPr="003E65FF">
        <w:rPr>
          <w:rFonts w:ascii="Times New Roman" w:hAnsi="Times New Roman" w:hint="eastAsia"/>
        </w:rPr>
        <w:t xml:space="preserve">  </w:t>
      </w:r>
    </w:p>
    <w:sectPr w:rsidR="00BC0FC5" w:rsidRPr="003E65FF" w:rsidSect="0096674C">
      <w:footerReference w:type="default" r:id="rId19"/>
      <w:type w:val="continuous"/>
      <w:pgSz w:w="11906" w:h="16838"/>
      <w:pgMar w:top="1440" w:right="1558" w:bottom="1440" w:left="1800" w:header="851" w:footer="992" w:gutter="0"/>
      <w:pgNumType w:start="1"/>
      <w:cols w:space="425"/>
      <w:docGrid w:type="lines"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B1E" w:rsidRDefault="00C90B1E">
      <w:r>
        <w:separator/>
      </w:r>
    </w:p>
  </w:endnote>
  <w:endnote w:type="continuationSeparator" w:id="0">
    <w:p w:rsidR="00C90B1E" w:rsidRDefault="00C90B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99E" w:rsidRDefault="00B5499E">
    <w:pPr>
      <w:pStyle w:val="a4"/>
    </w:pPr>
    <w:r>
      <w:rPr>
        <w:kern w:val="0"/>
      </w:rPr>
      <w:tab/>
      <w:t xml:space="preserve">- </w:t>
    </w:r>
    <w:r w:rsidR="004D10EC">
      <w:rPr>
        <w:kern w:val="0"/>
      </w:rPr>
      <w:fldChar w:fldCharType="begin"/>
    </w:r>
    <w:r>
      <w:rPr>
        <w:kern w:val="0"/>
      </w:rPr>
      <w:instrText xml:space="preserve"> PAGE </w:instrText>
    </w:r>
    <w:r w:rsidR="004D10EC">
      <w:rPr>
        <w:kern w:val="0"/>
      </w:rPr>
      <w:fldChar w:fldCharType="separate"/>
    </w:r>
    <w:r w:rsidR="003460E8">
      <w:rPr>
        <w:noProof/>
        <w:kern w:val="0"/>
      </w:rPr>
      <w:t>3</w:t>
    </w:r>
    <w:r w:rsidR="004D10EC"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B1E" w:rsidRDefault="00C90B1E">
      <w:r>
        <w:separator/>
      </w:r>
    </w:p>
  </w:footnote>
  <w:footnote w:type="continuationSeparator" w:id="0">
    <w:p w:rsidR="00C90B1E" w:rsidRDefault="00C90B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97A29"/>
    <w:multiLevelType w:val="hybridMultilevel"/>
    <w:tmpl w:val="61AC6292"/>
    <w:lvl w:ilvl="0" w:tplc="C5E0A68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58066F"/>
    <w:multiLevelType w:val="hybridMultilevel"/>
    <w:tmpl w:val="E5D47E70"/>
    <w:lvl w:ilvl="0" w:tplc="90D27324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B695B64"/>
    <w:multiLevelType w:val="hybridMultilevel"/>
    <w:tmpl w:val="9F54044E"/>
    <w:lvl w:ilvl="0" w:tplc="90D273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C41583F"/>
    <w:multiLevelType w:val="hybridMultilevel"/>
    <w:tmpl w:val="6EC6344A"/>
    <w:lvl w:ilvl="0" w:tplc="4A2E2E1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F625B5B"/>
    <w:multiLevelType w:val="hybridMultilevel"/>
    <w:tmpl w:val="6A7C81D8"/>
    <w:lvl w:ilvl="0" w:tplc="369205D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04D0544"/>
    <w:multiLevelType w:val="hybridMultilevel"/>
    <w:tmpl w:val="9C2CB1A8"/>
    <w:lvl w:ilvl="0" w:tplc="CE08C16C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F2392E"/>
    <w:multiLevelType w:val="hybridMultilevel"/>
    <w:tmpl w:val="6A7C81D8"/>
    <w:lvl w:ilvl="0" w:tplc="369205D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22C05D56"/>
    <w:multiLevelType w:val="multilevel"/>
    <w:tmpl w:val="FE8CFBA0"/>
    <w:lvl w:ilvl="0">
      <w:start w:val="1"/>
      <w:numFmt w:val="ideographLegalTraditional"/>
      <w:pStyle w:val="1"/>
      <w:lvlText w:val="%1、"/>
      <w:lvlJc w:val="left"/>
      <w:pPr>
        <w:ind w:left="0" w:firstLine="0"/>
      </w:pPr>
      <w:rPr>
        <w:rFonts w:ascii="Book Antiqua" w:eastAsia="標楷體" w:hAnsi="Book Antiqua" w:hint="default"/>
        <w:b/>
        <w:i w:val="0"/>
        <w:sz w:val="28"/>
      </w:rPr>
    </w:lvl>
    <w:lvl w:ilvl="1">
      <w:start w:val="1"/>
      <w:numFmt w:val="taiwaneseCountingThousand"/>
      <w:lvlText w:val="%2、"/>
      <w:lvlJc w:val="left"/>
      <w:pPr>
        <w:tabs>
          <w:tab w:val="num" w:pos="992"/>
        </w:tabs>
        <w:ind w:left="1332" w:hanging="907"/>
      </w:pPr>
      <w:rPr>
        <w:rFonts w:ascii="Book Antiqua" w:eastAsia="標楷體" w:hAnsi="Book Antiqua" w:hint="default"/>
        <w:b/>
        <w:i w:val="0"/>
        <w:sz w:val="28"/>
      </w:rPr>
    </w:lvl>
    <w:lvl w:ilvl="2">
      <w:start w:val="1"/>
      <w:numFmt w:val="taiwaneseCountingThousand"/>
      <w:lvlText w:val="（%3）"/>
      <w:lvlJc w:val="left"/>
      <w:pPr>
        <w:tabs>
          <w:tab w:val="num" w:pos="1418"/>
        </w:tabs>
        <w:ind w:left="1757" w:hanging="907"/>
      </w:pPr>
      <w:rPr>
        <w:rFonts w:hint="eastAsia"/>
      </w:rPr>
    </w:lvl>
    <w:lvl w:ilvl="3">
      <w:start w:val="1"/>
      <w:numFmt w:val="decimal"/>
      <w:lvlText w:val="%4、"/>
      <w:lvlJc w:val="left"/>
      <w:pPr>
        <w:tabs>
          <w:tab w:val="num" w:pos="2716"/>
        </w:tabs>
        <w:ind w:left="2182" w:hanging="907"/>
      </w:pPr>
      <w:rPr>
        <w:rFonts w:eastAsia="標楷體" w:hint="eastAsia"/>
        <w:sz w:val="28"/>
      </w:rPr>
    </w:lvl>
    <w:lvl w:ilvl="4">
      <w:start w:val="1"/>
      <w:numFmt w:val="decimal"/>
      <w:lvlText w:val="(%5)"/>
      <w:lvlJc w:val="left"/>
      <w:pPr>
        <w:tabs>
          <w:tab w:val="num" w:pos="3501"/>
        </w:tabs>
        <w:ind w:left="2607" w:hanging="907"/>
      </w:pPr>
      <w:rPr>
        <w:rFonts w:eastAsia="標楷體"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032" w:hanging="907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457" w:hanging="907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3882" w:hanging="90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4307" w:hanging="907"/>
      </w:pPr>
      <w:rPr>
        <w:rFonts w:hint="eastAsia"/>
      </w:rPr>
    </w:lvl>
  </w:abstractNum>
  <w:abstractNum w:abstractNumId="8">
    <w:nsid w:val="24B72AE6"/>
    <w:multiLevelType w:val="hybridMultilevel"/>
    <w:tmpl w:val="30022D42"/>
    <w:lvl w:ilvl="0" w:tplc="369205D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26A948ED"/>
    <w:multiLevelType w:val="hybridMultilevel"/>
    <w:tmpl w:val="6A7C81D8"/>
    <w:lvl w:ilvl="0" w:tplc="369205D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2804665A"/>
    <w:multiLevelType w:val="hybridMultilevel"/>
    <w:tmpl w:val="CE087F54"/>
    <w:lvl w:ilvl="0" w:tplc="90D27324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291E10F8"/>
    <w:multiLevelType w:val="hybridMultilevel"/>
    <w:tmpl w:val="CABC2CCE"/>
    <w:lvl w:ilvl="0" w:tplc="358ECF00">
      <w:start w:val="1"/>
      <w:numFmt w:val="decimal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E6876B2"/>
    <w:multiLevelType w:val="hybridMultilevel"/>
    <w:tmpl w:val="6A7C81D8"/>
    <w:lvl w:ilvl="0" w:tplc="369205D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30B830AA"/>
    <w:multiLevelType w:val="hybridMultilevel"/>
    <w:tmpl w:val="9F54044E"/>
    <w:lvl w:ilvl="0" w:tplc="90D273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27A42C4"/>
    <w:multiLevelType w:val="hybridMultilevel"/>
    <w:tmpl w:val="2040B87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3CC478D"/>
    <w:multiLevelType w:val="multilevel"/>
    <w:tmpl w:val="11625914"/>
    <w:styleLink w:val="10"/>
    <w:lvl w:ilvl="0">
      <w:start w:val="1"/>
      <w:numFmt w:val="ideographLegalTraditional"/>
      <w:lvlText w:val="%1、"/>
      <w:lvlJc w:val="left"/>
      <w:pPr>
        <w:ind w:left="1021" w:hanging="1021"/>
      </w:pPr>
      <w:rPr>
        <w:rFonts w:ascii="Book Antiqua" w:eastAsia="標楷體" w:hAnsi="Book Antiqua" w:hint="default"/>
        <w:b/>
        <w:i w:val="0"/>
        <w:sz w:val="28"/>
      </w:rPr>
    </w:lvl>
    <w:lvl w:ilvl="1">
      <w:start w:val="1"/>
      <w:numFmt w:val="taiwaneseCountingThousand"/>
      <w:lvlText w:val="%2、"/>
      <w:lvlJc w:val="left"/>
      <w:pPr>
        <w:tabs>
          <w:tab w:val="num" w:pos="992"/>
        </w:tabs>
        <w:ind w:left="1332" w:hanging="907"/>
      </w:pPr>
      <w:rPr>
        <w:rFonts w:ascii="Book Antiqua" w:eastAsia="標楷體" w:hAnsi="Book Antiqua" w:hint="default"/>
        <w:b/>
        <w:i w:val="0"/>
        <w:sz w:val="28"/>
      </w:rPr>
    </w:lvl>
    <w:lvl w:ilvl="2">
      <w:start w:val="1"/>
      <w:numFmt w:val="taiwaneseCountingThousand"/>
      <w:lvlText w:val="（%3）"/>
      <w:lvlJc w:val="left"/>
      <w:pPr>
        <w:tabs>
          <w:tab w:val="num" w:pos="1418"/>
        </w:tabs>
        <w:ind w:left="1757" w:hanging="907"/>
      </w:pPr>
      <w:rPr>
        <w:rFonts w:hint="eastAsia"/>
      </w:rPr>
    </w:lvl>
    <w:lvl w:ilvl="3">
      <w:start w:val="1"/>
      <w:numFmt w:val="decimal"/>
      <w:lvlText w:val="%4、"/>
      <w:lvlJc w:val="left"/>
      <w:pPr>
        <w:tabs>
          <w:tab w:val="num" w:pos="2716"/>
        </w:tabs>
        <w:ind w:left="2182" w:hanging="907"/>
      </w:pPr>
      <w:rPr>
        <w:rFonts w:eastAsia="標楷體" w:hint="eastAsia"/>
        <w:sz w:val="28"/>
      </w:rPr>
    </w:lvl>
    <w:lvl w:ilvl="4">
      <w:start w:val="1"/>
      <w:numFmt w:val="decimal"/>
      <w:lvlText w:val="(%5)"/>
      <w:lvlJc w:val="left"/>
      <w:pPr>
        <w:tabs>
          <w:tab w:val="num" w:pos="3501"/>
        </w:tabs>
        <w:ind w:left="2607" w:hanging="907"/>
      </w:pPr>
      <w:rPr>
        <w:rFonts w:eastAsia="標楷體"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032" w:hanging="907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457" w:hanging="907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3882" w:hanging="90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4307" w:hanging="907"/>
      </w:pPr>
      <w:rPr>
        <w:rFonts w:hint="eastAsia"/>
      </w:rPr>
    </w:lvl>
  </w:abstractNum>
  <w:abstractNum w:abstractNumId="16">
    <w:nsid w:val="342D61DC"/>
    <w:multiLevelType w:val="hybridMultilevel"/>
    <w:tmpl w:val="6A7C81D8"/>
    <w:lvl w:ilvl="0" w:tplc="369205D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37EF1DF1"/>
    <w:multiLevelType w:val="hybridMultilevel"/>
    <w:tmpl w:val="6A7C81D8"/>
    <w:lvl w:ilvl="0" w:tplc="369205D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3CAF3FC9"/>
    <w:multiLevelType w:val="hybridMultilevel"/>
    <w:tmpl w:val="33607784"/>
    <w:lvl w:ilvl="0" w:tplc="F64A1A7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6002C61"/>
    <w:multiLevelType w:val="multilevel"/>
    <w:tmpl w:val="59E65FD6"/>
    <w:lvl w:ilvl="0">
      <w:start w:val="1"/>
      <w:numFmt w:val="ideographLegalTraditional"/>
      <w:suff w:val="nothing"/>
      <w:lvlText w:val="%1、"/>
      <w:lvlJc w:val="left"/>
      <w:pPr>
        <w:ind w:left="907" w:hanging="907"/>
      </w:pPr>
      <w:rPr>
        <w:rFonts w:cs="Times New Roman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1418"/>
        </w:tabs>
        <w:ind w:left="1695" w:hanging="844"/>
      </w:pPr>
      <w:rPr>
        <w:rFonts w:hint="eastAsia"/>
      </w:rPr>
    </w:lvl>
    <w:lvl w:ilvl="3">
      <w:start w:val="1"/>
      <w:numFmt w:val="decimal"/>
      <w:lvlText w:val="%4、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3501"/>
        </w:tabs>
        <w:ind w:left="2551" w:hanging="850"/>
      </w:pPr>
      <w:rPr>
        <w:rFonts w:eastAsia="標楷體"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20">
    <w:nsid w:val="49475C1E"/>
    <w:multiLevelType w:val="hybridMultilevel"/>
    <w:tmpl w:val="6A7C81D8"/>
    <w:lvl w:ilvl="0" w:tplc="369205D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4A1019B3"/>
    <w:multiLevelType w:val="multilevel"/>
    <w:tmpl w:val="150E22D2"/>
    <w:lvl w:ilvl="0">
      <w:start w:val="1"/>
      <w:numFmt w:val="ideographLegalTraditional"/>
      <w:lvlText w:val="%1、"/>
      <w:lvlJc w:val="left"/>
      <w:pPr>
        <w:ind w:left="1021" w:hanging="1021"/>
      </w:pPr>
      <w:rPr>
        <w:rFonts w:ascii="Book Antiqua" w:eastAsia="標楷體" w:hAnsi="Book Antiqua" w:hint="default"/>
        <w:b/>
        <w:i w:val="0"/>
        <w:sz w:val="28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332" w:hanging="935"/>
      </w:pPr>
      <w:rPr>
        <w:rFonts w:ascii="Book Antiqua" w:eastAsia="標楷體" w:hAnsi="Book Antiqua" w:hint="default"/>
        <w:b/>
        <w:i w:val="0"/>
        <w:sz w:val="28"/>
      </w:rPr>
    </w:lvl>
    <w:lvl w:ilvl="2">
      <w:start w:val="1"/>
      <w:numFmt w:val="taiwaneseCountingThousand"/>
      <w:pStyle w:val="3"/>
      <w:suff w:val="nothing"/>
      <w:lvlText w:val="（%3）"/>
      <w:lvlJc w:val="left"/>
      <w:pPr>
        <w:ind w:left="3034" w:hanging="1190"/>
      </w:pPr>
      <w:rPr>
        <w:rFonts w:hint="eastAsia"/>
      </w:rPr>
    </w:lvl>
    <w:lvl w:ilvl="3">
      <w:start w:val="1"/>
      <w:numFmt w:val="decimal"/>
      <w:pStyle w:val="4"/>
      <w:suff w:val="nothing"/>
      <w:lvlText w:val="%4、"/>
      <w:lvlJc w:val="left"/>
      <w:pPr>
        <w:ind w:left="2069" w:hanging="1218"/>
      </w:pPr>
      <w:rPr>
        <w:rFonts w:eastAsia="標楷體" w:hint="eastAsia"/>
        <w:sz w:val="28"/>
      </w:rPr>
    </w:lvl>
    <w:lvl w:ilvl="4">
      <w:start w:val="1"/>
      <w:numFmt w:val="decimal"/>
      <w:lvlText w:val="(%5)"/>
      <w:lvlJc w:val="left"/>
      <w:pPr>
        <w:tabs>
          <w:tab w:val="num" w:pos="3501"/>
        </w:tabs>
        <w:ind w:left="2607" w:hanging="907"/>
      </w:pPr>
      <w:rPr>
        <w:rFonts w:eastAsia="標楷體"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032" w:hanging="907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457" w:hanging="907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3882" w:hanging="90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4307" w:hanging="907"/>
      </w:pPr>
      <w:rPr>
        <w:rFonts w:hint="eastAsia"/>
      </w:rPr>
    </w:lvl>
  </w:abstractNum>
  <w:abstractNum w:abstractNumId="22">
    <w:nsid w:val="4A9C789E"/>
    <w:multiLevelType w:val="hybridMultilevel"/>
    <w:tmpl w:val="30022D42"/>
    <w:lvl w:ilvl="0" w:tplc="369205D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4CB758FB"/>
    <w:multiLevelType w:val="hybridMultilevel"/>
    <w:tmpl w:val="626AEC54"/>
    <w:lvl w:ilvl="0" w:tplc="90D273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D423386"/>
    <w:multiLevelType w:val="hybridMultilevel"/>
    <w:tmpl w:val="C9E2709C"/>
    <w:lvl w:ilvl="0" w:tplc="96D608AA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CB9606A"/>
    <w:multiLevelType w:val="hybridMultilevel"/>
    <w:tmpl w:val="6A7C81D8"/>
    <w:lvl w:ilvl="0" w:tplc="369205D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>
    <w:nsid w:val="5D665DC7"/>
    <w:multiLevelType w:val="hybridMultilevel"/>
    <w:tmpl w:val="30022D42"/>
    <w:lvl w:ilvl="0" w:tplc="369205D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>
    <w:nsid w:val="632A1233"/>
    <w:multiLevelType w:val="hybridMultilevel"/>
    <w:tmpl w:val="6A7C81D8"/>
    <w:lvl w:ilvl="0" w:tplc="369205D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>
    <w:nsid w:val="647E7625"/>
    <w:multiLevelType w:val="hybridMultilevel"/>
    <w:tmpl w:val="6A7C81D8"/>
    <w:lvl w:ilvl="0" w:tplc="369205D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>
    <w:nsid w:val="66882EC6"/>
    <w:multiLevelType w:val="hybridMultilevel"/>
    <w:tmpl w:val="6A7C81D8"/>
    <w:lvl w:ilvl="0" w:tplc="369205D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>
    <w:nsid w:val="66FD3DE3"/>
    <w:multiLevelType w:val="hybridMultilevel"/>
    <w:tmpl w:val="6A7C81D8"/>
    <w:lvl w:ilvl="0" w:tplc="369205D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>
    <w:nsid w:val="6C6D5006"/>
    <w:multiLevelType w:val="hybridMultilevel"/>
    <w:tmpl w:val="2ABCEA2C"/>
    <w:lvl w:ilvl="0" w:tplc="00A6340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D731270"/>
    <w:multiLevelType w:val="hybridMultilevel"/>
    <w:tmpl w:val="6A7C81D8"/>
    <w:lvl w:ilvl="0" w:tplc="369205D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>
    <w:nsid w:val="6E5F0C6C"/>
    <w:multiLevelType w:val="hybridMultilevel"/>
    <w:tmpl w:val="6A7C81D8"/>
    <w:lvl w:ilvl="0" w:tplc="369205D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>
    <w:nsid w:val="6FB95B8E"/>
    <w:multiLevelType w:val="hybridMultilevel"/>
    <w:tmpl w:val="30022D42"/>
    <w:lvl w:ilvl="0" w:tplc="369205D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>
    <w:nsid w:val="71301D61"/>
    <w:multiLevelType w:val="hybridMultilevel"/>
    <w:tmpl w:val="30022D42"/>
    <w:lvl w:ilvl="0" w:tplc="369205D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>
    <w:nsid w:val="7AAF58B6"/>
    <w:multiLevelType w:val="hybridMultilevel"/>
    <w:tmpl w:val="6A7C81D8"/>
    <w:lvl w:ilvl="0" w:tplc="369205D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9"/>
  </w:num>
  <w:num w:numId="2">
    <w:abstractNumId w:val="21"/>
  </w:num>
  <w:num w:numId="3">
    <w:abstractNumId w:val="15"/>
  </w:num>
  <w:num w:numId="4">
    <w:abstractNumId w:val="7"/>
  </w:num>
  <w:num w:numId="5">
    <w:abstractNumId w:val="11"/>
  </w:num>
  <w:num w:numId="6">
    <w:abstractNumId w:val="18"/>
  </w:num>
  <w:num w:numId="7">
    <w:abstractNumId w:val="31"/>
  </w:num>
  <w:num w:numId="8">
    <w:abstractNumId w:val="0"/>
  </w:num>
  <w:num w:numId="9">
    <w:abstractNumId w:val="3"/>
  </w:num>
  <w:num w:numId="10">
    <w:abstractNumId w:val="16"/>
  </w:num>
  <w:num w:numId="11">
    <w:abstractNumId w:val="24"/>
  </w:num>
  <w:num w:numId="12">
    <w:abstractNumId w:val="14"/>
  </w:num>
  <w:num w:numId="13">
    <w:abstractNumId w:val="27"/>
  </w:num>
  <w:num w:numId="14">
    <w:abstractNumId w:val="34"/>
  </w:num>
  <w:num w:numId="15">
    <w:abstractNumId w:val="5"/>
  </w:num>
  <w:num w:numId="16">
    <w:abstractNumId w:val="10"/>
  </w:num>
  <w:num w:numId="17">
    <w:abstractNumId w:val="1"/>
  </w:num>
  <w:num w:numId="18">
    <w:abstractNumId w:val="33"/>
  </w:num>
  <w:num w:numId="19">
    <w:abstractNumId w:val="20"/>
  </w:num>
  <w:num w:numId="20">
    <w:abstractNumId w:val="6"/>
  </w:num>
  <w:num w:numId="21">
    <w:abstractNumId w:val="4"/>
  </w:num>
  <w:num w:numId="22">
    <w:abstractNumId w:val="28"/>
  </w:num>
  <w:num w:numId="23">
    <w:abstractNumId w:val="29"/>
  </w:num>
  <w:num w:numId="24">
    <w:abstractNumId w:val="36"/>
  </w:num>
  <w:num w:numId="25">
    <w:abstractNumId w:val="30"/>
  </w:num>
  <w:num w:numId="26">
    <w:abstractNumId w:val="32"/>
  </w:num>
  <w:num w:numId="27">
    <w:abstractNumId w:val="9"/>
  </w:num>
  <w:num w:numId="28">
    <w:abstractNumId w:val="17"/>
  </w:num>
  <w:num w:numId="29">
    <w:abstractNumId w:val="25"/>
  </w:num>
  <w:num w:numId="30">
    <w:abstractNumId w:val="12"/>
  </w:num>
  <w:num w:numId="31">
    <w:abstractNumId w:val="22"/>
  </w:num>
  <w:num w:numId="32">
    <w:abstractNumId w:val="26"/>
  </w:num>
  <w:num w:numId="33">
    <w:abstractNumId w:val="8"/>
  </w:num>
  <w:num w:numId="34">
    <w:abstractNumId w:val="35"/>
  </w:num>
  <w:num w:numId="35">
    <w:abstractNumId w:val="21"/>
  </w:num>
  <w:num w:numId="36">
    <w:abstractNumId w:val="23"/>
  </w:num>
  <w:num w:numId="37">
    <w:abstractNumId w:val="2"/>
  </w:num>
  <w:num w:numId="38">
    <w:abstractNumId w:val="13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hideSpellingErrors/>
  <w:proofState w:spelling="clean" w:grammar="clean"/>
  <w:attachedTemplate r:id="rId1"/>
  <w:stylePaneFormatFilter w:val="3F01"/>
  <w:defaultTabStop w:val="50"/>
  <w:drawingGridHorizontalSpacing w:val="140"/>
  <w:drawingGridVerticalSpacing w:val="381"/>
  <w:displayHorizontalDrawingGridEvery w:val="0"/>
  <w:characterSpacingControl w:val="compressPunctuation"/>
  <w:hdrShapeDefaults>
    <o:shapedefaults v:ext="edit" spidmax="6146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3AEA"/>
    <w:rsid w:val="00000038"/>
    <w:rsid w:val="00000158"/>
    <w:rsid w:val="000004F7"/>
    <w:rsid w:val="000012CE"/>
    <w:rsid w:val="00001E5E"/>
    <w:rsid w:val="0000214D"/>
    <w:rsid w:val="0000239D"/>
    <w:rsid w:val="000023FB"/>
    <w:rsid w:val="00002795"/>
    <w:rsid w:val="0000285B"/>
    <w:rsid w:val="00002894"/>
    <w:rsid w:val="00002A6F"/>
    <w:rsid w:val="00002AA0"/>
    <w:rsid w:val="00002D5E"/>
    <w:rsid w:val="00002EC9"/>
    <w:rsid w:val="00002FAE"/>
    <w:rsid w:val="00003195"/>
    <w:rsid w:val="00003400"/>
    <w:rsid w:val="0000370B"/>
    <w:rsid w:val="00003B1F"/>
    <w:rsid w:val="00003CFB"/>
    <w:rsid w:val="00003E8A"/>
    <w:rsid w:val="00004520"/>
    <w:rsid w:val="0000467D"/>
    <w:rsid w:val="000047BC"/>
    <w:rsid w:val="000048BA"/>
    <w:rsid w:val="00004A33"/>
    <w:rsid w:val="00004D43"/>
    <w:rsid w:val="000053BC"/>
    <w:rsid w:val="00005658"/>
    <w:rsid w:val="00005750"/>
    <w:rsid w:val="00005E34"/>
    <w:rsid w:val="000060D0"/>
    <w:rsid w:val="000063E6"/>
    <w:rsid w:val="00006559"/>
    <w:rsid w:val="00006757"/>
    <w:rsid w:val="000069AB"/>
    <w:rsid w:val="00006C18"/>
    <w:rsid w:val="00006C59"/>
    <w:rsid w:val="000074B3"/>
    <w:rsid w:val="000075FB"/>
    <w:rsid w:val="00007919"/>
    <w:rsid w:val="00007C94"/>
    <w:rsid w:val="00007FCE"/>
    <w:rsid w:val="0001028B"/>
    <w:rsid w:val="000102B7"/>
    <w:rsid w:val="00010716"/>
    <w:rsid w:val="000108C7"/>
    <w:rsid w:val="000109EB"/>
    <w:rsid w:val="00010B8F"/>
    <w:rsid w:val="00010C84"/>
    <w:rsid w:val="00011024"/>
    <w:rsid w:val="00011465"/>
    <w:rsid w:val="00011731"/>
    <w:rsid w:val="0001190B"/>
    <w:rsid w:val="00011DB1"/>
    <w:rsid w:val="00011EB8"/>
    <w:rsid w:val="000120AE"/>
    <w:rsid w:val="000128FF"/>
    <w:rsid w:val="00012E6D"/>
    <w:rsid w:val="000135E6"/>
    <w:rsid w:val="00013C04"/>
    <w:rsid w:val="00013E8D"/>
    <w:rsid w:val="00013EE6"/>
    <w:rsid w:val="0001400C"/>
    <w:rsid w:val="000145ED"/>
    <w:rsid w:val="00014832"/>
    <w:rsid w:val="00014FD3"/>
    <w:rsid w:val="000158C8"/>
    <w:rsid w:val="00015C5C"/>
    <w:rsid w:val="00015E10"/>
    <w:rsid w:val="0001678F"/>
    <w:rsid w:val="00017444"/>
    <w:rsid w:val="000176F6"/>
    <w:rsid w:val="00017D0D"/>
    <w:rsid w:val="00017F0F"/>
    <w:rsid w:val="00017F72"/>
    <w:rsid w:val="00017F9D"/>
    <w:rsid w:val="00020465"/>
    <w:rsid w:val="000204C9"/>
    <w:rsid w:val="0002118B"/>
    <w:rsid w:val="000212CC"/>
    <w:rsid w:val="000216FF"/>
    <w:rsid w:val="00021AB9"/>
    <w:rsid w:val="00021DE5"/>
    <w:rsid w:val="000222AF"/>
    <w:rsid w:val="000224C5"/>
    <w:rsid w:val="00022614"/>
    <w:rsid w:val="00022C0F"/>
    <w:rsid w:val="00023345"/>
    <w:rsid w:val="00023628"/>
    <w:rsid w:val="00023715"/>
    <w:rsid w:val="000239A2"/>
    <w:rsid w:val="00023DB2"/>
    <w:rsid w:val="00023FAB"/>
    <w:rsid w:val="00024856"/>
    <w:rsid w:val="000248FB"/>
    <w:rsid w:val="00024BD7"/>
    <w:rsid w:val="0002533F"/>
    <w:rsid w:val="0002559F"/>
    <w:rsid w:val="00025883"/>
    <w:rsid w:val="00025980"/>
    <w:rsid w:val="00025A1F"/>
    <w:rsid w:val="00025BD0"/>
    <w:rsid w:val="00025BF8"/>
    <w:rsid w:val="00025E9F"/>
    <w:rsid w:val="000260B2"/>
    <w:rsid w:val="00026119"/>
    <w:rsid w:val="00026270"/>
    <w:rsid w:val="00026387"/>
    <w:rsid w:val="000265DF"/>
    <w:rsid w:val="00026724"/>
    <w:rsid w:val="00026E7F"/>
    <w:rsid w:val="00026F56"/>
    <w:rsid w:val="000272F1"/>
    <w:rsid w:val="00027799"/>
    <w:rsid w:val="00027C38"/>
    <w:rsid w:val="00027D93"/>
    <w:rsid w:val="000302B3"/>
    <w:rsid w:val="00030620"/>
    <w:rsid w:val="00030694"/>
    <w:rsid w:val="000306A5"/>
    <w:rsid w:val="00030C45"/>
    <w:rsid w:val="0003148C"/>
    <w:rsid w:val="00031518"/>
    <w:rsid w:val="000316D7"/>
    <w:rsid w:val="00031B0B"/>
    <w:rsid w:val="00031CD6"/>
    <w:rsid w:val="00031E4D"/>
    <w:rsid w:val="000320E6"/>
    <w:rsid w:val="00032565"/>
    <w:rsid w:val="0003263F"/>
    <w:rsid w:val="00032962"/>
    <w:rsid w:val="00032A85"/>
    <w:rsid w:val="00032EA8"/>
    <w:rsid w:val="0003306D"/>
    <w:rsid w:val="000331F1"/>
    <w:rsid w:val="00033530"/>
    <w:rsid w:val="00033A98"/>
    <w:rsid w:val="00033F81"/>
    <w:rsid w:val="00034678"/>
    <w:rsid w:val="00034899"/>
    <w:rsid w:val="00034B75"/>
    <w:rsid w:val="00034E92"/>
    <w:rsid w:val="000357BB"/>
    <w:rsid w:val="00035A6D"/>
    <w:rsid w:val="00035D23"/>
    <w:rsid w:val="00035F86"/>
    <w:rsid w:val="000360B6"/>
    <w:rsid w:val="000367C2"/>
    <w:rsid w:val="00036877"/>
    <w:rsid w:val="00036A56"/>
    <w:rsid w:val="00036ED4"/>
    <w:rsid w:val="00037234"/>
    <w:rsid w:val="000374FF"/>
    <w:rsid w:val="00037901"/>
    <w:rsid w:val="000379CE"/>
    <w:rsid w:val="00037A4F"/>
    <w:rsid w:val="00037EA0"/>
    <w:rsid w:val="00037F21"/>
    <w:rsid w:val="000403C2"/>
    <w:rsid w:val="0004063A"/>
    <w:rsid w:val="00040BD2"/>
    <w:rsid w:val="00040F14"/>
    <w:rsid w:val="000412B4"/>
    <w:rsid w:val="0004296C"/>
    <w:rsid w:val="00042A5B"/>
    <w:rsid w:val="000439D7"/>
    <w:rsid w:val="00043BE3"/>
    <w:rsid w:val="00043E17"/>
    <w:rsid w:val="0004432C"/>
    <w:rsid w:val="00044349"/>
    <w:rsid w:val="00044801"/>
    <w:rsid w:val="00044E2B"/>
    <w:rsid w:val="000450AE"/>
    <w:rsid w:val="00045176"/>
    <w:rsid w:val="000452CE"/>
    <w:rsid w:val="0004580D"/>
    <w:rsid w:val="000459FE"/>
    <w:rsid w:val="00045A52"/>
    <w:rsid w:val="00045B60"/>
    <w:rsid w:val="00046137"/>
    <w:rsid w:val="000461B3"/>
    <w:rsid w:val="00046491"/>
    <w:rsid w:val="00046AF2"/>
    <w:rsid w:val="00046DBC"/>
    <w:rsid w:val="00046EB0"/>
    <w:rsid w:val="00046FFD"/>
    <w:rsid w:val="0004758F"/>
    <w:rsid w:val="0004771D"/>
    <w:rsid w:val="00047CBC"/>
    <w:rsid w:val="00047D0C"/>
    <w:rsid w:val="00047F52"/>
    <w:rsid w:val="000500C0"/>
    <w:rsid w:val="00050303"/>
    <w:rsid w:val="0005033B"/>
    <w:rsid w:val="000508E1"/>
    <w:rsid w:val="00050BBA"/>
    <w:rsid w:val="00050C73"/>
    <w:rsid w:val="0005139F"/>
    <w:rsid w:val="00051A73"/>
    <w:rsid w:val="00051BF7"/>
    <w:rsid w:val="00051C5E"/>
    <w:rsid w:val="00052333"/>
    <w:rsid w:val="000530A2"/>
    <w:rsid w:val="0005325E"/>
    <w:rsid w:val="00053484"/>
    <w:rsid w:val="00053505"/>
    <w:rsid w:val="00053727"/>
    <w:rsid w:val="00053925"/>
    <w:rsid w:val="000539E8"/>
    <w:rsid w:val="00053B41"/>
    <w:rsid w:val="00053CFF"/>
    <w:rsid w:val="00053EED"/>
    <w:rsid w:val="00054131"/>
    <w:rsid w:val="0005439C"/>
    <w:rsid w:val="0005484B"/>
    <w:rsid w:val="000549D8"/>
    <w:rsid w:val="00054E59"/>
    <w:rsid w:val="00054FFC"/>
    <w:rsid w:val="00055318"/>
    <w:rsid w:val="000556D1"/>
    <w:rsid w:val="0005593C"/>
    <w:rsid w:val="0005642C"/>
    <w:rsid w:val="00056A23"/>
    <w:rsid w:val="00056C3D"/>
    <w:rsid w:val="00056DFB"/>
    <w:rsid w:val="00056E94"/>
    <w:rsid w:val="00056F9E"/>
    <w:rsid w:val="00057152"/>
    <w:rsid w:val="00057343"/>
    <w:rsid w:val="000573D6"/>
    <w:rsid w:val="0005742D"/>
    <w:rsid w:val="00057D4B"/>
    <w:rsid w:val="00060209"/>
    <w:rsid w:val="0006022F"/>
    <w:rsid w:val="000605AB"/>
    <w:rsid w:val="000606B3"/>
    <w:rsid w:val="000609A3"/>
    <w:rsid w:val="00060AC7"/>
    <w:rsid w:val="00060F2D"/>
    <w:rsid w:val="000612A5"/>
    <w:rsid w:val="00061672"/>
    <w:rsid w:val="0006175F"/>
    <w:rsid w:val="0006182B"/>
    <w:rsid w:val="00061B7F"/>
    <w:rsid w:val="00061DDE"/>
    <w:rsid w:val="00061FEE"/>
    <w:rsid w:val="00062358"/>
    <w:rsid w:val="00062720"/>
    <w:rsid w:val="00062885"/>
    <w:rsid w:val="00062CFE"/>
    <w:rsid w:val="0006304B"/>
    <w:rsid w:val="00063136"/>
    <w:rsid w:val="00063808"/>
    <w:rsid w:val="00063AAD"/>
    <w:rsid w:val="00063C73"/>
    <w:rsid w:val="00063CF4"/>
    <w:rsid w:val="00063FCD"/>
    <w:rsid w:val="00064262"/>
    <w:rsid w:val="00064301"/>
    <w:rsid w:val="000643E4"/>
    <w:rsid w:val="000645FA"/>
    <w:rsid w:val="000647AA"/>
    <w:rsid w:val="000650CA"/>
    <w:rsid w:val="000653F0"/>
    <w:rsid w:val="0006551B"/>
    <w:rsid w:val="0006556C"/>
    <w:rsid w:val="00065775"/>
    <w:rsid w:val="00065AB1"/>
    <w:rsid w:val="00065AEA"/>
    <w:rsid w:val="00065D6B"/>
    <w:rsid w:val="00065E8D"/>
    <w:rsid w:val="00065FE1"/>
    <w:rsid w:val="00066351"/>
    <w:rsid w:val="000667AF"/>
    <w:rsid w:val="00066AFF"/>
    <w:rsid w:val="00066E8D"/>
    <w:rsid w:val="00067179"/>
    <w:rsid w:val="0006725D"/>
    <w:rsid w:val="000675F4"/>
    <w:rsid w:val="00067FB7"/>
    <w:rsid w:val="0007018B"/>
    <w:rsid w:val="000702C7"/>
    <w:rsid w:val="00070616"/>
    <w:rsid w:val="00070BF3"/>
    <w:rsid w:val="00070C1D"/>
    <w:rsid w:val="00070C9F"/>
    <w:rsid w:val="0007137B"/>
    <w:rsid w:val="00071424"/>
    <w:rsid w:val="0007168E"/>
    <w:rsid w:val="00071763"/>
    <w:rsid w:val="00071985"/>
    <w:rsid w:val="00071C80"/>
    <w:rsid w:val="00071E8C"/>
    <w:rsid w:val="00072004"/>
    <w:rsid w:val="00072414"/>
    <w:rsid w:val="000727DC"/>
    <w:rsid w:val="00072D26"/>
    <w:rsid w:val="00072D47"/>
    <w:rsid w:val="00072E98"/>
    <w:rsid w:val="0007313D"/>
    <w:rsid w:val="000731DB"/>
    <w:rsid w:val="000736D6"/>
    <w:rsid w:val="000737FB"/>
    <w:rsid w:val="00073AE5"/>
    <w:rsid w:val="0007413D"/>
    <w:rsid w:val="000745F3"/>
    <w:rsid w:val="00074857"/>
    <w:rsid w:val="000748E4"/>
    <w:rsid w:val="00074EF8"/>
    <w:rsid w:val="0007538E"/>
    <w:rsid w:val="00075917"/>
    <w:rsid w:val="00075951"/>
    <w:rsid w:val="00075DA2"/>
    <w:rsid w:val="00075FC4"/>
    <w:rsid w:val="0007624F"/>
    <w:rsid w:val="00076A8C"/>
    <w:rsid w:val="00076EB0"/>
    <w:rsid w:val="00076ECF"/>
    <w:rsid w:val="0007710F"/>
    <w:rsid w:val="000774E2"/>
    <w:rsid w:val="0007765A"/>
    <w:rsid w:val="000776D4"/>
    <w:rsid w:val="00077C1C"/>
    <w:rsid w:val="0008017B"/>
    <w:rsid w:val="000808BB"/>
    <w:rsid w:val="00080A81"/>
    <w:rsid w:val="00081224"/>
    <w:rsid w:val="00081351"/>
    <w:rsid w:val="00081930"/>
    <w:rsid w:val="00081C1E"/>
    <w:rsid w:val="00082089"/>
    <w:rsid w:val="000820B0"/>
    <w:rsid w:val="000828C3"/>
    <w:rsid w:val="00082C24"/>
    <w:rsid w:val="00082F16"/>
    <w:rsid w:val="000835A7"/>
    <w:rsid w:val="00083683"/>
    <w:rsid w:val="00083981"/>
    <w:rsid w:val="00085021"/>
    <w:rsid w:val="000852C3"/>
    <w:rsid w:val="000857C6"/>
    <w:rsid w:val="00085825"/>
    <w:rsid w:val="00085888"/>
    <w:rsid w:val="000859AF"/>
    <w:rsid w:val="00085B34"/>
    <w:rsid w:val="00086BC2"/>
    <w:rsid w:val="00086BC5"/>
    <w:rsid w:val="00086F68"/>
    <w:rsid w:val="0008718C"/>
    <w:rsid w:val="0008731F"/>
    <w:rsid w:val="00087476"/>
    <w:rsid w:val="000874CE"/>
    <w:rsid w:val="00087C1E"/>
    <w:rsid w:val="00087CA9"/>
    <w:rsid w:val="000902FA"/>
    <w:rsid w:val="00090D4E"/>
    <w:rsid w:val="00090DAF"/>
    <w:rsid w:val="00091060"/>
    <w:rsid w:val="000915FE"/>
    <w:rsid w:val="00091D68"/>
    <w:rsid w:val="00091DF3"/>
    <w:rsid w:val="00091F99"/>
    <w:rsid w:val="000925A7"/>
    <w:rsid w:val="00092901"/>
    <w:rsid w:val="00092D59"/>
    <w:rsid w:val="00092F85"/>
    <w:rsid w:val="00093623"/>
    <w:rsid w:val="00093957"/>
    <w:rsid w:val="0009407E"/>
    <w:rsid w:val="00094262"/>
    <w:rsid w:val="000942D7"/>
    <w:rsid w:val="000945B2"/>
    <w:rsid w:val="00094C50"/>
    <w:rsid w:val="00094CEA"/>
    <w:rsid w:val="00094E28"/>
    <w:rsid w:val="00094EDC"/>
    <w:rsid w:val="00094F04"/>
    <w:rsid w:val="000955A2"/>
    <w:rsid w:val="0009588D"/>
    <w:rsid w:val="000959E5"/>
    <w:rsid w:val="00095A63"/>
    <w:rsid w:val="000962A7"/>
    <w:rsid w:val="000966A3"/>
    <w:rsid w:val="0009692E"/>
    <w:rsid w:val="00096DAC"/>
    <w:rsid w:val="00097DC9"/>
    <w:rsid w:val="00097EB7"/>
    <w:rsid w:val="00097ECE"/>
    <w:rsid w:val="00097F25"/>
    <w:rsid w:val="000A03B8"/>
    <w:rsid w:val="000A08B4"/>
    <w:rsid w:val="000A0B81"/>
    <w:rsid w:val="000A0BBA"/>
    <w:rsid w:val="000A0CE1"/>
    <w:rsid w:val="000A0E00"/>
    <w:rsid w:val="000A1645"/>
    <w:rsid w:val="000A1BA5"/>
    <w:rsid w:val="000A1F99"/>
    <w:rsid w:val="000A2162"/>
    <w:rsid w:val="000A2391"/>
    <w:rsid w:val="000A2DD8"/>
    <w:rsid w:val="000A2F28"/>
    <w:rsid w:val="000A2F34"/>
    <w:rsid w:val="000A30C1"/>
    <w:rsid w:val="000A372A"/>
    <w:rsid w:val="000A39D2"/>
    <w:rsid w:val="000A3AAC"/>
    <w:rsid w:val="000A3AF0"/>
    <w:rsid w:val="000A3BB2"/>
    <w:rsid w:val="000A4024"/>
    <w:rsid w:val="000A46A3"/>
    <w:rsid w:val="000A49EE"/>
    <w:rsid w:val="000A5747"/>
    <w:rsid w:val="000A5A06"/>
    <w:rsid w:val="000A5D3D"/>
    <w:rsid w:val="000A6320"/>
    <w:rsid w:val="000A65C3"/>
    <w:rsid w:val="000A6612"/>
    <w:rsid w:val="000A6C1D"/>
    <w:rsid w:val="000A6DBA"/>
    <w:rsid w:val="000A6F65"/>
    <w:rsid w:val="000A6F73"/>
    <w:rsid w:val="000A701F"/>
    <w:rsid w:val="000A70F7"/>
    <w:rsid w:val="000A7142"/>
    <w:rsid w:val="000A7272"/>
    <w:rsid w:val="000A73A7"/>
    <w:rsid w:val="000A755D"/>
    <w:rsid w:val="000A75B6"/>
    <w:rsid w:val="000A778E"/>
    <w:rsid w:val="000A7EB1"/>
    <w:rsid w:val="000B0858"/>
    <w:rsid w:val="000B0AE3"/>
    <w:rsid w:val="000B0F6E"/>
    <w:rsid w:val="000B10EF"/>
    <w:rsid w:val="000B1325"/>
    <w:rsid w:val="000B1529"/>
    <w:rsid w:val="000B1583"/>
    <w:rsid w:val="000B16AC"/>
    <w:rsid w:val="000B1782"/>
    <w:rsid w:val="000B1D3C"/>
    <w:rsid w:val="000B2028"/>
    <w:rsid w:val="000B2724"/>
    <w:rsid w:val="000B2995"/>
    <w:rsid w:val="000B2D1C"/>
    <w:rsid w:val="000B326C"/>
    <w:rsid w:val="000B3352"/>
    <w:rsid w:val="000B3587"/>
    <w:rsid w:val="000B3CCB"/>
    <w:rsid w:val="000B3E72"/>
    <w:rsid w:val="000B4084"/>
    <w:rsid w:val="000B420F"/>
    <w:rsid w:val="000B437B"/>
    <w:rsid w:val="000B54AB"/>
    <w:rsid w:val="000B58A6"/>
    <w:rsid w:val="000B58D6"/>
    <w:rsid w:val="000B59CC"/>
    <w:rsid w:val="000B5ADF"/>
    <w:rsid w:val="000B5CAE"/>
    <w:rsid w:val="000B5CCD"/>
    <w:rsid w:val="000B5CF9"/>
    <w:rsid w:val="000B6037"/>
    <w:rsid w:val="000B618B"/>
    <w:rsid w:val="000B6344"/>
    <w:rsid w:val="000B6494"/>
    <w:rsid w:val="000B6735"/>
    <w:rsid w:val="000B68E8"/>
    <w:rsid w:val="000B6C0A"/>
    <w:rsid w:val="000B6E90"/>
    <w:rsid w:val="000C00FF"/>
    <w:rsid w:val="000C0130"/>
    <w:rsid w:val="000C0398"/>
    <w:rsid w:val="000C06BD"/>
    <w:rsid w:val="000C07F0"/>
    <w:rsid w:val="000C083B"/>
    <w:rsid w:val="000C0AB5"/>
    <w:rsid w:val="000C0C20"/>
    <w:rsid w:val="000C0D1E"/>
    <w:rsid w:val="000C14EA"/>
    <w:rsid w:val="000C1959"/>
    <w:rsid w:val="000C1971"/>
    <w:rsid w:val="000C254D"/>
    <w:rsid w:val="000C270E"/>
    <w:rsid w:val="000C2D44"/>
    <w:rsid w:val="000C34D0"/>
    <w:rsid w:val="000C3540"/>
    <w:rsid w:val="000C3590"/>
    <w:rsid w:val="000C3679"/>
    <w:rsid w:val="000C38D0"/>
    <w:rsid w:val="000C38FD"/>
    <w:rsid w:val="000C3A69"/>
    <w:rsid w:val="000C3E27"/>
    <w:rsid w:val="000C40F4"/>
    <w:rsid w:val="000C4199"/>
    <w:rsid w:val="000C42DB"/>
    <w:rsid w:val="000C430A"/>
    <w:rsid w:val="000C4594"/>
    <w:rsid w:val="000C4B82"/>
    <w:rsid w:val="000C5275"/>
    <w:rsid w:val="000C5460"/>
    <w:rsid w:val="000C5914"/>
    <w:rsid w:val="000C5F0D"/>
    <w:rsid w:val="000C601C"/>
    <w:rsid w:val="000C652E"/>
    <w:rsid w:val="000C6598"/>
    <w:rsid w:val="000C68EF"/>
    <w:rsid w:val="000C72EE"/>
    <w:rsid w:val="000C75AC"/>
    <w:rsid w:val="000C78FE"/>
    <w:rsid w:val="000C7DE8"/>
    <w:rsid w:val="000C7F5E"/>
    <w:rsid w:val="000D0043"/>
    <w:rsid w:val="000D00C5"/>
    <w:rsid w:val="000D0370"/>
    <w:rsid w:val="000D06DE"/>
    <w:rsid w:val="000D0755"/>
    <w:rsid w:val="000D0E97"/>
    <w:rsid w:val="000D11F5"/>
    <w:rsid w:val="000D121E"/>
    <w:rsid w:val="000D15E1"/>
    <w:rsid w:val="000D1C5D"/>
    <w:rsid w:val="000D1FF5"/>
    <w:rsid w:val="000D25B0"/>
    <w:rsid w:val="000D2663"/>
    <w:rsid w:val="000D2BDC"/>
    <w:rsid w:val="000D3993"/>
    <w:rsid w:val="000D3A22"/>
    <w:rsid w:val="000D3AA8"/>
    <w:rsid w:val="000D3DA5"/>
    <w:rsid w:val="000D5D2C"/>
    <w:rsid w:val="000D5F15"/>
    <w:rsid w:val="000D646C"/>
    <w:rsid w:val="000D667B"/>
    <w:rsid w:val="000D66E9"/>
    <w:rsid w:val="000D6811"/>
    <w:rsid w:val="000D6E64"/>
    <w:rsid w:val="000D70B3"/>
    <w:rsid w:val="000D70B4"/>
    <w:rsid w:val="000D71CC"/>
    <w:rsid w:val="000D72B9"/>
    <w:rsid w:val="000D7362"/>
    <w:rsid w:val="000D7420"/>
    <w:rsid w:val="000D78B7"/>
    <w:rsid w:val="000D7CC5"/>
    <w:rsid w:val="000E0397"/>
    <w:rsid w:val="000E0585"/>
    <w:rsid w:val="000E065A"/>
    <w:rsid w:val="000E0D56"/>
    <w:rsid w:val="000E0F01"/>
    <w:rsid w:val="000E1040"/>
    <w:rsid w:val="000E1A5E"/>
    <w:rsid w:val="000E1B97"/>
    <w:rsid w:val="000E1F86"/>
    <w:rsid w:val="000E2079"/>
    <w:rsid w:val="000E217E"/>
    <w:rsid w:val="000E232D"/>
    <w:rsid w:val="000E24F5"/>
    <w:rsid w:val="000E2A44"/>
    <w:rsid w:val="000E2D00"/>
    <w:rsid w:val="000E3106"/>
    <w:rsid w:val="000E34E5"/>
    <w:rsid w:val="000E3F0E"/>
    <w:rsid w:val="000E4243"/>
    <w:rsid w:val="000E42F8"/>
    <w:rsid w:val="000E437F"/>
    <w:rsid w:val="000E4697"/>
    <w:rsid w:val="000E4B8A"/>
    <w:rsid w:val="000E5107"/>
    <w:rsid w:val="000E513A"/>
    <w:rsid w:val="000E5B0A"/>
    <w:rsid w:val="000E5DBC"/>
    <w:rsid w:val="000E6BA6"/>
    <w:rsid w:val="000E6BD3"/>
    <w:rsid w:val="000E6FC4"/>
    <w:rsid w:val="000E7735"/>
    <w:rsid w:val="000E799D"/>
    <w:rsid w:val="000E7A04"/>
    <w:rsid w:val="000F06B1"/>
    <w:rsid w:val="000F0C36"/>
    <w:rsid w:val="000F206A"/>
    <w:rsid w:val="000F20B5"/>
    <w:rsid w:val="000F23A4"/>
    <w:rsid w:val="000F2673"/>
    <w:rsid w:val="000F26F6"/>
    <w:rsid w:val="000F28B1"/>
    <w:rsid w:val="000F2980"/>
    <w:rsid w:val="000F2A82"/>
    <w:rsid w:val="000F2ACD"/>
    <w:rsid w:val="000F31B7"/>
    <w:rsid w:val="000F32CA"/>
    <w:rsid w:val="000F3E7E"/>
    <w:rsid w:val="000F4057"/>
    <w:rsid w:val="000F41EF"/>
    <w:rsid w:val="000F4452"/>
    <w:rsid w:val="000F448E"/>
    <w:rsid w:val="000F459E"/>
    <w:rsid w:val="000F5248"/>
    <w:rsid w:val="000F5F30"/>
    <w:rsid w:val="000F5F37"/>
    <w:rsid w:val="000F5FE6"/>
    <w:rsid w:val="000F62F6"/>
    <w:rsid w:val="000F66B2"/>
    <w:rsid w:val="000F6CD9"/>
    <w:rsid w:val="000F6F29"/>
    <w:rsid w:val="000F7B6E"/>
    <w:rsid w:val="000F7ED9"/>
    <w:rsid w:val="001003CA"/>
    <w:rsid w:val="00100762"/>
    <w:rsid w:val="001009AE"/>
    <w:rsid w:val="00100B76"/>
    <w:rsid w:val="00100D46"/>
    <w:rsid w:val="00101250"/>
    <w:rsid w:val="00101334"/>
    <w:rsid w:val="00101E3D"/>
    <w:rsid w:val="00101E6B"/>
    <w:rsid w:val="00101F97"/>
    <w:rsid w:val="00102A4F"/>
    <w:rsid w:val="00102AAA"/>
    <w:rsid w:val="00102C6F"/>
    <w:rsid w:val="00103E4F"/>
    <w:rsid w:val="00104197"/>
    <w:rsid w:val="0010430F"/>
    <w:rsid w:val="00104316"/>
    <w:rsid w:val="00104CE2"/>
    <w:rsid w:val="00104E2D"/>
    <w:rsid w:val="00104FC9"/>
    <w:rsid w:val="00105ABB"/>
    <w:rsid w:val="00105D21"/>
    <w:rsid w:val="0010601B"/>
    <w:rsid w:val="001067F8"/>
    <w:rsid w:val="00106C68"/>
    <w:rsid w:val="0010709A"/>
    <w:rsid w:val="001073F1"/>
    <w:rsid w:val="0010764D"/>
    <w:rsid w:val="001077F2"/>
    <w:rsid w:val="00107D72"/>
    <w:rsid w:val="00107E87"/>
    <w:rsid w:val="00110013"/>
    <w:rsid w:val="001102EF"/>
    <w:rsid w:val="001103AC"/>
    <w:rsid w:val="00110A37"/>
    <w:rsid w:val="00110EBE"/>
    <w:rsid w:val="00110EE8"/>
    <w:rsid w:val="001111E3"/>
    <w:rsid w:val="00111360"/>
    <w:rsid w:val="001113C8"/>
    <w:rsid w:val="001113D3"/>
    <w:rsid w:val="0011194C"/>
    <w:rsid w:val="00111CC3"/>
    <w:rsid w:val="0011225A"/>
    <w:rsid w:val="0011233E"/>
    <w:rsid w:val="00112C4F"/>
    <w:rsid w:val="00112EEC"/>
    <w:rsid w:val="00113332"/>
    <w:rsid w:val="001146A1"/>
    <w:rsid w:val="001146A8"/>
    <w:rsid w:val="00114B6C"/>
    <w:rsid w:val="00114CBB"/>
    <w:rsid w:val="00114CDA"/>
    <w:rsid w:val="00114E4F"/>
    <w:rsid w:val="00114FCE"/>
    <w:rsid w:val="00115358"/>
    <w:rsid w:val="001156E5"/>
    <w:rsid w:val="00115A54"/>
    <w:rsid w:val="00116026"/>
    <w:rsid w:val="00116DA0"/>
    <w:rsid w:val="00117077"/>
    <w:rsid w:val="001172D2"/>
    <w:rsid w:val="001176A8"/>
    <w:rsid w:val="001177E6"/>
    <w:rsid w:val="00117C6B"/>
    <w:rsid w:val="00117FC4"/>
    <w:rsid w:val="0012011E"/>
    <w:rsid w:val="001205A4"/>
    <w:rsid w:val="001206CB"/>
    <w:rsid w:val="00120E67"/>
    <w:rsid w:val="00120F4A"/>
    <w:rsid w:val="001210AD"/>
    <w:rsid w:val="001210BF"/>
    <w:rsid w:val="0012128C"/>
    <w:rsid w:val="0012161C"/>
    <w:rsid w:val="00121836"/>
    <w:rsid w:val="00121887"/>
    <w:rsid w:val="00121903"/>
    <w:rsid w:val="00121B3C"/>
    <w:rsid w:val="00121FC4"/>
    <w:rsid w:val="00121FC7"/>
    <w:rsid w:val="00122C02"/>
    <w:rsid w:val="00122E89"/>
    <w:rsid w:val="00122EFF"/>
    <w:rsid w:val="00123111"/>
    <w:rsid w:val="00123864"/>
    <w:rsid w:val="00123B77"/>
    <w:rsid w:val="00124093"/>
    <w:rsid w:val="001249A8"/>
    <w:rsid w:val="00124A6A"/>
    <w:rsid w:val="00124C43"/>
    <w:rsid w:val="00124D58"/>
    <w:rsid w:val="00124DEF"/>
    <w:rsid w:val="00125052"/>
    <w:rsid w:val="0012508C"/>
    <w:rsid w:val="0012509F"/>
    <w:rsid w:val="0012513C"/>
    <w:rsid w:val="00125494"/>
    <w:rsid w:val="00125851"/>
    <w:rsid w:val="001258B7"/>
    <w:rsid w:val="00125919"/>
    <w:rsid w:val="00125B4B"/>
    <w:rsid w:val="00125BBA"/>
    <w:rsid w:val="00125C47"/>
    <w:rsid w:val="00125D41"/>
    <w:rsid w:val="00125ED7"/>
    <w:rsid w:val="00125F1D"/>
    <w:rsid w:val="00125F33"/>
    <w:rsid w:val="0012608B"/>
    <w:rsid w:val="001261B8"/>
    <w:rsid w:val="00126537"/>
    <w:rsid w:val="00126920"/>
    <w:rsid w:val="00126C38"/>
    <w:rsid w:val="001275A4"/>
    <w:rsid w:val="0012778B"/>
    <w:rsid w:val="00127928"/>
    <w:rsid w:val="00127A8F"/>
    <w:rsid w:val="00127B13"/>
    <w:rsid w:val="00127ED0"/>
    <w:rsid w:val="00130231"/>
    <w:rsid w:val="0013024E"/>
    <w:rsid w:val="00130901"/>
    <w:rsid w:val="00130948"/>
    <w:rsid w:val="001309F9"/>
    <w:rsid w:val="00130AB1"/>
    <w:rsid w:val="00130B3F"/>
    <w:rsid w:val="00131919"/>
    <w:rsid w:val="00131B37"/>
    <w:rsid w:val="00131C69"/>
    <w:rsid w:val="00131D29"/>
    <w:rsid w:val="00131DDA"/>
    <w:rsid w:val="00132216"/>
    <w:rsid w:val="00132314"/>
    <w:rsid w:val="001323B0"/>
    <w:rsid w:val="00132449"/>
    <w:rsid w:val="00132CB6"/>
    <w:rsid w:val="001331C0"/>
    <w:rsid w:val="0013390F"/>
    <w:rsid w:val="00133A11"/>
    <w:rsid w:val="00133CA1"/>
    <w:rsid w:val="00133E27"/>
    <w:rsid w:val="00133EC0"/>
    <w:rsid w:val="0013412B"/>
    <w:rsid w:val="00134145"/>
    <w:rsid w:val="001341FE"/>
    <w:rsid w:val="001342B1"/>
    <w:rsid w:val="00134535"/>
    <w:rsid w:val="00135267"/>
    <w:rsid w:val="00135797"/>
    <w:rsid w:val="00135835"/>
    <w:rsid w:val="001358C2"/>
    <w:rsid w:val="00135A99"/>
    <w:rsid w:val="00135BE9"/>
    <w:rsid w:val="00135CFD"/>
    <w:rsid w:val="001361DB"/>
    <w:rsid w:val="0013636F"/>
    <w:rsid w:val="001363E9"/>
    <w:rsid w:val="0013691A"/>
    <w:rsid w:val="00136A73"/>
    <w:rsid w:val="00136CD3"/>
    <w:rsid w:val="00136D4A"/>
    <w:rsid w:val="0013714A"/>
    <w:rsid w:val="0013723B"/>
    <w:rsid w:val="0013756E"/>
    <w:rsid w:val="00137733"/>
    <w:rsid w:val="001378ED"/>
    <w:rsid w:val="00137D3B"/>
    <w:rsid w:val="0014013A"/>
    <w:rsid w:val="0014021F"/>
    <w:rsid w:val="00140339"/>
    <w:rsid w:val="00140BB0"/>
    <w:rsid w:val="00140C58"/>
    <w:rsid w:val="00141362"/>
    <w:rsid w:val="00141417"/>
    <w:rsid w:val="001415C8"/>
    <w:rsid w:val="0014171F"/>
    <w:rsid w:val="001417E4"/>
    <w:rsid w:val="001423C1"/>
    <w:rsid w:val="001426F6"/>
    <w:rsid w:val="0014274F"/>
    <w:rsid w:val="00142846"/>
    <w:rsid w:val="00143673"/>
    <w:rsid w:val="00143ADF"/>
    <w:rsid w:val="00143D3B"/>
    <w:rsid w:val="00143F81"/>
    <w:rsid w:val="00143F9E"/>
    <w:rsid w:val="00144735"/>
    <w:rsid w:val="00144B87"/>
    <w:rsid w:val="00144BA1"/>
    <w:rsid w:val="00144DC7"/>
    <w:rsid w:val="001459F3"/>
    <w:rsid w:val="00146900"/>
    <w:rsid w:val="00146BE6"/>
    <w:rsid w:val="00146C8F"/>
    <w:rsid w:val="00146CF0"/>
    <w:rsid w:val="00146DCB"/>
    <w:rsid w:val="00146FE5"/>
    <w:rsid w:val="00147534"/>
    <w:rsid w:val="00147973"/>
    <w:rsid w:val="00147C11"/>
    <w:rsid w:val="001502AF"/>
    <w:rsid w:val="001506EF"/>
    <w:rsid w:val="0015073B"/>
    <w:rsid w:val="001509EC"/>
    <w:rsid w:val="00150FED"/>
    <w:rsid w:val="001515B7"/>
    <w:rsid w:val="00151818"/>
    <w:rsid w:val="0015189F"/>
    <w:rsid w:val="00151C6A"/>
    <w:rsid w:val="00152630"/>
    <w:rsid w:val="0015273F"/>
    <w:rsid w:val="00152BD5"/>
    <w:rsid w:val="00152CEA"/>
    <w:rsid w:val="00152E51"/>
    <w:rsid w:val="00152E65"/>
    <w:rsid w:val="00152F47"/>
    <w:rsid w:val="00153296"/>
    <w:rsid w:val="001533B4"/>
    <w:rsid w:val="00153693"/>
    <w:rsid w:val="001538B7"/>
    <w:rsid w:val="00153A4F"/>
    <w:rsid w:val="00153AD6"/>
    <w:rsid w:val="001540D6"/>
    <w:rsid w:val="0015424A"/>
    <w:rsid w:val="00154447"/>
    <w:rsid w:val="00154D95"/>
    <w:rsid w:val="00154E39"/>
    <w:rsid w:val="00154EA4"/>
    <w:rsid w:val="001552A1"/>
    <w:rsid w:val="00155558"/>
    <w:rsid w:val="00155825"/>
    <w:rsid w:val="00155958"/>
    <w:rsid w:val="00155CF1"/>
    <w:rsid w:val="00155CF9"/>
    <w:rsid w:val="00155DE8"/>
    <w:rsid w:val="00155E34"/>
    <w:rsid w:val="0015606C"/>
    <w:rsid w:val="00156298"/>
    <w:rsid w:val="0015650B"/>
    <w:rsid w:val="001566D1"/>
    <w:rsid w:val="0015719B"/>
    <w:rsid w:val="00157A8C"/>
    <w:rsid w:val="00157DE3"/>
    <w:rsid w:val="001601E2"/>
    <w:rsid w:val="00160502"/>
    <w:rsid w:val="00160FA7"/>
    <w:rsid w:val="001618AD"/>
    <w:rsid w:val="00161D55"/>
    <w:rsid w:val="001621D7"/>
    <w:rsid w:val="001622C9"/>
    <w:rsid w:val="00162531"/>
    <w:rsid w:val="001626BF"/>
    <w:rsid w:val="001626FF"/>
    <w:rsid w:val="001627DA"/>
    <w:rsid w:val="00163055"/>
    <w:rsid w:val="00163233"/>
    <w:rsid w:val="001632B7"/>
    <w:rsid w:val="0016378B"/>
    <w:rsid w:val="001639D6"/>
    <w:rsid w:val="00163BAC"/>
    <w:rsid w:val="00163F2B"/>
    <w:rsid w:val="001643CE"/>
    <w:rsid w:val="00164502"/>
    <w:rsid w:val="00164697"/>
    <w:rsid w:val="001648A7"/>
    <w:rsid w:val="00164A1E"/>
    <w:rsid w:val="00164AEF"/>
    <w:rsid w:val="00164C1D"/>
    <w:rsid w:val="00164E23"/>
    <w:rsid w:val="00164EB5"/>
    <w:rsid w:val="00165434"/>
    <w:rsid w:val="00165768"/>
    <w:rsid w:val="00165F44"/>
    <w:rsid w:val="00166051"/>
    <w:rsid w:val="001662CF"/>
    <w:rsid w:val="0016657D"/>
    <w:rsid w:val="0016693C"/>
    <w:rsid w:val="00166B1D"/>
    <w:rsid w:val="00166E59"/>
    <w:rsid w:val="00167515"/>
    <w:rsid w:val="00167A67"/>
    <w:rsid w:val="00167B20"/>
    <w:rsid w:val="00167D6C"/>
    <w:rsid w:val="00167DBB"/>
    <w:rsid w:val="0017025C"/>
    <w:rsid w:val="001703C9"/>
    <w:rsid w:val="001703D2"/>
    <w:rsid w:val="001709B0"/>
    <w:rsid w:val="00170A9C"/>
    <w:rsid w:val="00170E3F"/>
    <w:rsid w:val="00170F5B"/>
    <w:rsid w:val="001716E8"/>
    <w:rsid w:val="001717D4"/>
    <w:rsid w:val="00171C7F"/>
    <w:rsid w:val="00171E3C"/>
    <w:rsid w:val="0017224C"/>
    <w:rsid w:val="001726CE"/>
    <w:rsid w:val="00172863"/>
    <w:rsid w:val="00172AD0"/>
    <w:rsid w:val="00172CFE"/>
    <w:rsid w:val="00173012"/>
    <w:rsid w:val="00173071"/>
    <w:rsid w:val="00173161"/>
    <w:rsid w:val="00173722"/>
    <w:rsid w:val="00174252"/>
    <w:rsid w:val="0017457B"/>
    <w:rsid w:val="001748D3"/>
    <w:rsid w:val="00174D81"/>
    <w:rsid w:val="00174E70"/>
    <w:rsid w:val="001754D4"/>
    <w:rsid w:val="001757DE"/>
    <w:rsid w:val="00175C76"/>
    <w:rsid w:val="00176349"/>
    <w:rsid w:val="001767FE"/>
    <w:rsid w:val="00176FBF"/>
    <w:rsid w:val="0017767F"/>
    <w:rsid w:val="00177961"/>
    <w:rsid w:val="00177981"/>
    <w:rsid w:val="00177F0C"/>
    <w:rsid w:val="00180424"/>
    <w:rsid w:val="00180897"/>
    <w:rsid w:val="0018091A"/>
    <w:rsid w:val="001812F0"/>
    <w:rsid w:val="0018196D"/>
    <w:rsid w:val="00181E00"/>
    <w:rsid w:val="001825C5"/>
    <w:rsid w:val="00182C8B"/>
    <w:rsid w:val="00182C97"/>
    <w:rsid w:val="00182EBB"/>
    <w:rsid w:val="00182F8C"/>
    <w:rsid w:val="00182FB3"/>
    <w:rsid w:val="00182FFE"/>
    <w:rsid w:val="00183635"/>
    <w:rsid w:val="001838FA"/>
    <w:rsid w:val="00183E0F"/>
    <w:rsid w:val="00183F14"/>
    <w:rsid w:val="0018426E"/>
    <w:rsid w:val="0018461F"/>
    <w:rsid w:val="001847DB"/>
    <w:rsid w:val="00184A52"/>
    <w:rsid w:val="00184BF9"/>
    <w:rsid w:val="001853F7"/>
    <w:rsid w:val="00185420"/>
    <w:rsid w:val="001856C9"/>
    <w:rsid w:val="0018585E"/>
    <w:rsid w:val="00185952"/>
    <w:rsid w:val="00185E1C"/>
    <w:rsid w:val="00186138"/>
    <w:rsid w:val="0018649D"/>
    <w:rsid w:val="00186A8A"/>
    <w:rsid w:val="00186B31"/>
    <w:rsid w:val="00186BE0"/>
    <w:rsid w:val="00186C69"/>
    <w:rsid w:val="0018701C"/>
    <w:rsid w:val="0018717C"/>
    <w:rsid w:val="001874D2"/>
    <w:rsid w:val="001874D3"/>
    <w:rsid w:val="001876E3"/>
    <w:rsid w:val="00187DF1"/>
    <w:rsid w:val="00190008"/>
    <w:rsid w:val="00190A4A"/>
    <w:rsid w:val="001911B1"/>
    <w:rsid w:val="0019128E"/>
    <w:rsid w:val="00191AD7"/>
    <w:rsid w:val="00191CBE"/>
    <w:rsid w:val="00192432"/>
    <w:rsid w:val="00192500"/>
    <w:rsid w:val="001936C3"/>
    <w:rsid w:val="00193A4C"/>
    <w:rsid w:val="00194A3B"/>
    <w:rsid w:val="00194B5E"/>
    <w:rsid w:val="00194BE2"/>
    <w:rsid w:val="00194D0A"/>
    <w:rsid w:val="00195186"/>
    <w:rsid w:val="0019539B"/>
    <w:rsid w:val="001958B0"/>
    <w:rsid w:val="00195FB1"/>
    <w:rsid w:val="00196107"/>
    <w:rsid w:val="001961C2"/>
    <w:rsid w:val="00196632"/>
    <w:rsid w:val="001967B3"/>
    <w:rsid w:val="001968F2"/>
    <w:rsid w:val="00196F29"/>
    <w:rsid w:val="001970B3"/>
    <w:rsid w:val="00197362"/>
    <w:rsid w:val="001974F0"/>
    <w:rsid w:val="001978DC"/>
    <w:rsid w:val="0019795A"/>
    <w:rsid w:val="00197BD8"/>
    <w:rsid w:val="001A00BB"/>
    <w:rsid w:val="001A05B0"/>
    <w:rsid w:val="001A1178"/>
    <w:rsid w:val="001A1314"/>
    <w:rsid w:val="001A17C7"/>
    <w:rsid w:val="001A197D"/>
    <w:rsid w:val="001A1A63"/>
    <w:rsid w:val="001A1C26"/>
    <w:rsid w:val="001A1C9B"/>
    <w:rsid w:val="001A1CC9"/>
    <w:rsid w:val="001A1F65"/>
    <w:rsid w:val="001A2088"/>
    <w:rsid w:val="001A247E"/>
    <w:rsid w:val="001A26BF"/>
    <w:rsid w:val="001A276D"/>
    <w:rsid w:val="001A2B00"/>
    <w:rsid w:val="001A2C38"/>
    <w:rsid w:val="001A33C3"/>
    <w:rsid w:val="001A35F6"/>
    <w:rsid w:val="001A3EEE"/>
    <w:rsid w:val="001A3F9D"/>
    <w:rsid w:val="001A458F"/>
    <w:rsid w:val="001A4939"/>
    <w:rsid w:val="001A53A6"/>
    <w:rsid w:val="001A57B4"/>
    <w:rsid w:val="001A5ABF"/>
    <w:rsid w:val="001A5C4B"/>
    <w:rsid w:val="001A5E3E"/>
    <w:rsid w:val="001A5EBC"/>
    <w:rsid w:val="001A6008"/>
    <w:rsid w:val="001A6157"/>
    <w:rsid w:val="001A6587"/>
    <w:rsid w:val="001A6983"/>
    <w:rsid w:val="001A6E6C"/>
    <w:rsid w:val="001A6EB9"/>
    <w:rsid w:val="001A6FCA"/>
    <w:rsid w:val="001A735F"/>
    <w:rsid w:val="001A7566"/>
    <w:rsid w:val="001A78B4"/>
    <w:rsid w:val="001A7DDB"/>
    <w:rsid w:val="001B036E"/>
    <w:rsid w:val="001B041C"/>
    <w:rsid w:val="001B058C"/>
    <w:rsid w:val="001B0911"/>
    <w:rsid w:val="001B0B62"/>
    <w:rsid w:val="001B0BE5"/>
    <w:rsid w:val="001B0E93"/>
    <w:rsid w:val="001B13A2"/>
    <w:rsid w:val="001B1421"/>
    <w:rsid w:val="001B14C3"/>
    <w:rsid w:val="001B15C7"/>
    <w:rsid w:val="001B15D9"/>
    <w:rsid w:val="001B2028"/>
    <w:rsid w:val="001B20A8"/>
    <w:rsid w:val="001B2263"/>
    <w:rsid w:val="001B2585"/>
    <w:rsid w:val="001B28F4"/>
    <w:rsid w:val="001B2CC1"/>
    <w:rsid w:val="001B320E"/>
    <w:rsid w:val="001B3764"/>
    <w:rsid w:val="001B42FA"/>
    <w:rsid w:val="001B4707"/>
    <w:rsid w:val="001B4D25"/>
    <w:rsid w:val="001B510A"/>
    <w:rsid w:val="001B5706"/>
    <w:rsid w:val="001B69BF"/>
    <w:rsid w:val="001B6ACF"/>
    <w:rsid w:val="001B6C2B"/>
    <w:rsid w:val="001B6D1A"/>
    <w:rsid w:val="001B6EB6"/>
    <w:rsid w:val="001B783D"/>
    <w:rsid w:val="001B791A"/>
    <w:rsid w:val="001B7B83"/>
    <w:rsid w:val="001B7C56"/>
    <w:rsid w:val="001B7D63"/>
    <w:rsid w:val="001C02AD"/>
    <w:rsid w:val="001C03B6"/>
    <w:rsid w:val="001C0439"/>
    <w:rsid w:val="001C0624"/>
    <w:rsid w:val="001C09FB"/>
    <w:rsid w:val="001C1638"/>
    <w:rsid w:val="001C1827"/>
    <w:rsid w:val="001C194D"/>
    <w:rsid w:val="001C1DCC"/>
    <w:rsid w:val="001C1DD4"/>
    <w:rsid w:val="001C22C9"/>
    <w:rsid w:val="001C25B3"/>
    <w:rsid w:val="001C27AC"/>
    <w:rsid w:val="001C2AA3"/>
    <w:rsid w:val="001C2BAF"/>
    <w:rsid w:val="001C2DA1"/>
    <w:rsid w:val="001C314C"/>
    <w:rsid w:val="001C332E"/>
    <w:rsid w:val="001C357F"/>
    <w:rsid w:val="001C3AF7"/>
    <w:rsid w:val="001C3D2F"/>
    <w:rsid w:val="001C4281"/>
    <w:rsid w:val="001C4C80"/>
    <w:rsid w:val="001C4E32"/>
    <w:rsid w:val="001C55ED"/>
    <w:rsid w:val="001C5763"/>
    <w:rsid w:val="001C5EF6"/>
    <w:rsid w:val="001C66E7"/>
    <w:rsid w:val="001C688F"/>
    <w:rsid w:val="001C6AAE"/>
    <w:rsid w:val="001C6AFC"/>
    <w:rsid w:val="001C707A"/>
    <w:rsid w:val="001C720C"/>
    <w:rsid w:val="001C728F"/>
    <w:rsid w:val="001C7EF2"/>
    <w:rsid w:val="001C7F69"/>
    <w:rsid w:val="001D026A"/>
    <w:rsid w:val="001D02B2"/>
    <w:rsid w:val="001D033A"/>
    <w:rsid w:val="001D05B7"/>
    <w:rsid w:val="001D07D3"/>
    <w:rsid w:val="001D0A9B"/>
    <w:rsid w:val="001D1192"/>
    <w:rsid w:val="001D1253"/>
    <w:rsid w:val="001D1597"/>
    <w:rsid w:val="001D1685"/>
    <w:rsid w:val="001D1FE5"/>
    <w:rsid w:val="001D24B7"/>
    <w:rsid w:val="001D2574"/>
    <w:rsid w:val="001D25C3"/>
    <w:rsid w:val="001D2778"/>
    <w:rsid w:val="001D28DE"/>
    <w:rsid w:val="001D2FCE"/>
    <w:rsid w:val="001D302B"/>
    <w:rsid w:val="001D311E"/>
    <w:rsid w:val="001D389D"/>
    <w:rsid w:val="001D3D38"/>
    <w:rsid w:val="001D3ED4"/>
    <w:rsid w:val="001D40D7"/>
    <w:rsid w:val="001D40EA"/>
    <w:rsid w:val="001D4115"/>
    <w:rsid w:val="001D41CE"/>
    <w:rsid w:val="001D486C"/>
    <w:rsid w:val="001D5E56"/>
    <w:rsid w:val="001D60EC"/>
    <w:rsid w:val="001D6591"/>
    <w:rsid w:val="001D6913"/>
    <w:rsid w:val="001D6C00"/>
    <w:rsid w:val="001D6C66"/>
    <w:rsid w:val="001D7303"/>
    <w:rsid w:val="001D7423"/>
    <w:rsid w:val="001D783B"/>
    <w:rsid w:val="001D7DC5"/>
    <w:rsid w:val="001D7F41"/>
    <w:rsid w:val="001E0658"/>
    <w:rsid w:val="001E0CCA"/>
    <w:rsid w:val="001E0F9F"/>
    <w:rsid w:val="001E1253"/>
    <w:rsid w:val="001E12A2"/>
    <w:rsid w:val="001E1816"/>
    <w:rsid w:val="001E18A8"/>
    <w:rsid w:val="001E2008"/>
    <w:rsid w:val="001E2068"/>
    <w:rsid w:val="001E2119"/>
    <w:rsid w:val="001E2359"/>
    <w:rsid w:val="001E2360"/>
    <w:rsid w:val="001E240D"/>
    <w:rsid w:val="001E28F8"/>
    <w:rsid w:val="001E2A07"/>
    <w:rsid w:val="001E2B87"/>
    <w:rsid w:val="001E2C63"/>
    <w:rsid w:val="001E2DDA"/>
    <w:rsid w:val="001E3118"/>
    <w:rsid w:val="001E31E9"/>
    <w:rsid w:val="001E398E"/>
    <w:rsid w:val="001E4069"/>
    <w:rsid w:val="001E410F"/>
    <w:rsid w:val="001E44AB"/>
    <w:rsid w:val="001E44F4"/>
    <w:rsid w:val="001E45B7"/>
    <w:rsid w:val="001E52AD"/>
    <w:rsid w:val="001E52F9"/>
    <w:rsid w:val="001E55C5"/>
    <w:rsid w:val="001E5743"/>
    <w:rsid w:val="001E58DF"/>
    <w:rsid w:val="001E5A39"/>
    <w:rsid w:val="001E5A60"/>
    <w:rsid w:val="001E6591"/>
    <w:rsid w:val="001E6656"/>
    <w:rsid w:val="001E6764"/>
    <w:rsid w:val="001E68D6"/>
    <w:rsid w:val="001E68FB"/>
    <w:rsid w:val="001E6AEA"/>
    <w:rsid w:val="001E75AF"/>
    <w:rsid w:val="001E77B0"/>
    <w:rsid w:val="001E787B"/>
    <w:rsid w:val="001E798A"/>
    <w:rsid w:val="001F016E"/>
    <w:rsid w:val="001F08A0"/>
    <w:rsid w:val="001F0A66"/>
    <w:rsid w:val="001F0BC2"/>
    <w:rsid w:val="001F0DBC"/>
    <w:rsid w:val="001F10E2"/>
    <w:rsid w:val="001F12BF"/>
    <w:rsid w:val="001F13CA"/>
    <w:rsid w:val="001F17F5"/>
    <w:rsid w:val="001F1E94"/>
    <w:rsid w:val="001F2106"/>
    <w:rsid w:val="001F28E2"/>
    <w:rsid w:val="001F29F8"/>
    <w:rsid w:val="001F2DF6"/>
    <w:rsid w:val="001F33A1"/>
    <w:rsid w:val="001F3534"/>
    <w:rsid w:val="001F358F"/>
    <w:rsid w:val="001F3F2A"/>
    <w:rsid w:val="001F45E7"/>
    <w:rsid w:val="001F4965"/>
    <w:rsid w:val="001F4994"/>
    <w:rsid w:val="001F4E11"/>
    <w:rsid w:val="001F529B"/>
    <w:rsid w:val="001F52F7"/>
    <w:rsid w:val="001F5323"/>
    <w:rsid w:val="001F577F"/>
    <w:rsid w:val="001F5984"/>
    <w:rsid w:val="001F5B04"/>
    <w:rsid w:val="001F5C0A"/>
    <w:rsid w:val="001F5D2A"/>
    <w:rsid w:val="001F5E7C"/>
    <w:rsid w:val="001F65F7"/>
    <w:rsid w:val="001F664C"/>
    <w:rsid w:val="001F704F"/>
    <w:rsid w:val="001F70D2"/>
    <w:rsid w:val="001F7221"/>
    <w:rsid w:val="001F74B6"/>
    <w:rsid w:val="001F77D5"/>
    <w:rsid w:val="001F7A10"/>
    <w:rsid w:val="001F7A31"/>
    <w:rsid w:val="001F7FFD"/>
    <w:rsid w:val="00200003"/>
    <w:rsid w:val="0020029D"/>
    <w:rsid w:val="00200514"/>
    <w:rsid w:val="00200B21"/>
    <w:rsid w:val="00200B40"/>
    <w:rsid w:val="00200D2C"/>
    <w:rsid w:val="00200D79"/>
    <w:rsid w:val="00200DF7"/>
    <w:rsid w:val="00201197"/>
    <w:rsid w:val="00201801"/>
    <w:rsid w:val="0020194A"/>
    <w:rsid w:val="002021E3"/>
    <w:rsid w:val="00202599"/>
    <w:rsid w:val="00202882"/>
    <w:rsid w:val="002030F0"/>
    <w:rsid w:val="002036B1"/>
    <w:rsid w:val="00203714"/>
    <w:rsid w:val="0020372A"/>
    <w:rsid w:val="0020372B"/>
    <w:rsid w:val="00203F14"/>
    <w:rsid w:val="00203F9E"/>
    <w:rsid w:val="00204226"/>
    <w:rsid w:val="002045A5"/>
    <w:rsid w:val="00205212"/>
    <w:rsid w:val="0020532F"/>
    <w:rsid w:val="002055B0"/>
    <w:rsid w:val="002055C2"/>
    <w:rsid w:val="00205F69"/>
    <w:rsid w:val="002060EE"/>
    <w:rsid w:val="00206228"/>
    <w:rsid w:val="00206814"/>
    <w:rsid w:val="00206819"/>
    <w:rsid w:val="00206A89"/>
    <w:rsid w:val="00206FFC"/>
    <w:rsid w:val="002071A9"/>
    <w:rsid w:val="0020732D"/>
    <w:rsid w:val="00207616"/>
    <w:rsid w:val="00207977"/>
    <w:rsid w:val="00207BB2"/>
    <w:rsid w:val="00210156"/>
    <w:rsid w:val="00210353"/>
    <w:rsid w:val="0021036C"/>
    <w:rsid w:val="002108DD"/>
    <w:rsid w:val="00210B74"/>
    <w:rsid w:val="002114EA"/>
    <w:rsid w:val="0021156C"/>
    <w:rsid w:val="00211905"/>
    <w:rsid w:val="00211DA0"/>
    <w:rsid w:val="002123EC"/>
    <w:rsid w:val="00212822"/>
    <w:rsid w:val="00212A56"/>
    <w:rsid w:val="00212AA4"/>
    <w:rsid w:val="00213439"/>
    <w:rsid w:val="002134BD"/>
    <w:rsid w:val="0021373F"/>
    <w:rsid w:val="00213F41"/>
    <w:rsid w:val="002144F5"/>
    <w:rsid w:val="00214745"/>
    <w:rsid w:val="0021479B"/>
    <w:rsid w:val="00214BD8"/>
    <w:rsid w:val="00214ECA"/>
    <w:rsid w:val="00215082"/>
    <w:rsid w:val="00215118"/>
    <w:rsid w:val="00215409"/>
    <w:rsid w:val="00215415"/>
    <w:rsid w:val="00215615"/>
    <w:rsid w:val="00215FA7"/>
    <w:rsid w:val="00216003"/>
    <w:rsid w:val="00216117"/>
    <w:rsid w:val="00216180"/>
    <w:rsid w:val="002165B0"/>
    <w:rsid w:val="00216B31"/>
    <w:rsid w:val="00216E7C"/>
    <w:rsid w:val="00217263"/>
    <w:rsid w:val="0021752F"/>
    <w:rsid w:val="0021773D"/>
    <w:rsid w:val="00217776"/>
    <w:rsid w:val="00217B81"/>
    <w:rsid w:val="00220092"/>
    <w:rsid w:val="00220547"/>
    <w:rsid w:val="002210D4"/>
    <w:rsid w:val="00221419"/>
    <w:rsid w:val="0022160C"/>
    <w:rsid w:val="002216C4"/>
    <w:rsid w:val="00221CF6"/>
    <w:rsid w:val="00221D47"/>
    <w:rsid w:val="00221E53"/>
    <w:rsid w:val="00221F5C"/>
    <w:rsid w:val="002221B2"/>
    <w:rsid w:val="00223030"/>
    <w:rsid w:val="002230B2"/>
    <w:rsid w:val="00223287"/>
    <w:rsid w:val="0022334D"/>
    <w:rsid w:val="00223799"/>
    <w:rsid w:val="002238C9"/>
    <w:rsid w:val="00223DF2"/>
    <w:rsid w:val="00223F08"/>
    <w:rsid w:val="00224088"/>
    <w:rsid w:val="00224217"/>
    <w:rsid w:val="0022449B"/>
    <w:rsid w:val="00224B09"/>
    <w:rsid w:val="00224BCF"/>
    <w:rsid w:val="00224C63"/>
    <w:rsid w:val="00224E35"/>
    <w:rsid w:val="00225298"/>
    <w:rsid w:val="002252E3"/>
    <w:rsid w:val="002255DF"/>
    <w:rsid w:val="0022584D"/>
    <w:rsid w:val="0022593F"/>
    <w:rsid w:val="002265DB"/>
    <w:rsid w:val="002266EA"/>
    <w:rsid w:val="00226BC8"/>
    <w:rsid w:val="00226D7B"/>
    <w:rsid w:val="00227009"/>
    <w:rsid w:val="00227194"/>
    <w:rsid w:val="002273E8"/>
    <w:rsid w:val="00227A2A"/>
    <w:rsid w:val="00227BBD"/>
    <w:rsid w:val="00230146"/>
    <w:rsid w:val="002303AD"/>
    <w:rsid w:val="00230466"/>
    <w:rsid w:val="002307B9"/>
    <w:rsid w:val="00230B36"/>
    <w:rsid w:val="00230C4E"/>
    <w:rsid w:val="00230EE4"/>
    <w:rsid w:val="00230FE6"/>
    <w:rsid w:val="002310C9"/>
    <w:rsid w:val="002311FB"/>
    <w:rsid w:val="00231254"/>
    <w:rsid w:val="00231376"/>
    <w:rsid w:val="00231A1C"/>
    <w:rsid w:val="00231EDA"/>
    <w:rsid w:val="00231F6F"/>
    <w:rsid w:val="00231FAF"/>
    <w:rsid w:val="002321AE"/>
    <w:rsid w:val="0023224C"/>
    <w:rsid w:val="0023246B"/>
    <w:rsid w:val="002325DD"/>
    <w:rsid w:val="00232B02"/>
    <w:rsid w:val="00232BD1"/>
    <w:rsid w:val="00232C9B"/>
    <w:rsid w:val="00232E43"/>
    <w:rsid w:val="00232E86"/>
    <w:rsid w:val="00233122"/>
    <w:rsid w:val="00233370"/>
    <w:rsid w:val="00233468"/>
    <w:rsid w:val="002338C0"/>
    <w:rsid w:val="00233CEE"/>
    <w:rsid w:val="002341D8"/>
    <w:rsid w:val="00234496"/>
    <w:rsid w:val="00234713"/>
    <w:rsid w:val="00234A90"/>
    <w:rsid w:val="00234D06"/>
    <w:rsid w:val="00234D66"/>
    <w:rsid w:val="0023501A"/>
    <w:rsid w:val="00235096"/>
    <w:rsid w:val="002351E1"/>
    <w:rsid w:val="002352B8"/>
    <w:rsid w:val="002352C0"/>
    <w:rsid w:val="00235361"/>
    <w:rsid w:val="00235663"/>
    <w:rsid w:val="002356C5"/>
    <w:rsid w:val="002357B2"/>
    <w:rsid w:val="00236035"/>
    <w:rsid w:val="002361F2"/>
    <w:rsid w:val="002366EE"/>
    <w:rsid w:val="00236729"/>
    <w:rsid w:val="00237168"/>
    <w:rsid w:val="00237273"/>
    <w:rsid w:val="002375EF"/>
    <w:rsid w:val="002379DF"/>
    <w:rsid w:val="00237A52"/>
    <w:rsid w:val="00237D3F"/>
    <w:rsid w:val="00237FC5"/>
    <w:rsid w:val="00240538"/>
    <w:rsid w:val="0024078E"/>
    <w:rsid w:val="00240923"/>
    <w:rsid w:val="00240F3A"/>
    <w:rsid w:val="0024111F"/>
    <w:rsid w:val="00241146"/>
    <w:rsid w:val="0024158C"/>
    <w:rsid w:val="00241976"/>
    <w:rsid w:val="00241B71"/>
    <w:rsid w:val="00241DBF"/>
    <w:rsid w:val="00241E11"/>
    <w:rsid w:val="00241F47"/>
    <w:rsid w:val="00242313"/>
    <w:rsid w:val="002423B8"/>
    <w:rsid w:val="00242640"/>
    <w:rsid w:val="002431DD"/>
    <w:rsid w:val="00243A8B"/>
    <w:rsid w:val="00243F99"/>
    <w:rsid w:val="00244127"/>
    <w:rsid w:val="00244AD9"/>
    <w:rsid w:val="00244BCA"/>
    <w:rsid w:val="00244C79"/>
    <w:rsid w:val="00244E7B"/>
    <w:rsid w:val="00244F72"/>
    <w:rsid w:val="00244FFA"/>
    <w:rsid w:val="0024539F"/>
    <w:rsid w:val="002456EE"/>
    <w:rsid w:val="00245AE0"/>
    <w:rsid w:val="00245C7F"/>
    <w:rsid w:val="00245DB5"/>
    <w:rsid w:val="00245E1B"/>
    <w:rsid w:val="00245F03"/>
    <w:rsid w:val="0024632F"/>
    <w:rsid w:val="002464D0"/>
    <w:rsid w:val="00246757"/>
    <w:rsid w:val="00246B31"/>
    <w:rsid w:val="00246D76"/>
    <w:rsid w:val="00246F37"/>
    <w:rsid w:val="002475A5"/>
    <w:rsid w:val="00247698"/>
    <w:rsid w:val="00247D64"/>
    <w:rsid w:val="002504CA"/>
    <w:rsid w:val="002505AD"/>
    <w:rsid w:val="00250BA8"/>
    <w:rsid w:val="0025103A"/>
    <w:rsid w:val="002511C4"/>
    <w:rsid w:val="002512CC"/>
    <w:rsid w:val="00251718"/>
    <w:rsid w:val="0025184D"/>
    <w:rsid w:val="002523C9"/>
    <w:rsid w:val="002526D5"/>
    <w:rsid w:val="00252B76"/>
    <w:rsid w:val="00252F5F"/>
    <w:rsid w:val="00253851"/>
    <w:rsid w:val="0025387F"/>
    <w:rsid w:val="002538F4"/>
    <w:rsid w:val="00253E03"/>
    <w:rsid w:val="00253E65"/>
    <w:rsid w:val="002540C8"/>
    <w:rsid w:val="00254159"/>
    <w:rsid w:val="00254365"/>
    <w:rsid w:val="00254785"/>
    <w:rsid w:val="00254E62"/>
    <w:rsid w:val="00254EF7"/>
    <w:rsid w:val="00255026"/>
    <w:rsid w:val="00255164"/>
    <w:rsid w:val="00255640"/>
    <w:rsid w:val="00255950"/>
    <w:rsid w:val="00255A89"/>
    <w:rsid w:val="00255FC4"/>
    <w:rsid w:val="0025635D"/>
    <w:rsid w:val="002567F9"/>
    <w:rsid w:val="002570DE"/>
    <w:rsid w:val="00257376"/>
    <w:rsid w:val="002575CF"/>
    <w:rsid w:val="00257F99"/>
    <w:rsid w:val="0026097C"/>
    <w:rsid w:val="002611B8"/>
    <w:rsid w:val="002613C2"/>
    <w:rsid w:val="00261C8F"/>
    <w:rsid w:val="002621BD"/>
    <w:rsid w:val="0026294D"/>
    <w:rsid w:val="00263463"/>
    <w:rsid w:val="00263685"/>
    <w:rsid w:val="002637F4"/>
    <w:rsid w:val="002639FB"/>
    <w:rsid w:val="00263AA6"/>
    <w:rsid w:val="00263C9B"/>
    <w:rsid w:val="002646BE"/>
    <w:rsid w:val="00264878"/>
    <w:rsid w:val="00264D64"/>
    <w:rsid w:val="00264DEC"/>
    <w:rsid w:val="00265033"/>
    <w:rsid w:val="00265198"/>
    <w:rsid w:val="00265801"/>
    <w:rsid w:val="0026583E"/>
    <w:rsid w:val="00265BD1"/>
    <w:rsid w:val="00265C93"/>
    <w:rsid w:val="00265F03"/>
    <w:rsid w:val="002660B4"/>
    <w:rsid w:val="002663EC"/>
    <w:rsid w:val="00266A29"/>
    <w:rsid w:val="00266C13"/>
    <w:rsid w:val="00266FF2"/>
    <w:rsid w:val="0026707C"/>
    <w:rsid w:val="0026726A"/>
    <w:rsid w:val="002672D1"/>
    <w:rsid w:val="00267874"/>
    <w:rsid w:val="002679AA"/>
    <w:rsid w:val="00267E40"/>
    <w:rsid w:val="00267EE6"/>
    <w:rsid w:val="00270190"/>
    <w:rsid w:val="002703AF"/>
    <w:rsid w:val="00270432"/>
    <w:rsid w:val="0027046F"/>
    <w:rsid w:val="00271159"/>
    <w:rsid w:val="002711CC"/>
    <w:rsid w:val="00271210"/>
    <w:rsid w:val="00271391"/>
    <w:rsid w:val="002714A5"/>
    <w:rsid w:val="00271793"/>
    <w:rsid w:val="0027185F"/>
    <w:rsid w:val="00271A39"/>
    <w:rsid w:val="00272895"/>
    <w:rsid w:val="002730E1"/>
    <w:rsid w:val="00273174"/>
    <w:rsid w:val="002736C7"/>
    <w:rsid w:val="002737C6"/>
    <w:rsid w:val="002738B7"/>
    <w:rsid w:val="00273D8B"/>
    <w:rsid w:val="00273E12"/>
    <w:rsid w:val="002744F7"/>
    <w:rsid w:val="00274767"/>
    <w:rsid w:val="00274B02"/>
    <w:rsid w:val="00274BEC"/>
    <w:rsid w:val="00274F46"/>
    <w:rsid w:val="002751E3"/>
    <w:rsid w:val="00275349"/>
    <w:rsid w:val="002755CB"/>
    <w:rsid w:val="00276282"/>
    <w:rsid w:val="00276343"/>
    <w:rsid w:val="0027679A"/>
    <w:rsid w:val="00276AD9"/>
    <w:rsid w:val="00276C2F"/>
    <w:rsid w:val="00276D69"/>
    <w:rsid w:val="00276D6F"/>
    <w:rsid w:val="0027709B"/>
    <w:rsid w:val="002778FD"/>
    <w:rsid w:val="00280017"/>
    <w:rsid w:val="002803F6"/>
    <w:rsid w:val="00280549"/>
    <w:rsid w:val="0028065D"/>
    <w:rsid w:val="0028077A"/>
    <w:rsid w:val="00280C86"/>
    <w:rsid w:val="0028192C"/>
    <w:rsid w:val="002823A0"/>
    <w:rsid w:val="002825C3"/>
    <w:rsid w:val="0028358C"/>
    <w:rsid w:val="00283668"/>
    <w:rsid w:val="00283732"/>
    <w:rsid w:val="00283B26"/>
    <w:rsid w:val="0028419D"/>
    <w:rsid w:val="00284250"/>
    <w:rsid w:val="00284315"/>
    <w:rsid w:val="002843DC"/>
    <w:rsid w:val="00284C97"/>
    <w:rsid w:val="00284D1A"/>
    <w:rsid w:val="00284E42"/>
    <w:rsid w:val="0028528C"/>
    <w:rsid w:val="002853FC"/>
    <w:rsid w:val="0028604F"/>
    <w:rsid w:val="00286057"/>
    <w:rsid w:val="00286159"/>
    <w:rsid w:val="00286AFC"/>
    <w:rsid w:val="00286C31"/>
    <w:rsid w:val="00286DBB"/>
    <w:rsid w:val="00287042"/>
    <w:rsid w:val="0028748C"/>
    <w:rsid w:val="002874E6"/>
    <w:rsid w:val="0028765E"/>
    <w:rsid w:val="002879F9"/>
    <w:rsid w:val="0029000F"/>
    <w:rsid w:val="00290282"/>
    <w:rsid w:val="00290766"/>
    <w:rsid w:val="00290989"/>
    <w:rsid w:val="00290F5B"/>
    <w:rsid w:val="00290F80"/>
    <w:rsid w:val="0029103C"/>
    <w:rsid w:val="0029131A"/>
    <w:rsid w:val="00291476"/>
    <w:rsid w:val="002916E4"/>
    <w:rsid w:val="00291B72"/>
    <w:rsid w:val="00291C3E"/>
    <w:rsid w:val="00291D44"/>
    <w:rsid w:val="0029231E"/>
    <w:rsid w:val="00292A22"/>
    <w:rsid w:val="00292CF9"/>
    <w:rsid w:val="002932DA"/>
    <w:rsid w:val="00293362"/>
    <w:rsid w:val="00293760"/>
    <w:rsid w:val="0029396D"/>
    <w:rsid w:val="00293CDA"/>
    <w:rsid w:val="00293CE6"/>
    <w:rsid w:val="002942CE"/>
    <w:rsid w:val="002943CE"/>
    <w:rsid w:val="002944CC"/>
    <w:rsid w:val="00294738"/>
    <w:rsid w:val="0029516A"/>
    <w:rsid w:val="002956A2"/>
    <w:rsid w:val="00295815"/>
    <w:rsid w:val="00295AC3"/>
    <w:rsid w:val="00295D80"/>
    <w:rsid w:val="00295F19"/>
    <w:rsid w:val="00295FA0"/>
    <w:rsid w:val="002964FA"/>
    <w:rsid w:val="00296624"/>
    <w:rsid w:val="0029682F"/>
    <w:rsid w:val="0029709E"/>
    <w:rsid w:val="00297280"/>
    <w:rsid w:val="002974CE"/>
    <w:rsid w:val="00297511"/>
    <w:rsid w:val="00297A7E"/>
    <w:rsid w:val="002A0294"/>
    <w:rsid w:val="002A10D8"/>
    <w:rsid w:val="002A1354"/>
    <w:rsid w:val="002A1A6B"/>
    <w:rsid w:val="002A1B36"/>
    <w:rsid w:val="002A1B65"/>
    <w:rsid w:val="002A2186"/>
    <w:rsid w:val="002A2301"/>
    <w:rsid w:val="002A26A2"/>
    <w:rsid w:val="002A363B"/>
    <w:rsid w:val="002A38B0"/>
    <w:rsid w:val="002A3BBB"/>
    <w:rsid w:val="002A3C86"/>
    <w:rsid w:val="002A438C"/>
    <w:rsid w:val="002A44A0"/>
    <w:rsid w:val="002A450C"/>
    <w:rsid w:val="002A4B0F"/>
    <w:rsid w:val="002A4F73"/>
    <w:rsid w:val="002A50FA"/>
    <w:rsid w:val="002A546F"/>
    <w:rsid w:val="002A6143"/>
    <w:rsid w:val="002A61D9"/>
    <w:rsid w:val="002A6FE3"/>
    <w:rsid w:val="002A778B"/>
    <w:rsid w:val="002A7BB3"/>
    <w:rsid w:val="002B077C"/>
    <w:rsid w:val="002B0CFE"/>
    <w:rsid w:val="002B0F87"/>
    <w:rsid w:val="002B10EE"/>
    <w:rsid w:val="002B119B"/>
    <w:rsid w:val="002B13F1"/>
    <w:rsid w:val="002B1979"/>
    <w:rsid w:val="002B1AF0"/>
    <w:rsid w:val="002B1EDD"/>
    <w:rsid w:val="002B20BB"/>
    <w:rsid w:val="002B231A"/>
    <w:rsid w:val="002B2346"/>
    <w:rsid w:val="002B2510"/>
    <w:rsid w:val="002B2A9B"/>
    <w:rsid w:val="002B3C00"/>
    <w:rsid w:val="002B3C46"/>
    <w:rsid w:val="002B420C"/>
    <w:rsid w:val="002B443D"/>
    <w:rsid w:val="002B48EE"/>
    <w:rsid w:val="002B49C5"/>
    <w:rsid w:val="002B4E06"/>
    <w:rsid w:val="002B4E47"/>
    <w:rsid w:val="002B5157"/>
    <w:rsid w:val="002B56E4"/>
    <w:rsid w:val="002B58F4"/>
    <w:rsid w:val="002B6041"/>
    <w:rsid w:val="002B64F8"/>
    <w:rsid w:val="002B6733"/>
    <w:rsid w:val="002B6FF4"/>
    <w:rsid w:val="002B723F"/>
    <w:rsid w:val="002B7371"/>
    <w:rsid w:val="002B73AF"/>
    <w:rsid w:val="002B7C8D"/>
    <w:rsid w:val="002C015A"/>
    <w:rsid w:val="002C019B"/>
    <w:rsid w:val="002C0572"/>
    <w:rsid w:val="002C0588"/>
    <w:rsid w:val="002C0706"/>
    <w:rsid w:val="002C0814"/>
    <w:rsid w:val="002C0DE1"/>
    <w:rsid w:val="002C0F9F"/>
    <w:rsid w:val="002C11E1"/>
    <w:rsid w:val="002C1217"/>
    <w:rsid w:val="002C13D4"/>
    <w:rsid w:val="002C1479"/>
    <w:rsid w:val="002C217E"/>
    <w:rsid w:val="002C23D5"/>
    <w:rsid w:val="002C29CE"/>
    <w:rsid w:val="002C2D29"/>
    <w:rsid w:val="002C2E2F"/>
    <w:rsid w:val="002C2F86"/>
    <w:rsid w:val="002C3A5E"/>
    <w:rsid w:val="002C3E94"/>
    <w:rsid w:val="002C41FD"/>
    <w:rsid w:val="002C42EA"/>
    <w:rsid w:val="002C45E3"/>
    <w:rsid w:val="002C46DE"/>
    <w:rsid w:val="002C4B32"/>
    <w:rsid w:val="002C4C3F"/>
    <w:rsid w:val="002C55B5"/>
    <w:rsid w:val="002C6062"/>
    <w:rsid w:val="002C670C"/>
    <w:rsid w:val="002C6A65"/>
    <w:rsid w:val="002C6A70"/>
    <w:rsid w:val="002C6C24"/>
    <w:rsid w:val="002C6CEE"/>
    <w:rsid w:val="002C6F63"/>
    <w:rsid w:val="002C6F7F"/>
    <w:rsid w:val="002C738C"/>
    <w:rsid w:val="002C74D8"/>
    <w:rsid w:val="002C767E"/>
    <w:rsid w:val="002C77BF"/>
    <w:rsid w:val="002C794C"/>
    <w:rsid w:val="002C7957"/>
    <w:rsid w:val="002C7CF6"/>
    <w:rsid w:val="002D0097"/>
    <w:rsid w:val="002D045B"/>
    <w:rsid w:val="002D099A"/>
    <w:rsid w:val="002D0A26"/>
    <w:rsid w:val="002D0CF2"/>
    <w:rsid w:val="002D0EC4"/>
    <w:rsid w:val="002D13EE"/>
    <w:rsid w:val="002D162D"/>
    <w:rsid w:val="002D17AC"/>
    <w:rsid w:val="002D1AAC"/>
    <w:rsid w:val="002D1F01"/>
    <w:rsid w:val="002D1FA9"/>
    <w:rsid w:val="002D1FE4"/>
    <w:rsid w:val="002D2217"/>
    <w:rsid w:val="002D2635"/>
    <w:rsid w:val="002D2789"/>
    <w:rsid w:val="002D2ACC"/>
    <w:rsid w:val="002D2DC8"/>
    <w:rsid w:val="002D3432"/>
    <w:rsid w:val="002D3BBB"/>
    <w:rsid w:val="002D3C14"/>
    <w:rsid w:val="002D4253"/>
    <w:rsid w:val="002D42B1"/>
    <w:rsid w:val="002D45D6"/>
    <w:rsid w:val="002D4637"/>
    <w:rsid w:val="002D53AD"/>
    <w:rsid w:val="002D542D"/>
    <w:rsid w:val="002D545D"/>
    <w:rsid w:val="002D5AB4"/>
    <w:rsid w:val="002D5ADD"/>
    <w:rsid w:val="002D5CB0"/>
    <w:rsid w:val="002D605F"/>
    <w:rsid w:val="002D62BC"/>
    <w:rsid w:val="002D6743"/>
    <w:rsid w:val="002D675C"/>
    <w:rsid w:val="002D6CCB"/>
    <w:rsid w:val="002D6D39"/>
    <w:rsid w:val="002D6EDA"/>
    <w:rsid w:val="002D71B3"/>
    <w:rsid w:val="002D7566"/>
    <w:rsid w:val="002E0143"/>
    <w:rsid w:val="002E03C3"/>
    <w:rsid w:val="002E0B4A"/>
    <w:rsid w:val="002E0B8B"/>
    <w:rsid w:val="002E0BAD"/>
    <w:rsid w:val="002E0FD6"/>
    <w:rsid w:val="002E16C7"/>
    <w:rsid w:val="002E17D8"/>
    <w:rsid w:val="002E1BCA"/>
    <w:rsid w:val="002E1F6B"/>
    <w:rsid w:val="002E23AB"/>
    <w:rsid w:val="002E2A62"/>
    <w:rsid w:val="002E2E1D"/>
    <w:rsid w:val="002E305A"/>
    <w:rsid w:val="002E30E1"/>
    <w:rsid w:val="002E315B"/>
    <w:rsid w:val="002E3369"/>
    <w:rsid w:val="002E3978"/>
    <w:rsid w:val="002E3B82"/>
    <w:rsid w:val="002E3BDD"/>
    <w:rsid w:val="002E3C66"/>
    <w:rsid w:val="002E4365"/>
    <w:rsid w:val="002E4CF4"/>
    <w:rsid w:val="002E5859"/>
    <w:rsid w:val="002E5B2F"/>
    <w:rsid w:val="002E5F92"/>
    <w:rsid w:val="002E6113"/>
    <w:rsid w:val="002E61E5"/>
    <w:rsid w:val="002E655C"/>
    <w:rsid w:val="002E65D9"/>
    <w:rsid w:val="002E66F2"/>
    <w:rsid w:val="002E67C0"/>
    <w:rsid w:val="002E6F57"/>
    <w:rsid w:val="002E7776"/>
    <w:rsid w:val="002E7D2D"/>
    <w:rsid w:val="002E7F15"/>
    <w:rsid w:val="002F02F5"/>
    <w:rsid w:val="002F0823"/>
    <w:rsid w:val="002F0A0C"/>
    <w:rsid w:val="002F0E3D"/>
    <w:rsid w:val="002F1283"/>
    <w:rsid w:val="002F12CF"/>
    <w:rsid w:val="002F13E8"/>
    <w:rsid w:val="002F153F"/>
    <w:rsid w:val="002F1B70"/>
    <w:rsid w:val="002F1D5E"/>
    <w:rsid w:val="002F200C"/>
    <w:rsid w:val="002F229F"/>
    <w:rsid w:val="002F24E5"/>
    <w:rsid w:val="002F2687"/>
    <w:rsid w:val="002F26EB"/>
    <w:rsid w:val="002F2B99"/>
    <w:rsid w:val="002F2D73"/>
    <w:rsid w:val="002F2E0B"/>
    <w:rsid w:val="002F2F52"/>
    <w:rsid w:val="002F3502"/>
    <w:rsid w:val="002F36F0"/>
    <w:rsid w:val="002F3AEA"/>
    <w:rsid w:val="002F3E25"/>
    <w:rsid w:val="002F43B4"/>
    <w:rsid w:val="002F43F4"/>
    <w:rsid w:val="002F468C"/>
    <w:rsid w:val="002F4814"/>
    <w:rsid w:val="002F4E10"/>
    <w:rsid w:val="002F527D"/>
    <w:rsid w:val="002F571D"/>
    <w:rsid w:val="002F5FBF"/>
    <w:rsid w:val="002F6122"/>
    <w:rsid w:val="002F64CA"/>
    <w:rsid w:val="002F65D3"/>
    <w:rsid w:val="002F6C03"/>
    <w:rsid w:val="002F6EF7"/>
    <w:rsid w:val="002F707E"/>
    <w:rsid w:val="002F7452"/>
    <w:rsid w:val="002F74F9"/>
    <w:rsid w:val="003006AF"/>
    <w:rsid w:val="0030098D"/>
    <w:rsid w:val="00300C51"/>
    <w:rsid w:val="00300D1F"/>
    <w:rsid w:val="003018E6"/>
    <w:rsid w:val="00301EF7"/>
    <w:rsid w:val="00301F3F"/>
    <w:rsid w:val="00302221"/>
    <w:rsid w:val="003022E8"/>
    <w:rsid w:val="00302711"/>
    <w:rsid w:val="00302CAC"/>
    <w:rsid w:val="00302D89"/>
    <w:rsid w:val="0030337C"/>
    <w:rsid w:val="00303650"/>
    <w:rsid w:val="003039F7"/>
    <w:rsid w:val="00303C44"/>
    <w:rsid w:val="0030405A"/>
    <w:rsid w:val="00304090"/>
    <w:rsid w:val="0030414C"/>
    <w:rsid w:val="003045D6"/>
    <w:rsid w:val="00304941"/>
    <w:rsid w:val="00304D3D"/>
    <w:rsid w:val="00304DF3"/>
    <w:rsid w:val="0030502E"/>
    <w:rsid w:val="0030513E"/>
    <w:rsid w:val="0030550E"/>
    <w:rsid w:val="003057C5"/>
    <w:rsid w:val="00305DF2"/>
    <w:rsid w:val="003066ED"/>
    <w:rsid w:val="00306835"/>
    <w:rsid w:val="00306B42"/>
    <w:rsid w:val="00306E02"/>
    <w:rsid w:val="003074B3"/>
    <w:rsid w:val="00307D81"/>
    <w:rsid w:val="00307E8B"/>
    <w:rsid w:val="00310387"/>
    <w:rsid w:val="00310481"/>
    <w:rsid w:val="003104B1"/>
    <w:rsid w:val="003106DE"/>
    <w:rsid w:val="003109D0"/>
    <w:rsid w:val="00310AEF"/>
    <w:rsid w:val="00311076"/>
    <w:rsid w:val="003111C6"/>
    <w:rsid w:val="0031157F"/>
    <w:rsid w:val="00311788"/>
    <w:rsid w:val="00311AB4"/>
    <w:rsid w:val="00311BCB"/>
    <w:rsid w:val="00311BD2"/>
    <w:rsid w:val="00311C03"/>
    <w:rsid w:val="00311CF6"/>
    <w:rsid w:val="00312176"/>
    <w:rsid w:val="00312184"/>
    <w:rsid w:val="00312225"/>
    <w:rsid w:val="003122B6"/>
    <w:rsid w:val="00312FDB"/>
    <w:rsid w:val="00313250"/>
    <w:rsid w:val="00313253"/>
    <w:rsid w:val="00313364"/>
    <w:rsid w:val="003135D7"/>
    <w:rsid w:val="00313649"/>
    <w:rsid w:val="003140B0"/>
    <w:rsid w:val="003158F1"/>
    <w:rsid w:val="00315903"/>
    <w:rsid w:val="00315E65"/>
    <w:rsid w:val="00315F45"/>
    <w:rsid w:val="00315F5E"/>
    <w:rsid w:val="00316038"/>
    <w:rsid w:val="003167A4"/>
    <w:rsid w:val="003168C0"/>
    <w:rsid w:val="003168F3"/>
    <w:rsid w:val="00316906"/>
    <w:rsid w:val="0031711A"/>
    <w:rsid w:val="0031753B"/>
    <w:rsid w:val="003176C7"/>
    <w:rsid w:val="003176EC"/>
    <w:rsid w:val="00317E63"/>
    <w:rsid w:val="00317EC0"/>
    <w:rsid w:val="00317F06"/>
    <w:rsid w:val="0032004F"/>
    <w:rsid w:val="003205A9"/>
    <w:rsid w:val="003210D4"/>
    <w:rsid w:val="003213E3"/>
    <w:rsid w:val="003215FE"/>
    <w:rsid w:val="00321629"/>
    <w:rsid w:val="00321755"/>
    <w:rsid w:val="00321789"/>
    <w:rsid w:val="00321958"/>
    <w:rsid w:val="00321A7D"/>
    <w:rsid w:val="00322731"/>
    <w:rsid w:val="00322FAD"/>
    <w:rsid w:val="0032334A"/>
    <w:rsid w:val="00323807"/>
    <w:rsid w:val="00323A28"/>
    <w:rsid w:val="00323FEF"/>
    <w:rsid w:val="00324000"/>
    <w:rsid w:val="00324181"/>
    <w:rsid w:val="00324472"/>
    <w:rsid w:val="003244BF"/>
    <w:rsid w:val="00325472"/>
    <w:rsid w:val="0032547F"/>
    <w:rsid w:val="00325FC9"/>
    <w:rsid w:val="00326E0D"/>
    <w:rsid w:val="0032711D"/>
    <w:rsid w:val="003273AF"/>
    <w:rsid w:val="00327436"/>
    <w:rsid w:val="00327BCF"/>
    <w:rsid w:val="00330608"/>
    <w:rsid w:val="0033062C"/>
    <w:rsid w:val="0033080E"/>
    <w:rsid w:val="00330854"/>
    <w:rsid w:val="00330E3E"/>
    <w:rsid w:val="00330F1F"/>
    <w:rsid w:val="00330FAB"/>
    <w:rsid w:val="00331131"/>
    <w:rsid w:val="00331707"/>
    <w:rsid w:val="00331817"/>
    <w:rsid w:val="00331827"/>
    <w:rsid w:val="00331A50"/>
    <w:rsid w:val="003323C9"/>
    <w:rsid w:val="003324A4"/>
    <w:rsid w:val="003330F4"/>
    <w:rsid w:val="0033347B"/>
    <w:rsid w:val="00334013"/>
    <w:rsid w:val="00334200"/>
    <w:rsid w:val="00334D81"/>
    <w:rsid w:val="00334E5A"/>
    <w:rsid w:val="00335C0D"/>
    <w:rsid w:val="00335E1C"/>
    <w:rsid w:val="003362B7"/>
    <w:rsid w:val="00336710"/>
    <w:rsid w:val="003367E9"/>
    <w:rsid w:val="00337295"/>
    <w:rsid w:val="00337975"/>
    <w:rsid w:val="00337EB2"/>
    <w:rsid w:val="00340814"/>
    <w:rsid w:val="00340CDE"/>
    <w:rsid w:val="00340CFB"/>
    <w:rsid w:val="00340FB1"/>
    <w:rsid w:val="0034123E"/>
    <w:rsid w:val="00341473"/>
    <w:rsid w:val="00341AB6"/>
    <w:rsid w:val="00341B7C"/>
    <w:rsid w:val="0034214D"/>
    <w:rsid w:val="003429FB"/>
    <w:rsid w:val="00343021"/>
    <w:rsid w:val="0034303D"/>
    <w:rsid w:val="00343E54"/>
    <w:rsid w:val="003449DC"/>
    <w:rsid w:val="00344B4A"/>
    <w:rsid w:val="003450B6"/>
    <w:rsid w:val="003451BD"/>
    <w:rsid w:val="0034589E"/>
    <w:rsid w:val="00345E68"/>
    <w:rsid w:val="00345F43"/>
    <w:rsid w:val="003460E8"/>
    <w:rsid w:val="00346190"/>
    <w:rsid w:val="0034624F"/>
    <w:rsid w:val="0034658A"/>
    <w:rsid w:val="00346686"/>
    <w:rsid w:val="003466FC"/>
    <w:rsid w:val="0034670D"/>
    <w:rsid w:val="00346D80"/>
    <w:rsid w:val="00346FF3"/>
    <w:rsid w:val="003478B0"/>
    <w:rsid w:val="00347960"/>
    <w:rsid w:val="00347A15"/>
    <w:rsid w:val="00350413"/>
    <w:rsid w:val="00350858"/>
    <w:rsid w:val="00350DD4"/>
    <w:rsid w:val="00350E3E"/>
    <w:rsid w:val="00350EB5"/>
    <w:rsid w:val="00351131"/>
    <w:rsid w:val="003512BD"/>
    <w:rsid w:val="00351890"/>
    <w:rsid w:val="00351BDB"/>
    <w:rsid w:val="00351CFB"/>
    <w:rsid w:val="003520A5"/>
    <w:rsid w:val="003520D4"/>
    <w:rsid w:val="00352525"/>
    <w:rsid w:val="00352822"/>
    <w:rsid w:val="00353296"/>
    <w:rsid w:val="003533E8"/>
    <w:rsid w:val="003534C6"/>
    <w:rsid w:val="00353557"/>
    <w:rsid w:val="003535F8"/>
    <w:rsid w:val="00353A25"/>
    <w:rsid w:val="00353F55"/>
    <w:rsid w:val="00353FEF"/>
    <w:rsid w:val="00354015"/>
    <w:rsid w:val="00354948"/>
    <w:rsid w:val="00355424"/>
    <w:rsid w:val="00355650"/>
    <w:rsid w:val="003559A9"/>
    <w:rsid w:val="00355AA2"/>
    <w:rsid w:val="00355BA3"/>
    <w:rsid w:val="00355E39"/>
    <w:rsid w:val="00355FFC"/>
    <w:rsid w:val="003562F9"/>
    <w:rsid w:val="00356318"/>
    <w:rsid w:val="00356E3E"/>
    <w:rsid w:val="0035704E"/>
    <w:rsid w:val="003574D9"/>
    <w:rsid w:val="003576EC"/>
    <w:rsid w:val="003576F5"/>
    <w:rsid w:val="00357FE9"/>
    <w:rsid w:val="00360135"/>
    <w:rsid w:val="003605E1"/>
    <w:rsid w:val="0036092A"/>
    <w:rsid w:val="00360966"/>
    <w:rsid w:val="00360E67"/>
    <w:rsid w:val="00360E6E"/>
    <w:rsid w:val="00360EFC"/>
    <w:rsid w:val="00361303"/>
    <w:rsid w:val="003616C6"/>
    <w:rsid w:val="00361855"/>
    <w:rsid w:val="00361A49"/>
    <w:rsid w:val="003622F4"/>
    <w:rsid w:val="00362D18"/>
    <w:rsid w:val="00362F19"/>
    <w:rsid w:val="0036301C"/>
    <w:rsid w:val="003631E3"/>
    <w:rsid w:val="003638AB"/>
    <w:rsid w:val="00364047"/>
    <w:rsid w:val="003641A8"/>
    <w:rsid w:val="00364273"/>
    <w:rsid w:val="00364287"/>
    <w:rsid w:val="00364602"/>
    <w:rsid w:val="003646E1"/>
    <w:rsid w:val="003649C7"/>
    <w:rsid w:val="00364AAA"/>
    <w:rsid w:val="00364B03"/>
    <w:rsid w:val="00364B66"/>
    <w:rsid w:val="00364DC8"/>
    <w:rsid w:val="00364F22"/>
    <w:rsid w:val="00364FC5"/>
    <w:rsid w:val="0036500B"/>
    <w:rsid w:val="0036506E"/>
    <w:rsid w:val="003657E9"/>
    <w:rsid w:val="00366177"/>
    <w:rsid w:val="0036632D"/>
    <w:rsid w:val="003665EF"/>
    <w:rsid w:val="0036663A"/>
    <w:rsid w:val="0036693D"/>
    <w:rsid w:val="00366AED"/>
    <w:rsid w:val="00367356"/>
    <w:rsid w:val="003700F4"/>
    <w:rsid w:val="00370153"/>
    <w:rsid w:val="00370360"/>
    <w:rsid w:val="003704D1"/>
    <w:rsid w:val="003705EF"/>
    <w:rsid w:val="003706EB"/>
    <w:rsid w:val="00370CE7"/>
    <w:rsid w:val="00370EB1"/>
    <w:rsid w:val="00370FD1"/>
    <w:rsid w:val="0037131F"/>
    <w:rsid w:val="00371625"/>
    <w:rsid w:val="00371A99"/>
    <w:rsid w:val="00371C21"/>
    <w:rsid w:val="003720C0"/>
    <w:rsid w:val="0037244C"/>
    <w:rsid w:val="003725F2"/>
    <w:rsid w:val="00372ACF"/>
    <w:rsid w:val="0037304C"/>
    <w:rsid w:val="0037319C"/>
    <w:rsid w:val="0037376D"/>
    <w:rsid w:val="003737D9"/>
    <w:rsid w:val="00373B87"/>
    <w:rsid w:val="00373EF4"/>
    <w:rsid w:val="00374070"/>
    <w:rsid w:val="0037486B"/>
    <w:rsid w:val="003748F8"/>
    <w:rsid w:val="00375085"/>
    <w:rsid w:val="00375B23"/>
    <w:rsid w:val="00375E6A"/>
    <w:rsid w:val="003767E9"/>
    <w:rsid w:val="003768FB"/>
    <w:rsid w:val="00376937"/>
    <w:rsid w:val="003769C1"/>
    <w:rsid w:val="00376AAF"/>
    <w:rsid w:val="00377160"/>
    <w:rsid w:val="00377DCF"/>
    <w:rsid w:val="00377E6A"/>
    <w:rsid w:val="00380666"/>
    <w:rsid w:val="003807DB"/>
    <w:rsid w:val="003811D1"/>
    <w:rsid w:val="003816AB"/>
    <w:rsid w:val="003822B4"/>
    <w:rsid w:val="00382C4E"/>
    <w:rsid w:val="00382E71"/>
    <w:rsid w:val="00383187"/>
    <w:rsid w:val="003831CB"/>
    <w:rsid w:val="00383694"/>
    <w:rsid w:val="00383C70"/>
    <w:rsid w:val="00383D2B"/>
    <w:rsid w:val="0038430F"/>
    <w:rsid w:val="00384511"/>
    <w:rsid w:val="003846C4"/>
    <w:rsid w:val="003847AB"/>
    <w:rsid w:val="00384988"/>
    <w:rsid w:val="00384E7C"/>
    <w:rsid w:val="00384FB9"/>
    <w:rsid w:val="00385531"/>
    <w:rsid w:val="003856F4"/>
    <w:rsid w:val="00385A65"/>
    <w:rsid w:val="00385CDF"/>
    <w:rsid w:val="00385F89"/>
    <w:rsid w:val="0038659F"/>
    <w:rsid w:val="00386BAB"/>
    <w:rsid w:val="00387291"/>
    <w:rsid w:val="00387592"/>
    <w:rsid w:val="00387AB1"/>
    <w:rsid w:val="00387ADB"/>
    <w:rsid w:val="003904AC"/>
    <w:rsid w:val="00390DF6"/>
    <w:rsid w:val="00390E19"/>
    <w:rsid w:val="00391539"/>
    <w:rsid w:val="00391757"/>
    <w:rsid w:val="00391962"/>
    <w:rsid w:val="00391B97"/>
    <w:rsid w:val="00392186"/>
    <w:rsid w:val="003926F6"/>
    <w:rsid w:val="00392AB5"/>
    <w:rsid w:val="00392B8E"/>
    <w:rsid w:val="00392ED6"/>
    <w:rsid w:val="00393017"/>
    <w:rsid w:val="003937A9"/>
    <w:rsid w:val="0039383E"/>
    <w:rsid w:val="00393B43"/>
    <w:rsid w:val="00393E04"/>
    <w:rsid w:val="00394236"/>
    <w:rsid w:val="00394348"/>
    <w:rsid w:val="003943DD"/>
    <w:rsid w:val="003947D3"/>
    <w:rsid w:val="003949DC"/>
    <w:rsid w:val="00395ED8"/>
    <w:rsid w:val="00395F26"/>
    <w:rsid w:val="0039609C"/>
    <w:rsid w:val="003962C7"/>
    <w:rsid w:val="003964D2"/>
    <w:rsid w:val="00396989"/>
    <w:rsid w:val="00396A55"/>
    <w:rsid w:val="00396DD1"/>
    <w:rsid w:val="003971B1"/>
    <w:rsid w:val="003975EA"/>
    <w:rsid w:val="00397E76"/>
    <w:rsid w:val="00397F00"/>
    <w:rsid w:val="00397F03"/>
    <w:rsid w:val="003A024F"/>
    <w:rsid w:val="003A0268"/>
    <w:rsid w:val="003A0364"/>
    <w:rsid w:val="003A0C6D"/>
    <w:rsid w:val="003A0DAB"/>
    <w:rsid w:val="003A0F0C"/>
    <w:rsid w:val="003A1B08"/>
    <w:rsid w:val="003A1D91"/>
    <w:rsid w:val="003A2027"/>
    <w:rsid w:val="003A2AA1"/>
    <w:rsid w:val="003A2F8F"/>
    <w:rsid w:val="003A3060"/>
    <w:rsid w:val="003A30E4"/>
    <w:rsid w:val="003A3382"/>
    <w:rsid w:val="003A3452"/>
    <w:rsid w:val="003A3460"/>
    <w:rsid w:val="003A3EC1"/>
    <w:rsid w:val="003A44C6"/>
    <w:rsid w:val="003A457B"/>
    <w:rsid w:val="003A46EB"/>
    <w:rsid w:val="003A4D64"/>
    <w:rsid w:val="003A4DE7"/>
    <w:rsid w:val="003A4F4C"/>
    <w:rsid w:val="003A4F81"/>
    <w:rsid w:val="003A5368"/>
    <w:rsid w:val="003A5A45"/>
    <w:rsid w:val="003A5D39"/>
    <w:rsid w:val="003A6127"/>
    <w:rsid w:val="003A6363"/>
    <w:rsid w:val="003A63FF"/>
    <w:rsid w:val="003A6518"/>
    <w:rsid w:val="003A669C"/>
    <w:rsid w:val="003A6C86"/>
    <w:rsid w:val="003A78C0"/>
    <w:rsid w:val="003A7B8E"/>
    <w:rsid w:val="003A7C1C"/>
    <w:rsid w:val="003A7CCB"/>
    <w:rsid w:val="003A7D17"/>
    <w:rsid w:val="003A7EE9"/>
    <w:rsid w:val="003B062D"/>
    <w:rsid w:val="003B076B"/>
    <w:rsid w:val="003B0838"/>
    <w:rsid w:val="003B0E28"/>
    <w:rsid w:val="003B0FF7"/>
    <w:rsid w:val="003B109A"/>
    <w:rsid w:val="003B10C6"/>
    <w:rsid w:val="003B149F"/>
    <w:rsid w:val="003B15FF"/>
    <w:rsid w:val="003B17EF"/>
    <w:rsid w:val="003B190C"/>
    <w:rsid w:val="003B1A12"/>
    <w:rsid w:val="003B2148"/>
    <w:rsid w:val="003B221C"/>
    <w:rsid w:val="003B3124"/>
    <w:rsid w:val="003B378B"/>
    <w:rsid w:val="003B3AEE"/>
    <w:rsid w:val="003B42B5"/>
    <w:rsid w:val="003B4501"/>
    <w:rsid w:val="003B457D"/>
    <w:rsid w:val="003B4606"/>
    <w:rsid w:val="003B4AB0"/>
    <w:rsid w:val="003B522E"/>
    <w:rsid w:val="003B536C"/>
    <w:rsid w:val="003B5741"/>
    <w:rsid w:val="003B5853"/>
    <w:rsid w:val="003B5923"/>
    <w:rsid w:val="003B5E1C"/>
    <w:rsid w:val="003B5EAC"/>
    <w:rsid w:val="003B6535"/>
    <w:rsid w:val="003B6A4B"/>
    <w:rsid w:val="003B70FD"/>
    <w:rsid w:val="003B7224"/>
    <w:rsid w:val="003B730C"/>
    <w:rsid w:val="003B7822"/>
    <w:rsid w:val="003C01A4"/>
    <w:rsid w:val="003C046C"/>
    <w:rsid w:val="003C0507"/>
    <w:rsid w:val="003C06C4"/>
    <w:rsid w:val="003C0B3E"/>
    <w:rsid w:val="003C0B55"/>
    <w:rsid w:val="003C0B8D"/>
    <w:rsid w:val="003C0CE2"/>
    <w:rsid w:val="003C0ED7"/>
    <w:rsid w:val="003C0F6A"/>
    <w:rsid w:val="003C10D2"/>
    <w:rsid w:val="003C12E8"/>
    <w:rsid w:val="003C1345"/>
    <w:rsid w:val="003C1B85"/>
    <w:rsid w:val="003C1EE7"/>
    <w:rsid w:val="003C2002"/>
    <w:rsid w:val="003C20DF"/>
    <w:rsid w:val="003C2382"/>
    <w:rsid w:val="003C23FF"/>
    <w:rsid w:val="003C2428"/>
    <w:rsid w:val="003C264F"/>
    <w:rsid w:val="003C2DCE"/>
    <w:rsid w:val="003C32EA"/>
    <w:rsid w:val="003C39DC"/>
    <w:rsid w:val="003C4029"/>
    <w:rsid w:val="003C5058"/>
    <w:rsid w:val="003C5237"/>
    <w:rsid w:val="003C5276"/>
    <w:rsid w:val="003C53CF"/>
    <w:rsid w:val="003C547B"/>
    <w:rsid w:val="003C54B5"/>
    <w:rsid w:val="003C59EA"/>
    <w:rsid w:val="003C5E31"/>
    <w:rsid w:val="003C61EE"/>
    <w:rsid w:val="003C64E3"/>
    <w:rsid w:val="003C69D4"/>
    <w:rsid w:val="003C69D5"/>
    <w:rsid w:val="003C6C3D"/>
    <w:rsid w:val="003C6CDB"/>
    <w:rsid w:val="003C6E27"/>
    <w:rsid w:val="003C72A2"/>
    <w:rsid w:val="003C73F7"/>
    <w:rsid w:val="003C7546"/>
    <w:rsid w:val="003C766B"/>
    <w:rsid w:val="003D0238"/>
    <w:rsid w:val="003D0EDB"/>
    <w:rsid w:val="003D0FF8"/>
    <w:rsid w:val="003D1242"/>
    <w:rsid w:val="003D1667"/>
    <w:rsid w:val="003D169B"/>
    <w:rsid w:val="003D169F"/>
    <w:rsid w:val="003D179C"/>
    <w:rsid w:val="003D2141"/>
    <w:rsid w:val="003D230A"/>
    <w:rsid w:val="003D243C"/>
    <w:rsid w:val="003D280A"/>
    <w:rsid w:val="003D2E17"/>
    <w:rsid w:val="003D2F6D"/>
    <w:rsid w:val="003D364E"/>
    <w:rsid w:val="003D3A54"/>
    <w:rsid w:val="003D3D87"/>
    <w:rsid w:val="003D3F70"/>
    <w:rsid w:val="003D3FCE"/>
    <w:rsid w:val="003D48FD"/>
    <w:rsid w:val="003D495F"/>
    <w:rsid w:val="003D4B4B"/>
    <w:rsid w:val="003D4C17"/>
    <w:rsid w:val="003D50FF"/>
    <w:rsid w:val="003D515C"/>
    <w:rsid w:val="003D573C"/>
    <w:rsid w:val="003D5C61"/>
    <w:rsid w:val="003D5F76"/>
    <w:rsid w:val="003D6D37"/>
    <w:rsid w:val="003D737E"/>
    <w:rsid w:val="003D742A"/>
    <w:rsid w:val="003D7AB5"/>
    <w:rsid w:val="003D7DE5"/>
    <w:rsid w:val="003E0396"/>
    <w:rsid w:val="003E057E"/>
    <w:rsid w:val="003E0804"/>
    <w:rsid w:val="003E0AD9"/>
    <w:rsid w:val="003E0B9F"/>
    <w:rsid w:val="003E0C0F"/>
    <w:rsid w:val="003E0CEA"/>
    <w:rsid w:val="003E1070"/>
    <w:rsid w:val="003E12E8"/>
    <w:rsid w:val="003E22AC"/>
    <w:rsid w:val="003E247D"/>
    <w:rsid w:val="003E28BC"/>
    <w:rsid w:val="003E2F72"/>
    <w:rsid w:val="003E31A1"/>
    <w:rsid w:val="003E3E1B"/>
    <w:rsid w:val="003E4088"/>
    <w:rsid w:val="003E4527"/>
    <w:rsid w:val="003E4BF4"/>
    <w:rsid w:val="003E4C7D"/>
    <w:rsid w:val="003E4D5F"/>
    <w:rsid w:val="003E4F8B"/>
    <w:rsid w:val="003E5126"/>
    <w:rsid w:val="003E5885"/>
    <w:rsid w:val="003E592B"/>
    <w:rsid w:val="003E5C51"/>
    <w:rsid w:val="003E6076"/>
    <w:rsid w:val="003E60BB"/>
    <w:rsid w:val="003E63E6"/>
    <w:rsid w:val="003E65FF"/>
    <w:rsid w:val="003E684E"/>
    <w:rsid w:val="003E69A9"/>
    <w:rsid w:val="003E6A03"/>
    <w:rsid w:val="003E6DBD"/>
    <w:rsid w:val="003E6FCC"/>
    <w:rsid w:val="003E7031"/>
    <w:rsid w:val="003E71A5"/>
    <w:rsid w:val="003E71D6"/>
    <w:rsid w:val="003E76FC"/>
    <w:rsid w:val="003E7871"/>
    <w:rsid w:val="003F02B7"/>
    <w:rsid w:val="003F0361"/>
    <w:rsid w:val="003F037B"/>
    <w:rsid w:val="003F0C0A"/>
    <w:rsid w:val="003F0C69"/>
    <w:rsid w:val="003F1363"/>
    <w:rsid w:val="003F1535"/>
    <w:rsid w:val="003F1544"/>
    <w:rsid w:val="003F16E0"/>
    <w:rsid w:val="003F1E6C"/>
    <w:rsid w:val="003F2020"/>
    <w:rsid w:val="003F2095"/>
    <w:rsid w:val="003F2524"/>
    <w:rsid w:val="003F28E4"/>
    <w:rsid w:val="003F29E7"/>
    <w:rsid w:val="003F2B2C"/>
    <w:rsid w:val="003F2DE2"/>
    <w:rsid w:val="003F2EF0"/>
    <w:rsid w:val="003F2F45"/>
    <w:rsid w:val="003F2FF8"/>
    <w:rsid w:val="003F372B"/>
    <w:rsid w:val="003F3C8B"/>
    <w:rsid w:val="003F3F02"/>
    <w:rsid w:val="003F40DD"/>
    <w:rsid w:val="003F44EA"/>
    <w:rsid w:val="003F453A"/>
    <w:rsid w:val="003F4C39"/>
    <w:rsid w:val="003F4D34"/>
    <w:rsid w:val="003F5003"/>
    <w:rsid w:val="003F5975"/>
    <w:rsid w:val="003F5A0D"/>
    <w:rsid w:val="003F5B3F"/>
    <w:rsid w:val="003F5F55"/>
    <w:rsid w:val="003F6057"/>
    <w:rsid w:val="003F6394"/>
    <w:rsid w:val="003F672B"/>
    <w:rsid w:val="003F6837"/>
    <w:rsid w:val="003F6910"/>
    <w:rsid w:val="003F6B59"/>
    <w:rsid w:val="003F6BDA"/>
    <w:rsid w:val="003F6CDB"/>
    <w:rsid w:val="003F6DE1"/>
    <w:rsid w:val="003F6F79"/>
    <w:rsid w:val="003F717A"/>
    <w:rsid w:val="003F758A"/>
    <w:rsid w:val="003F7FA2"/>
    <w:rsid w:val="00400E1B"/>
    <w:rsid w:val="00401149"/>
    <w:rsid w:val="004019DB"/>
    <w:rsid w:val="00401D40"/>
    <w:rsid w:val="0040248D"/>
    <w:rsid w:val="004029DD"/>
    <w:rsid w:val="00402F9D"/>
    <w:rsid w:val="00403348"/>
    <w:rsid w:val="00403449"/>
    <w:rsid w:val="0040352F"/>
    <w:rsid w:val="0040362C"/>
    <w:rsid w:val="00403933"/>
    <w:rsid w:val="0040396E"/>
    <w:rsid w:val="00403CB8"/>
    <w:rsid w:val="004040C6"/>
    <w:rsid w:val="00404322"/>
    <w:rsid w:val="004043F1"/>
    <w:rsid w:val="00404428"/>
    <w:rsid w:val="00404B07"/>
    <w:rsid w:val="00404B16"/>
    <w:rsid w:val="00404D01"/>
    <w:rsid w:val="00404FB6"/>
    <w:rsid w:val="004051D0"/>
    <w:rsid w:val="004051D3"/>
    <w:rsid w:val="004054B1"/>
    <w:rsid w:val="00405515"/>
    <w:rsid w:val="004059A4"/>
    <w:rsid w:val="00405AA1"/>
    <w:rsid w:val="00405AF1"/>
    <w:rsid w:val="00405D58"/>
    <w:rsid w:val="00405E78"/>
    <w:rsid w:val="00405F42"/>
    <w:rsid w:val="00405F90"/>
    <w:rsid w:val="004062B3"/>
    <w:rsid w:val="004065F0"/>
    <w:rsid w:val="0040691C"/>
    <w:rsid w:val="004070AA"/>
    <w:rsid w:val="004076AB"/>
    <w:rsid w:val="00407842"/>
    <w:rsid w:val="00407FE7"/>
    <w:rsid w:val="0041065A"/>
    <w:rsid w:val="0041067B"/>
    <w:rsid w:val="0041069C"/>
    <w:rsid w:val="004108C3"/>
    <w:rsid w:val="00410ABE"/>
    <w:rsid w:val="00410B30"/>
    <w:rsid w:val="00410BFC"/>
    <w:rsid w:val="0041129E"/>
    <w:rsid w:val="0041141F"/>
    <w:rsid w:val="004114B0"/>
    <w:rsid w:val="004118D9"/>
    <w:rsid w:val="004119F5"/>
    <w:rsid w:val="00411C10"/>
    <w:rsid w:val="00411D3F"/>
    <w:rsid w:val="00411EAA"/>
    <w:rsid w:val="00411EEB"/>
    <w:rsid w:val="0041204D"/>
    <w:rsid w:val="004126C3"/>
    <w:rsid w:val="00412DAC"/>
    <w:rsid w:val="0041305C"/>
    <w:rsid w:val="00413442"/>
    <w:rsid w:val="004136A6"/>
    <w:rsid w:val="00414512"/>
    <w:rsid w:val="00414748"/>
    <w:rsid w:val="00414A23"/>
    <w:rsid w:val="00414DA9"/>
    <w:rsid w:val="0041515B"/>
    <w:rsid w:val="004168C2"/>
    <w:rsid w:val="00416BD1"/>
    <w:rsid w:val="00417227"/>
    <w:rsid w:val="00417913"/>
    <w:rsid w:val="00417D42"/>
    <w:rsid w:val="00417E2D"/>
    <w:rsid w:val="0042009D"/>
    <w:rsid w:val="00420821"/>
    <w:rsid w:val="004212A9"/>
    <w:rsid w:val="00421313"/>
    <w:rsid w:val="00421722"/>
    <w:rsid w:val="0042190F"/>
    <w:rsid w:val="00421F20"/>
    <w:rsid w:val="00421F94"/>
    <w:rsid w:val="004221A6"/>
    <w:rsid w:val="00422366"/>
    <w:rsid w:val="004223DB"/>
    <w:rsid w:val="0042251B"/>
    <w:rsid w:val="004225EE"/>
    <w:rsid w:val="0042290F"/>
    <w:rsid w:val="00422ABB"/>
    <w:rsid w:val="00422B3B"/>
    <w:rsid w:val="00422B48"/>
    <w:rsid w:val="00422BF2"/>
    <w:rsid w:val="0042339C"/>
    <w:rsid w:val="00423672"/>
    <w:rsid w:val="0042387E"/>
    <w:rsid w:val="00423AF3"/>
    <w:rsid w:val="00423E24"/>
    <w:rsid w:val="0042400D"/>
    <w:rsid w:val="004244A1"/>
    <w:rsid w:val="00424534"/>
    <w:rsid w:val="004246F5"/>
    <w:rsid w:val="00424EAD"/>
    <w:rsid w:val="00425447"/>
    <w:rsid w:val="004256FB"/>
    <w:rsid w:val="00425CA5"/>
    <w:rsid w:val="004260CF"/>
    <w:rsid w:val="004261B6"/>
    <w:rsid w:val="0042625E"/>
    <w:rsid w:val="004264C0"/>
    <w:rsid w:val="004267EF"/>
    <w:rsid w:val="00426EB8"/>
    <w:rsid w:val="0042721A"/>
    <w:rsid w:val="00430009"/>
    <w:rsid w:val="0043002C"/>
    <w:rsid w:val="004303A0"/>
    <w:rsid w:val="0043065C"/>
    <w:rsid w:val="00430A13"/>
    <w:rsid w:val="00430B00"/>
    <w:rsid w:val="00430BA7"/>
    <w:rsid w:val="00431202"/>
    <w:rsid w:val="0043129F"/>
    <w:rsid w:val="00431679"/>
    <w:rsid w:val="0043171D"/>
    <w:rsid w:val="0043203A"/>
    <w:rsid w:val="004325D8"/>
    <w:rsid w:val="00432657"/>
    <w:rsid w:val="00432802"/>
    <w:rsid w:val="0043284E"/>
    <w:rsid w:val="00432A7F"/>
    <w:rsid w:val="00432F08"/>
    <w:rsid w:val="00432FFE"/>
    <w:rsid w:val="00433328"/>
    <w:rsid w:val="00433C24"/>
    <w:rsid w:val="004343BD"/>
    <w:rsid w:val="004344CB"/>
    <w:rsid w:val="0043471F"/>
    <w:rsid w:val="0043482A"/>
    <w:rsid w:val="00435544"/>
    <w:rsid w:val="004357FA"/>
    <w:rsid w:val="00435D31"/>
    <w:rsid w:val="00435FC7"/>
    <w:rsid w:val="00436365"/>
    <w:rsid w:val="00436606"/>
    <w:rsid w:val="004368BE"/>
    <w:rsid w:val="00436A70"/>
    <w:rsid w:val="00436ED5"/>
    <w:rsid w:val="00437800"/>
    <w:rsid w:val="00437BF7"/>
    <w:rsid w:val="00437CCD"/>
    <w:rsid w:val="00437F26"/>
    <w:rsid w:val="0044011A"/>
    <w:rsid w:val="004409A7"/>
    <w:rsid w:val="0044100F"/>
    <w:rsid w:val="00441025"/>
    <w:rsid w:val="0044110E"/>
    <w:rsid w:val="0044158F"/>
    <w:rsid w:val="004416AF"/>
    <w:rsid w:val="00441790"/>
    <w:rsid w:val="00441906"/>
    <w:rsid w:val="00442401"/>
    <w:rsid w:val="00442818"/>
    <w:rsid w:val="0044294A"/>
    <w:rsid w:val="00442A2E"/>
    <w:rsid w:val="00442A78"/>
    <w:rsid w:val="00442BD3"/>
    <w:rsid w:val="00442E90"/>
    <w:rsid w:val="00443268"/>
    <w:rsid w:val="004432D9"/>
    <w:rsid w:val="00443407"/>
    <w:rsid w:val="004436B1"/>
    <w:rsid w:val="00443A02"/>
    <w:rsid w:val="00443B30"/>
    <w:rsid w:val="00443CCC"/>
    <w:rsid w:val="004445F6"/>
    <w:rsid w:val="00444B3B"/>
    <w:rsid w:val="00444BEB"/>
    <w:rsid w:val="00444CA5"/>
    <w:rsid w:val="00445094"/>
    <w:rsid w:val="004456DD"/>
    <w:rsid w:val="00445793"/>
    <w:rsid w:val="004457B1"/>
    <w:rsid w:val="004458AE"/>
    <w:rsid w:val="00445A70"/>
    <w:rsid w:val="00445AF5"/>
    <w:rsid w:val="00445CB7"/>
    <w:rsid w:val="00445E47"/>
    <w:rsid w:val="00446466"/>
    <w:rsid w:val="004464A2"/>
    <w:rsid w:val="004469AC"/>
    <w:rsid w:val="004470D6"/>
    <w:rsid w:val="004479AF"/>
    <w:rsid w:val="004502D2"/>
    <w:rsid w:val="00450757"/>
    <w:rsid w:val="00450832"/>
    <w:rsid w:val="0045088B"/>
    <w:rsid w:val="00450B57"/>
    <w:rsid w:val="00450C7D"/>
    <w:rsid w:val="00450F1C"/>
    <w:rsid w:val="00451178"/>
    <w:rsid w:val="004518F5"/>
    <w:rsid w:val="004519F9"/>
    <w:rsid w:val="004522CC"/>
    <w:rsid w:val="00452E69"/>
    <w:rsid w:val="00453299"/>
    <w:rsid w:val="004533C9"/>
    <w:rsid w:val="00453603"/>
    <w:rsid w:val="00453B73"/>
    <w:rsid w:val="00453BE8"/>
    <w:rsid w:val="00454109"/>
    <w:rsid w:val="00454AF1"/>
    <w:rsid w:val="00454C6C"/>
    <w:rsid w:val="00454C83"/>
    <w:rsid w:val="00455916"/>
    <w:rsid w:val="00455AA0"/>
    <w:rsid w:val="00455CCC"/>
    <w:rsid w:val="00455CF0"/>
    <w:rsid w:val="00455D54"/>
    <w:rsid w:val="0045699E"/>
    <w:rsid w:val="00456BEF"/>
    <w:rsid w:val="00456C9A"/>
    <w:rsid w:val="00457119"/>
    <w:rsid w:val="00457257"/>
    <w:rsid w:val="00457736"/>
    <w:rsid w:val="00457BDA"/>
    <w:rsid w:val="00457EBF"/>
    <w:rsid w:val="00460005"/>
    <w:rsid w:val="004600AD"/>
    <w:rsid w:val="00460352"/>
    <w:rsid w:val="0046039B"/>
    <w:rsid w:val="004604C6"/>
    <w:rsid w:val="0046059E"/>
    <w:rsid w:val="004606E4"/>
    <w:rsid w:val="004609AE"/>
    <w:rsid w:val="00460DC8"/>
    <w:rsid w:val="0046104F"/>
    <w:rsid w:val="00461219"/>
    <w:rsid w:val="004614C7"/>
    <w:rsid w:val="0046180E"/>
    <w:rsid w:val="004619B1"/>
    <w:rsid w:val="00461BFF"/>
    <w:rsid w:val="00461C44"/>
    <w:rsid w:val="0046206A"/>
    <w:rsid w:val="004623FF"/>
    <w:rsid w:val="00462A78"/>
    <w:rsid w:val="00462B91"/>
    <w:rsid w:val="00462EA4"/>
    <w:rsid w:val="00463180"/>
    <w:rsid w:val="0046366C"/>
    <w:rsid w:val="00463A9C"/>
    <w:rsid w:val="00463C25"/>
    <w:rsid w:val="0046400F"/>
    <w:rsid w:val="00464136"/>
    <w:rsid w:val="004644EA"/>
    <w:rsid w:val="00464727"/>
    <w:rsid w:val="00464A66"/>
    <w:rsid w:val="00465210"/>
    <w:rsid w:val="00465805"/>
    <w:rsid w:val="00465979"/>
    <w:rsid w:val="00465CA3"/>
    <w:rsid w:val="00465CD3"/>
    <w:rsid w:val="00465E16"/>
    <w:rsid w:val="00465F2A"/>
    <w:rsid w:val="0046621E"/>
    <w:rsid w:val="0046625D"/>
    <w:rsid w:val="00466302"/>
    <w:rsid w:val="0046632C"/>
    <w:rsid w:val="0046654F"/>
    <w:rsid w:val="00467328"/>
    <w:rsid w:val="0046745D"/>
    <w:rsid w:val="00467704"/>
    <w:rsid w:val="00467D9E"/>
    <w:rsid w:val="00467EA0"/>
    <w:rsid w:val="0047076C"/>
    <w:rsid w:val="00470961"/>
    <w:rsid w:val="00470B2C"/>
    <w:rsid w:val="00470C58"/>
    <w:rsid w:val="00470ECF"/>
    <w:rsid w:val="004718F9"/>
    <w:rsid w:val="00471927"/>
    <w:rsid w:val="00471A46"/>
    <w:rsid w:val="00471AD7"/>
    <w:rsid w:val="004720EF"/>
    <w:rsid w:val="004727AD"/>
    <w:rsid w:val="00472D56"/>
    <w:rsid w:val="00473AA9"/>
    <w:rsid w:val="00473C8E"/>
    <w:rsid w:val="00473D02"/>
    <w:rsid w:val="00474048"/>
    <w:rsid w:val="00474073"/>
    <w:rsid w:val="00474F9C"/>
    <w:rsid w:val="00475DCC"/>
    <w:rsid w:val="00475E6E"/>
    <w:rsid w:val="0047627F"/>
    <w:rsid w:val="00476910"/>
    <w:rsid w:val="00476977"/>
    <w:rsid w:val="00477255"/>
    <w:rsid w:val="004773CC"/>
    <w:rsid w:val="00477CE1"/>
    <w:rsid w:val="00477FD6"/>
    <w:rsid w:val="0048078A"/>
    <w:rsid w:val="0048084E"/>
    <w:rsid w:val="004808E3"/>
    <w:rsid w:val="00480BA6"/>
    <w:rsid w:val="004813AC"/>
    <w:rsid w:val="00481607"/>
    <w:rsid w:val="004817A7"/>
    <w:rsid w:val="00481C94"/>
    <w:rsid w:val="00481D1A"/>
    <w:rsid w:val="00482153"/>
    <w:rsid w:val="00482193"/>
    <w:rsid w:val="004828FB"/>
    <w:rsid w:val="00482C32"/>
    <w:rsid w:val="00482D48"/>
    <w:rsid w:val="00482F9F"/>
    <w:rsid w:val="00483677"/>
    <w:rsid w:val="00483758"/>
    <w:rsid w:val="004839C5"/>
    <w:rsid w:val="00483ACE"/>
    <w:rsid w:val="00483BCB"/>
    <w:rsid w:val="00484266"/>
    <w:rsid w:val="00484614"/>
    <w:rsid w:val="0048482F"/>
    <w:rsid w:val="00484943"/>
    <w:rsid w:val="004849BE"/>
    <w:rsid w:val="00484B2E"/>
    <w:rsid w:val="00484CCD"/>
    <w:rsid w:val="004856EF"/>
    <w:rsid w:val="00485D1B"/>
    <w:rsid w:val="00485E6E"/>
    <w:rsid w:val="00485EE4"/>
    <w:rsid w:val="00486365"/>
    <w:rsid w:val="004863DA"/>
    <w:rsid w:val="00486530"/>
    <w:rsid w:val="004865F3"/>
    <w:rsid w:val="00486912"/>
    <w:rsid w:val="00486AE6"/>
    <w:rsid w:val="00486CF3"/>
    <w:rsid w:val="00486E59"/>
    <w:rsid w:val="004871A5"/>
    <w:rsid w:val="00487698"/>
    <w:rsid w:val="00487C75"/>
    <w:rsid w:val="0049000A"/>
    <w:rsid w:val="00490B13"/>
    <w:rsid w:val="00490BF3"/>
    <w:rsid w:val="00490C9F"/>
    <w:rsid w:val="00490F4A"/>
    <w:rsid w:val="00490F5C"/>
    <w:rsid w:val="004914D5"/>
    <w:rsid w:val="00491753"/>
    <w:rsid w:val="0049181B"/>
    <w:rsid w:val="0049192D"/>
    <w:rsid w:val="004919D6"/>
    <w:rsid w:val="004922F3"/>
    <w:rsid w:val="004924B7"/>
    <w:rsid w:val="0049266C"/>
    <w:rsid w:val="00492847"/>
    <w:rsid w:val="00492CBF"/>
    <w:rsid w:val="00492E5B"/>
    <w:rsid w:val="004933E3"/>
    <w:rsid w:val="00493A48"/>
    <w:rsid w:val="00493EFC"/>
    <w:rsid w:val="00494460"/>
    <w:rsid w:val="0049450B"/>
    <w:rsid w:val="00494A78"/>
    <w:rsid w:val="00494BC0"/>
    <w:rsid w:val="00494F8E"/>
    <w:rsid w:val="00495117"/>
    <w:rsid w:val="004951B2"/>
    <w:rsid w:val="00495944"/>
    <w:rsid w:val="004959A4"/>
    <w:rsid w:val="00495B4E"/>
    <w:rsid w:val="00495CAA"/>
    <w:rsid w:val="00496145"/>
    <w:rsid w:val="004962B8"/>
    <w:rsid w:val="00496853"/>
    <w:rsid w:val="00496B64"/>
    <w:rsid w:val="00496BEE"/>
    <w:rsid w:val="00496D6D"/>
    <w:rsid w:val="00496F8A"/>
    <w:rsid w:val="004972C2"/>
    <w:rsid w:val="004972C5"/>
    <w:rsid w:val="0049749C"/>
    <w:rsid w:val="004978D3"/>
    <w:rsid w:val="004979E0"/>
    <w:rsid w:val="00497A09"/>
    <w:rsid w:val="00497B62"/>
    <w:rsid w:val="00497E0C"/>
    <w:rsid w:val="004A007B"/>
    <w:rsid w:val="004A016F"/>
    <w:rsid w:val="004A0211"/>
    <w:rsid w:val="004A0631"/>
    <w:rsid w:val="004A0B9A"/>
    <w:rsid w:val="004A0EAD"/>
    <w:rsid w:val="004A10EB"/>
    <w:rsid w:val="004A1609"/>
    <w:rsid w:val="004A2116"/>
    <w:rsid w:val="004A2346"/>
    <w:rsid w:val="004A2399"/>
    <w:rsid w:val="004A2427"/>
    <w:rsid w:val="004A2477"/>
    <w:rsid w:val="004A28E8"/>
    <w:rsid w:val="004A2CB0"/>
    <w:rsid w:val="004A30B2"/>
    <w:rsid w:val="004A315D"/>
    <w:rsid w:val="004A3743"/>
    <w:rsid w:val="004A3B99"/>
    <w:rsid w:val="004A3C32"/>
    <w:rsid w:val="004A45D3"/>
    <w:rsid w:val="004A484F"/>
    <w:rsid w:val="004A4B30"/>
    <w:rsid w:val="004A4BCB"/>
    <w:rsid w:val="004A4CD7"/>
    <w:rsid w:val="004A4FBF"/>
    <w:rsid w:val="004A51DC"/>
    <w:rsid w:val="004A5649"/>
    <w:rsid w:val="004A5C33"/>
    <w:rsid w:val="004A6861"/>
    <w:rsid w:val="004A6B98"/>
    <w:rsid w:val="004A7732"/>
    <w:rsid w:val="004A780F"/>
    <w:rsid w:val="004A7ABB"/>
    <w:rsid w:val="004A7AE2"/>
    <w:rsid w:val="004A7E55"/>
    <w:rsid w:val="004B0528"/>
    <w:rsid w:val="004B077B"/>
    <w:rsid w:val="004B08A5"/>
    <w:rsid w:val="004B0A25"/>
    <w:rsid w:val="004B0B44"/>
    <w:rsid w:val="004B0B87"/>
    <w:rsid w:val="004B1302"/>
    <w:rsid w:val="004B170F"/>
    <w:rsid w:val="004B1715"/>
    <w:rsid w:val="004B27DA"/>
    <w:rsid w:val="004B3169"/>
    <w:rsid w:val="004B35A3"/>
    <w:rsid w:val="004B3639"/>
    <w:rsid w:val="004B370D"/>
    <w:rsid w:val="004B38EE"/>
    <w:rsid w:val="004B3B08"/>
    <w:rsid w:val="004B3B46"/>
    <w:rsid w:val="004B3C89"/>
    <w:rsid w:val="004B3D92"/>
    <w:rsid w:val="004B428D"/>
    <w:rsid w:val="004B42EC"/>
    <w:rsid w:val="004B4B5C"/>
    <w:rsid w:val="004B4C5F"/>
    <w:rsid w:val="004B571E"/>
    <w:rsid w:val="004B5879"/>
    <w:rsid w:val="004B5965"/>
    <w:rsid w:val="004B59D7"/>
    <w:rsid w:val="004B5AC3"/>
    <w:rsid w:val="004B5BC2"/>
    <w:rsid w:val="004B5C99"/>
    <w:rsid w:val="004B5D2F"/>
    <w:rsid w:val="004B66BA"/>
    <w:rsid w:val="004B6709"/>
    <w:rsid w:val="004B673C"/>
    <w:rsid w:val="004B6798"/>
    <w:rsid w:val="004B6E3F"/>
    <w:rsid w:val="004B6FCD"/>
    <w:rsid w:val="004B724C"/>
    <w:rsid w:val="004B7267"/>
    <w:rsid w:val="004B7900"/>
    <w:rsid w:val="004B7BF8"/>
    <w:rsid w:val="004C0025"/>
    <w:rsid w:val="004C04D4"/>
    <w:rsid w:val="004C083F"/>
    <w:rsid w:val="004C0A82"/>
    <w:rsid w:val="004C0C4E"/>
    <w:rsid w:val="004C102A"/>
    <w:rsid w:val="004C1285"/>
    <w:rsid w:val="004C130C"/>
    <w:rsid w:val="004C20A3"/>
    <w:rsid w:val="004C25CB"/>
    <w:rsid w:val="004C26CA"/>
    <w:rsid w:val="004C29AC"/>
    <w:rsid w:val="004C2A28"/>
    <w:rsid w:val="004C2BEE"/>
    <w:rsid w:val="004C3134"/>
    <w:rsid w:val="004C324A"/>
    <w:rsid w:val="004C332B"/>
    <w:rsid w:val="004C33C7"/>
    <w:rsid w:val="004C3690"/>
    <w:rsid w:val="004C3983"/>
    <w:rsid w:val="004C3A4A"/>
    <w:rsid w:val="004C3A57"/>
    <w:rsid w:val="004C3AE3"/>
    <w:rsid w:val="004C3C3F"/>
    <w:rsid w:val="004C3D2F"/>
    <w:rsid w:val="004C4A31"/>
    <w:rsid w:val="004C4B4C"/>
    <w:rsid w:val="004C4F27"/>
    <w:rsid w:val="004C50C4"/>
    <w:rsid w:val="004C5185"/>
    <w:rsid w:val="004C529B"/>
    <w:rsid w:val="004C54DD"/>
    <w:rsid w:val="004C5D70"/>
    <w:rsid w:val="004C68C4"/>
    <w:rsid w:val="004C6C9B"/>
    <w:rsid w:val="004C6F7F"/>
    <w:rsid w:val="004C71C9"/>
    <w:rsid w:val="004C72E7"/>
    <w:rsid w:val="004C7310"/>
    <w:rsid w:val="004C7ACA"/>
    <w:rsid w:val="004D003E"/>
    <w:rsid w:val="004D0551"/>
    <w:rsid w:val="004D0986"/>
    <w:rsid w:val="004D0A90"/>
    <w:rsid w:val="004D0FDF"/>
    <w:rsid w:val="004D10BF"/>
    <w:rsid w:val="004D10EC"/>
    <w:rsid w:val="004D12DA"/>
    <w:rsid w:val="004D16C3"/>
    <w:rsid w:val="004D17F1"/>
    <w:rsid w:val="004D1B56"/>
    <w:rsid w:val="004D1CF0"/>
    <w:rsid w:val="004D20A5"/>
    <w:rsid w:val="004D212C"/>
    <w:rsid w:val="004D22C8"/>
    <w:rsid w:val="004D2819"/>
    <w:rsid w:val="004D2B03"/>
    <w:rsid w:val="004D2B23"/>
    <w:rsid w:val="004D32BA"/>
    <w:rsid w:val="004D3305"/>
    <w:rsid w:val="004D3CFF"/>
    <w:rsid w:val="004D4771"/>
    <w:rsid w:val="004D4889"/>
    <w:rsid w:val="004D4D51"/>
    <w:rsid w:val="004D4F1A"/>
    <w:rsid w:val="004D5289"/>
    <w:rsid w:val="004D5468"/>
    <w:rsid w:val="004D5D3E"/>
    <w:rsid w:val="004D62FE"/>
    <w:rsid w:val="004D6463"/>
    <w:rsid w:val="004D661F"/>
    <w:rsid w:val="004D6BFB"/>
    <w:rsid w:val="004D715B"/>
    <w:rsid w:val="004D7169"/>
    <w:rsid w:val="004D7281"/>
    <w:rsid w:val="004D7567"/>
    <w:rsid w:val="004D75D8"/>
    <w:rsid w:val="004D7678"/>
    <w:rsid w:val="004D767D"/>
    <w:rsid w:val="004D7A37"/>
    <w:rsid w:val="004D7E5D"/>
    <w:rsid w:val="004D7F64"/>
    <w:rsid w:val="004E0827"/>
    <w:rsid w:val="004E091E"/>
    <w:rsid w:val="004E0977"/>
    <w:rsid w:val="004E0A0C"/>
    <w:rsid w:val="004E0AE4"/>
    <w:rsid w:val="004E0B09"/>
    <w:rsid w:val="004E0B29"/>
    <w:rsid w:val="004E0BAB"/>
    <w:rsid w:val="004E0C3B"/>
    <w:rsid w:val="004E10B1"/>
    <w:rsid w:val="004E17D5"/>
    <w:rsid w:val="004E1990"/>
    <w:rsid w:val="004E1ADE"/>
    <w:rsid w:val="004E2160"/>
    <w:rsid w:val="004E25B4"/>
    <w:rsid w:val="004E2A71"/>
    <w:rsid w:val="004E2BE3"/>
    <w:rsid w:val="004E2E82"/>
    <w:rsid w:val="004E2FE0"/>
    <w:rsid w:val="004E3239"/>
    <w:rsid w:val="004E35F6"/>
    <w:rsid w:val="004E362A"/>
    <w:rsid w:val="004E3723"/>
    <w:rsid w:val="004E37DA"/>
    <w:rsid w:val="004E3811"/>
    <w:rsid w:val="004E4897"/>
    <w:rsid w:val="004E48DF"/>
    <w:rsid w:val="004E4C29"/>
    <w:rsid w:val="004E4CB8"/>
    <w:rsid w:val="004E4ECB"/>
    <w:rsid w:val="004E4FBC"/>
    <w:rsid w:val="004E5685"/>
    <w:rsid w:val="004E56BC"/>
    <w:rsid w:val="004E5DEE"/>
    <w:rsid w:val="004E606C"/>
    <w:rsid w:val="004E65F0"/>
    <w:rsid w:val="004E6C3C"/>
    <w:rsid w:val="004E6DAA"/>
    <w:rsid w:val="004E753D"/>
    <w:rsid w:val="004E765E"/>
    <w:rsid w:val="004E7999"/>
    <w:rsid w:val="004F013D"/>
    <w:rsid w:val="004F019B"/>
    <w:rsid w:val="004F01D4"/>
    <w:rsid w:val="004F0348"/>
    <w:rsid w:val="004F061A"/>
    <w:rsid w:val="004F0766"/>
    <w:rsid w:val="004F0964"/>
    <w:rsid w:val="004F09E6"/>
    <w:rsid w:val="004F0A30"/>
    <w:rsid w:val="004F0AE2"/>
    <w:rsid w:val="004F0BAA"/>
    <w:rsid w:val="004F119B"/>
    <w:rsid w:val="004F14AE"/>
    <w:rsid w:val="004F1648"/>
    <w:rsid w:val="004F16BC"/>
    <w:rsid w:val="004F1B4A"/>
    <w:rsid w:val="004F1DEA"/>
    <w:rsid w:val="004F23A1"/>
    <w:rsid w:val="004F2566"/>
    <w:rsid w:val="004F2784"/>
    <w:rsid w:val="004F2BE8"/>
    <w:rsid w:val="004F2CD6"/>
    <w:rsid w:val="004F2DAD"/>
    <w:rsid w:val="004F30A2"/>
    <w:rsid w:val="004F3636"/>
    <w:rsid w:val="004F3E70"/>
    <w:rsid w:val="004F3FB0"/>
    <w:rsid w:val="004F4107"/>
    <w:rsid w:val="004F44E4"/>
    <w:rsid w:val="004F4557"/>
    <w:rsid w:val="004F4994"/>
    <w:rsid w:val="004F4A08"/>
    <w:rsid w:val="004F4F62"/>
    <w:rsid w:val="004F4F9D"/>
    <w:rsid w:val="004F50BC"/>
    <w:rsid w:val="004F5146"/>
    <w:rsid w:val="004F5150"/>
    <w:rsid w:val="004F55F6"/>
    <w:rsid w:val="004F5629"/>
    <w:rsid w:val="004F5B08"/>
    <w:rsid w:val="004F5D22"/>
    <w:rsid w:val="004F5E09"/>
    <w:rsid w:val="004F6243"/>
    <w:rsid w:val="004F6BF9"/>
    <w:rsid w:val="004F70EA"/>
    <w:rsid w:val="004F71A0"/>
    <w:rsid w:val="004F7229"/>
    <w:rsid w:val="004F72FE"/>
    <w:rsid w:val="004F7365"/>
    <w:rsid w:val="004F7568"/>
    <w:rsid w:val="004F7790"/>
    <w:rsid w:val="004F7E50"/>
    <w:rsid w:val="004F7F73"/>
    <w:rsid w:val="004F7FBD"/>
    <w:rsid w:val="00500005"/>
    <w:rsid w:val="005006CD"/>
    <w:rsid w:val="00500786"/>
    <w:rsid w:val="005008E5"/>
    <w:rsid w:val="00500DCE"/>
    <w:rsid w:val="00500DE2"/>
    <w:rsid w:val="005013C6"/>
    <w:rsid w:val="005013D9"/>
    <w:rsid w:val="00501819"/>
    <w:rsid w:val="00501D78"/>
    <w:rsid w:val="005023C7"/>
    <w:rsid w:val="0050267A"/>
    <w:rsid w:val="0050288D"/>
    <w:rsid w:val="00502B71"/>
    <w:rsid w:val="00502CC5"/>
    <w:rsid w:val="0050302D"/>
    <w:rsid w:val="00503053"/>
    <w:rsid w:val="005030CD"/>
    <w:rsid w:val="005034C8"/>
    <w:rsid w:val="00503EE4"/>
    <w:rsid w:val="0050400A"/>
    <w:rsid w:val="00504552"/>
    <w:rsid w:val="005048F5"/>
    <w:rsid w:val="00504957"/>
    <w:rsid w:val="00504B4D"/>
    <w:rsid w:val="00504BC4"/>
    <w:rsid w:val="00505568"/>
    <w:rsid w:val="00505870"/>
    <w:rsid w:val="00505FBB"/>
    <w:rsid w:val="0050667A"/>
    <w:rsid w:val="00506947"/>
    <w:rsid w:val="00506D74"/>
    <w:rsid w:val="00506F11"/>
    <w:rsid w:val="005073A4"/>
    <w:rsid w:val="00507E27"/>
    <w:rsid w:val="005100E9"/>
    <w:rsid w:val="0051039E"/>
    <w:rsid w:val="005106BE"/>
    <w:rsid w:val="00510D29"/>
    <w:rsid w:val="0051108D"/>
    <w:rsid w:val="00511703"/>
    <w:rsid w:val="005127C7"/>
    <w:rsid w:val="00512847"/>
    <w:rsid w:val="00512A88"/>
    <w:rsid w:val="00512FDF"/>
    <w:rsid w:val="00513444"/>
    <w:rsid w:val="005134BE"/>
    <w:rsid w:val="00513EBC"/>
    <w:rsid w:val="00514087"/>
    <w:rsid w:val="0051409B"/>
    <w:rsid w:val="00514328"/>
    <w:rsid w:val="00514697"/>
    <w:rsid w:val="00514C17"/>
    <w:rsid w:val="00515046"/>
    <w:rsid w:val="005152A2"/>
    <w:rsid w:val="005153A7"/>
    <w:rsid w:val="00515786"/>
    <w:rsid w:val="005157E2"/>
    <w:rsid w:val="00515842"/>
    <w:rsid w:val="0051658A"/>
    <w:rsid w:val="00516981"/>
    <w:rsid w:val="00516E8E"/>
    <w:rsid w:val="00517010"/>
    <w:rsid w:val="005171C0"/>
    <w:rsid w:val="00517950"/>
    <w:rsid w:val="00520026"/>
    <w:rsid w:val="0052006C"/>
    <w:rsid w:val="00520093"/>
    <w:rsid w:val="00520590"/>
    <w:rsid w:val="0052124E"/>
    <w:rsid w:val="0052136C"/>
    <w:rsid w:val="00521688"/>
    <w:rsid w:val="00521939"/>
    <w:rsid w:val="00521DDA"/>
    <w:rsid w:val="00522028"/>
    <w:rsid w:val="00522595"/>
    <w:rsid w:val="00522EC7"/>
    <w:rsid w:val="005234AC"/>
    <w:rsid w:val="005238EF"/>
    <w:rsid w:val="00523D7C"/>
    <w:rsid w:val="005241DB"/>
    <w:rsid w:val="00524991"/>
    <w:rsid w:val="00524B12"/>
    <w:rsid w:val="0052532B"/>
    <w:rsid w:val="005253BE"/>
    <w:rsid w:val="00525D83"/>
    <w:rsid w:val="00525DC6"/>
    <w:rsid w:val="00526814"/>
    <w:rsid w:val="005269BB"/>
    <w:rsid w:val="00526AA1"/>
    <w:rsid w:val="00526C0E"/>
    <w:rsid w:val="0052732E"/>
    <w:rsid w:val="005275F7"/>
    <w:rsid w:val="00527E64"/>
    <w:rsid w:val="00530B1F"/>
    <w:rsid w:val="0053123D"/>
    <w:rsid w:val="0053160D"/>
    <w:rsid w:val="00531684"/>
    <w:rsid w:val="00531BC7"/>
    <w:rsid w:val="00531D34"/>
    <w:rsid w:val="005325E6"/>
    <w:rsid w:val="0053261E"/>
    <w:rsid w:val="0053270F"/>
    <w:rsid w:val="0053273C"/>
    <w:rsid w:val="00532938"/>
    <w:rsid w:val="00532C66"/>
    <w:rsid w:val="00532C84"/>
    <w:rsid w:val="005335AF"/>
    <w:rsid w:val="005335D2"/>
    <w:rsid w:val="00533C4A"/>
    <w:rsid w:val="00533CDE"/>
    <w:rsid w:val="00533FC2"/>
    <w:rsid w:val="00534790"/>
    <w:rsid w:val="0053488B"/>
    <w:rsid w:val="00535050"/>
    <w:rsid w:val="00535102"/>
    <w:rsid w:val="005351B3"/>
    <w:rsid w:val="00535B0B"/>
    <w:rsid w:val="00535C10"/>
    <w:rsid w:val="00535F32"/>
    <w:rsid w:val="00535FE9"/>
    <w:rsid w:val="00536187"/>
    <w:rsid w:val="005365D1"/>
    <w:rsid w:val="00536706"/>
    <w:rsid w:val="005367FF"/>
    <w:rsid w:val="00536BB4"/>
    <w:rsid w:val="00536F96"/>
    <w:rsid w:val="00536FA0"/>
    <w:rsid w:val="00537610"/>
    <w:rsid w:val="005379A7"/>
    <w:rsid w:val="00537A80"/>
    <w:rsid w:val="005407EE"/>
    <w:rsid w:val="005408A0"/>
    <w:rsid w:val="005408B7"/>
    <w:rsid w:val="00540DC9"/>
    <w:rsid w:val="00541AC2"/>
    <w:rsid w:val="00541DAE"/>
    <w:rsid w:val="00541E80"/>
    <w:rsid w:val="00542012"/>
    <w:rsid w:val="00542297"/>
    <w:rsid w:val="005429BE"/>
    <w:rsid w:val="00542A5F"/>
    <w:rsid w:val="00542BBF"/>
    <w:rsid w:val="005430AF"/>
    <w:rsid w:val="00543121"/>
    <w:rsid w:val="005434FD"/>
    <w:rsid w:val="00543A0C"/>
    <w:rsid w:val="00543D7A"/>
    <w:rsid w:val="00544176"/>
    <w:rsid w:val="005441C4"/>
    <w:rsid w:val="005445C8"/>
    <w:rsid w:val="00544807"/>
    <w:rsid w:val="0054481A"/>
    <w:rsid w:val="00544DA2"/>
    <w:rsid w:val="005450F1"/>
    <w:rsid w:val="0054511D"/>
    <w:rsid w:val="00545426"/>
    <w:rsid w:val="00545773"/>
    <w:rsid w:val="00545E47"/>
    <w:rsid w:val="005468BA"/>
    <w:rsid w:val="00546964"/>
    <w:rsid w:val="00546DF3"/>
    <w:rsid w:val="00546F40"/>
    <w:rsid w:val="00546F56"/>
    <w:rsid w:val="00547057"/>
    <w:rsid w:val="00547233"/>
    <w:rsid w:val="005473AB"/>
    <w:rsid w:val="005474B1"/>
    <w:rsid w:val="00547727"/>
    <w:rsid w:val="005477A9"/>
    <w:rsid w:val="00547CF9"/>
    <w:rsid w:val="00547EA2"/>
    <w:rsid w:val="005508F2"/>
    <w:rsid w:val="00550B50"/>
    <w:rsid w:val="00550BAE"/>
    <w:rsid w:val="00550C50"/>
    <w:rsid w:val="00550CFF"/>
    <w:rsid w:val="005513C3"/>
    <w:rsid w:val="00551A5E"/>
    <w:rsid w:val="00551D98"/>
    <w:rsid w:val="00551EEE"/>
    <w:rsid w:val="00551FBF"/>
    <w:rsid w:val="00551FE9"/>
    <w:rsid w:val="00552036"/>
    <w:rsid w:val="0055224A"/>
    <w:rsid w:val="0055230C"/>
    <w:rsid w:val="00552B01"/>
    <w:rsid w:val="00552E90"/>
    <w:rsid w:val="00552FCF"/>
    <w:rsid w:val="00553BAE"/>
    <w:rsid w:val="00554225"/>
    <w:rsid w:val="0055481B"/>
    <w:rsid w:val="00554D05"/>
    <w:rsid w:val="00554E64"/>
    <w:rsid w:val="00554E67"/>
    <w:rsid w:val="0055525B"/>
    <w:rsid w:val="0055527B"/>
    <w:rsid w:val="0055583D"/>
    <w:rsid w:val="0055592E"/>
    <w:rsid w:val="00556330"/>
    <w:rsid w:val="005563AD"/>
    <w:rsid w:val="00556B9C"/>
    <w:rsid w:val="00556FBA"/>
    <w:rsid w:val="005572D1"/>
    <w:rsid w:val="00557881"/>
    <w:rsid w:val="00560656"/>
    <w:rsid w:val="00560C3B"/>
    <w:rsid w:val="00560E1D"/>
    <w:rsid w:val="00560EED"/>
    <w:rsid w:val="00561417"/>
    <w:rsid w:val="005616AB"/>
    <w:rsid w:val="00561730"/>
    <w:rsid w:val="005619EF"/>
    <w:rsid w:val="00562766"/>
    <w:rsid w:val="005630BC"/>
    <w:rsid w:val="00563230"/>
    <w:rsid w:val="0056327A"/>
    <w:rsid w:val="00563313"/>
    <w:rsid w:val="00563472"/>
    <w:rsid w:val="0056379F"/>
    <w:rsid w:val="00563B8B"/>
    <w:rsid w:val="00564385"/>
    <w:rsid w:val="005645BE"/>
    <w:rsid w:val="0056488D"/>
    <w:rsid w:val="00564CCE"/>
    <w:rsid w:val="00565026"/>
    <w:rsid w:val="00566097"/>
    <w:rsid w:val="005660C3"/>
    <w:rsid w:val="00566B7C"/>
    <w:rsid w:val="005670A5"/>
    <w:rsid w:val="00567151"/>
    <w:rsid w:val="00567656"/>
    <w:rsid w:val="00567792"/>
    <w:rsid w:val="0056785E"/>
    <w:rsid w:val="00567F7B"/>
    <w:rsid w:val="00570B4A"/>
    <w:rsid w:val="005710FD"/>
    <w:rsid w:val="005711F4"/>
    <w:rsid w:val="00571454"/>
    <w:rsid w:val="005714F7"/>
    <w:rsid w:val="00571B10"/>
    <w:rsid w:val="00571BB3"/>
    <w:rsid w:val="005723FB"/>
    <w:rsid w:val="00572532"/>
    <w:rsid w:val="0057256C"/>
    <w:rsid w:val="00572775"/>
    <w:rsid w:val="005727B1"/>
    <w:rsid w:val="00572915"/>
    <w:rsid w:val="005732DF"/>
    <w:rsid w:val="005735D1"/>
    <w:rsid w:val="0057369B"/>
    <w:rsid w:val="005736FD"/>
    <w:rsid w:val="00573733"/>
    <w:rsid w:val="00573A25"/>
    <w:rsid w:val="005742C6"/>
    <w:rsid w:val="00574431"/>
    <w:rsid w:val="00574F85"/>
    <w:rsid w:val="00575702"/>
    <w:rsid w:val="0057583A"/>
    <w:rsid w:val="00575A00"/>
    <w:rsid w:val="00575C3B"/>
    <w:rsid w:val="00576A62"/>
    <w:rsid w:val="00576BA7"/>
    <w:rsid w:val="00576C9D"/>
    <w:rsid w:val="00576D5E"/>
    <w:rsid w:val="00576D60"/>
    <w:rsid w:val="00576DF6"/>
    <w:rsid w:val="0057715F"/>
    <w:rsid w:val="00580425"/>
    <w:rsid w:val="00580461"/>
    <w:rsid w:val="00580569"/>
    <w:rsid w:val="00580755"/>
    <w:rsid w:val="00580767"/>
    <w:rsid w:val="005808E3"/>
    <w:rsid w:val="00580BBD"/>
    <w:rsid w:val="00581063"/>
    <w:rsid w:val="0058192B"/>
    <w:rsid w:val="00581FA5"/>
    <w:rsid w:val="00582089"/>
    <w:rsid w:val="00582488"/>
    <w:rsid w:val="00582AA8"/>
    <w:rsid w:val="005832EE"/>
    <w:rsid w:val="00583B6F"/>
    <w:rsid w:val="00583D32"/>
    <w:rsid w:val="00583FFC"/>
    <w:rsid w:val="00584404"/>
    <w:rsid w:val="00584501"/>
    <w:rsid w:val="005845A8"/>
    <w:rsid w:val="0058479C"/>
    <w:rsid w:val="005849E5"/>
    <w:rsid w:val="00584A5D"/>
    <w:rsid w:val="00584B33"/>
    <w:rsid w:val="00584E54"/>
    <w:rsid w:val="00584F84"/>
    <w:rsid w:val="00585579"/>
    <w:rsid w:val="00585657"/>
    <w:rsid w:val="005856AE"/>
    <w:rsid w:val="0058607B"/>
    <w:rsid w:val="0058633D"/>
    <w:rsid w:val="0058686A"/>
    <w:rsid w:val="00586B32"/>
    <w:rsid w:val="00586B82"/>
    <w:rsid w:val="00586DA8"/>
    <w:rsid w:val="005870B5"/>
    <w:rsid w:val="0058776D"/>
    <w:rsid w:val="00587896"/>
    <w:rsid w:val="0059001A"/>
    <w:rsid w:val="005907FA"/>
    <w:rsid w:val="00590FA2"/>
    <w:rsid w:val="00591140"/>
    <w:rsid w:val="0059130F"/>
    <w:rsid w:val="00591597"/>
    <w:rsid w:val="00591A5A"/>
    <w:rsid w:val="00591CF2"/>
    <w:rsid w:val="0059233B"/>
    <w:rsid w:val="00592A2D"/>
    <w:rsid w:val="00592B1E"/>
    <w:rsid w:val="00592E9E"/>
    <w:rsid w:val="00592F5E"/>
    <w:rsid w:val="005930F9"/>
    <w:rsid w:val="005944ED"/>
    <w:rsid w:val="0059474E"/>
    <w:rsid w:val="0059498C"/>
    <w:rsid w:val="00594A4A"/>
    <w:rsid w:val="00594A7C"/>
    <w:rsid w:val="00594DC1"/>
    <w:rsid w:val="005957D1"/>
    <w:rsid w:val="00595DDB"/>
    <w:rsid w:val="00596886"/>
    <w:rsid w:val="00596DED"/>
    <w:rsid w:val="0059723D"/>
    <w:rsid w:val="005975D8"/>
    <w:rsid w:val="00597B14"/>
    <w:rsid w:val="005A0435"/>
    <w:rsid w:val="005A0832"/>
    <w:rsid w:val="005A12A9"/>
    <w:rsid w:val="005A1506"/>
    <w:rsid w:val="005A17BC"/>
    <w:rsid w:val="005A185E"/>
    <w:rsid w:val="005A18A9"/>
    <w:rsid w:val="005A195E"/>
    <w:rsid w:val="005A1E22"/>
    <w:rsid w:val="005A2087"/>
    <w:rsid w:val="005A2211"/>
    <w:rsid w:val="005A2398"/>
    <w:rsid w:val="005A23E6"/>
    <w:rsid w:val="005A2648"/>
    <w:rsid w:val="005A2F77"/>
    <w:rsid w:val="005A31E0"/>
    <w:rsid w:val="005A3384"/>
    <w:rsid w:val="005A364B"/>
    <w:rsid w:val="005A396F"/>
    <w:rsid w:val="005A3C5E"/>
    <w:rsid w:val="005A42E2"/>
    <w:rsid w:val="005A4414"/>
    <w:rsid w:val="005A48D3"/>
    <w:rsid w:val="005A4B30"/>
    <w:rsid w:val="005A4E58"/>
    <w:rsid w:val="005A4E6E"/>
    <w:rsid w:val="005A4EEA"/>
    <w:rsid w:val="005A5ECA"/>
    <w:rsid w:val="005A6DC6"/>
    <w:rsid w:val="005A6E61"/>
    <w:rsid w:val="005A70C5"/>
    <w:rsid w:val="005A7767"/>
    <w:rsid w:val="005A7D35"/>
    <w:rsid w:val="005B0505"/>
    <w:rsid w:val="005B06CF"/>
    <w:rsid w:val="005B08C2"/>
    <w:rsid w:val="005B09C7"/>
    <w:rsid w:val="005B09FE"/>
    <w:rsid w:val="005B0A8A"/>
    <w:rsid w:val="005B0AB7"/>
    <w:rsid w:val="005B0ADC"/>
    <w:rsid w:val="005B1026"/>
    <w:rsid w:val="005B13EC"/>
    <w:rsid w:val="005B17D6"/>
    <w:rsid w:val="005B181D"/>
    <w:rsid w:val="005B1A19"/>
    <w:rsid w:val="005B1DDD"/>
    <w:rsid w:val="005B202F"/>
    <w:rsid w:val="005B21CD"/>
    <w:rsid w:val="005B23BD"/>
    <w:rsid w:val="005B24B8"/>
    <w:rsid w:val="005B2827"/>
    <w:rsid w:val="005B2B3E"/>
    <w:rsid w:val="005B2D72"/>
    <w:rsid w:val="005B2DD8"/>
    <w:rsid w:val="005B2DE3"/>
    <w:rsid w:val="005B3951"/>
    <w:rsid w:val="005B3AB7"/>
    <w:rsid w:val="005B3FC7"/>
    <w:rsid w:val="005B3FEF"/>
    <w:rsid w:val="005B466B"/>
    <w:rsid w:val="005B472A"/>
    <w:rsid w:val="005B511E"/>
    <w:rsid w:val="005B528B"/>
    <w:rsid w:val="005B5B75"/>
    <w:rsid w:val="005B5C5D"/>
    <w:rsid w:val="005B5E34"/>
    <w:rsid w:val="005B5E79"/>
    <w:rsid w:val="005B607F"/>
    <w:rsid w:val="005B6225"/>
    <w:rsid w:val="005B6631"/>
    <w:rsid w:val="005B66E2"/>
    <w:rsid w:val="005B68CB"/>
    <w:rsid w:val="005B6CC1"/>
    <w:rsid w:val="005B6EB3"/>
    <w:rsid w:val="005B704E"/>
    <w:rsid w:val="005B7202"/>
    <w:rsid w:val="005B730D"/>
    <w:rsid w:val="005B7D86"/>
    <w:rsid w:val="005B7DC5"/>
    <w:rsid w:val="005B7E88"/>
    <w:rsid w:val="005B7EB4"/>
    <w:rsid w:val="005B7EFE"/>
    <w:rsid w:val="005C008F"/>
    <w:rsid w:val="005C02D7"/>
    <w:rsid w:val="005C0477"/>
    <w:rsid w:val="005C053B"/>
    <w:rsid w:val="005C095A"/>
    <w:rsid w:val="005C0A80"/>
    <w:rsid w:val="005C110F"/>
    <w:rsid w:val="005C12B0"/>
    <w:rsid w:val="005C1383"/>
    <w:rsid w:val="005C1A8F"/>
    <w:rsid w:val="005C1AF0"/>
    <w:rsid w:val="005C1EA5"/>
    <w:rsid w:val="005C1F59"/>
    <w:rsid w:val="005C2552"/>
    <w:rsid w:val="005C257E"/>
    <w:rsid w:val="005C258E"/>
    <w:rsid w:val="005C2758"/>
    <w:rsid w:val="005C29A8"/>
    <w:rsid w:val="005C2D0A"/>
    <w:rsid w:val="005C2D57"/>
    <w:rsid w:val="005C32A2"/>
    <w:rsid w:val="005C32D3"/>
    <w:rsid w:val="005C36AA"/>
    <w:rsid w:val="005C3792"/>
    <w:rsid w:val="005C38D3"/>
    <w:rsid w:val="005C3A0B"/>
    <w:rsid w:val="005C3CE7"/>
    <w:rsid w:val="005C3D55"/>
    <w:rsid w:val="005C40A5"/>
    <w:rsid w:val="005C4165"/>
    <w:rsid w:val="005C4A5D"/>
    <w:rsid w:val="005C4DB2"/>
    <w:rsid w:val="005C529C"/>
    <w:rsid w:val="005C5512"/>
    <w:rsid w:val="005C5E65"/>
    <w:rsid w:val="005C5E9C"/>
    <w:rsid w:val="005C6822"/>
    <w:rsid w:val="005C6F2C"/>
    <w:rsid w:val="005C70E9"/>
    <w:rsid w:val="005C73AD"/>
    <w:rsid w:val="005C7786"/>
    <w:rsid w:val="005C786A"/>
    <w:rsid w:val="005C7897"/>
    <w:rsid w:val="005C7955"/>
    <w:rsid w:val="005C7A3F"/>
    <w:rsid w:val="005C7AF3"/>
    <w:rsid w:val="005C7C34"/>
    <w:rsid w:val="005C7E2B"/>
    <w:rsid w:val="005C7F5A"/>
    <w:rsid w:val="005D0B65"/>
    <w:rsid w:val="005D0B8C"/>
    <w:rsid w:val="005D10BB"/>
    <w:rsid w:val="005D14AC"/>
    <w:rsid w:val="005D158D"/>
    <w:rsid w:val="005D186A"/>
    <w:rsid w:val="005D195C"/>
    <w:rsid w:val="005D2346"/>
    <w:rsid w:val="005D237B"/>
    <w:rsid w:val="005D24C8"/>
    <w:rsid w:val="005D2563"/>
    <w:rsid w:val="005D2570"/>
    <w:rsid w:val="005D26D9"/>
    <w:rsid w:val="005D2783"/>
    <w:rsid w:val="005D405F"/>
    <w:rsid w:val="005D424C"/>
    <w:rsid w:val="005D4511"/>
    <w:rsid w:val="005D4898"/>
    <w:rsid w:val="005D4905"/>
    <w:rsid w:val="005D4E93"/>
    <w:rsid w:val="005D5067"/>
    <w:rsid w:val="005D51A4"/>
    <w:rsid w:val="005D5724"/>
    <w:rsid w:val="005D5930"/>
    <w:rsid w:val="005D59FC"/>
    <w:rsid w:val="005D5D05"/>
    <w:rsid w:val="005D6062"/>
    <w:rsid w:val="005D64F4"/>
    <w:rsid w:val="005D6603"/>
    <w:rsid w:val="005D66C4"/>
    <w:rsid w:val="005D6A4A"/>
    <w:rsid w:val="005D6CB2"/>
    <w:rsid w:val="005D6F43"/>
    <w:rsid w:val="005D71D6"/>
    <w:rsid w:val="005D74CE"/>
    <w:rsid w:val="005D764E"/>
    <w:rsid w:val="005D7E6E"/>
    <w:rsid w:val="005D7FA3"/>
    <w:rsid w:val="005E01C1"/>
    <w:rsid w:val="005E069C"/>
    <w:rsid w:val="005E0D38"/>
    <w:rsid w:val="005E0D7C"/>
    <w:rsid w:val="005E0E42"/>
    <w:rsid w:val="005E125F"/>
    <w:rsid w:val="005E128B"/>
    <w:rsid w:val="005E142F"/>
    <w:rsid w:val="005E1C52"/>
    <w:rsid w:val="005E1CE1"/>
    <w:rsid w:val="005E2030"/>
    <w:rsid w:val="005E205E"/>
    <w:rsid w:val="005E2128"/>
    <w:rsid w:val="005E2309"/>
    <w:rsid w:val="005E2815"/>
    <w:rsid w:val="005E2834"/>
    <w:rsid w:val="005E28E0"/>
    <w:rsid w:val="005E294F"/>
    <w:rsid w:val="005E2ADB"/>
    <w:rsid w:val="005E2CD7"/>
    <w:rsid w:val="005E2CF2"/>
    <w:rsid w:val="005E31BA"/>
    <w:rsid w:val="005E34B6"/>
    <w:rsid w:val="005E4247"/>
    <w:rsid w:val="005E550A"/>
    <w:rsid w:val="005E61ED"/>
    <w:rsid w:val="005E61F6"/>
    <w:rsid w:val="005E652B"/>
    <w:rsid w:val="005E65F0"/>
    <w:rsid w:val="005E662C"/>
    <w:rsid w:val="005E6AA5"/>
    <w:rsid w:val="005E6E78"/>
    <w:rsid w:val="005E714C"/>
    <w:rsid w:val="005E76D9"/>
    <w:rsid w:val="005E7883"/>
    <w:rsid w:val="005E7A32"/>
    <w:rsid w:val="005E7D07"/>
    <w:rsid w:val="005E7D23"/>
    <w:rsid w:val="005E7DEE"/>
    <w:rsid w:val="005F003F"/>
    <w:rsid w:val="005F063D"/>
    <w:rsid w:val="005F0DF0"/>
    <w:rsid w:val="005F1161"/>
    <w:rsid w:val="005F189D"/>
    <w:rsid w:val="005F18E3"/>
    <w:rsid w:val="005F1AE1"/>
    <w:rsid w:val="005F1AFA"/>
    <w:rsid w:val="005F2160"/>
    <w:rsid w:val="005F2213"/>
    <w:rsid w:val="005F23BD"/>
    <w:rsid w:val="005F2DFF"/>
    <w:rsid w:val="005F3112"/>
    <w:rsid w:val="005F32BA"/>
    <w:rsid w:val="005F38C9"/>
    <w:rsid w:val="005F3CF4"/>
    <w:rsid w:val="005F40FB"/>
    <w:rsid w:val="005F44C8"/>
    <w:rsid w:val="005F4B94"/>
    <w:rsid w:val="005F5320"/>
    <w:rsid w:val="005F54DC"/>
    <w:rsid w:val="005F5973"/>
    <w:rsid w:val="005F59A9"/>
    <w:rsid w:val="005F5F11"/>
    <w:rsid w:val="005F61E2"/>
    <w:rsid w:val="005F630E"/>
    <w:rsid w:val="005F6655"/>
    <w:rsid w:val="005F69E8"/>
    <w:rsid w:val="005F6A0A"/>
    <w:rsid w:val="005F6FD4"/>
    <w:rsid w:val="005F74F4"/>
    <w:rsid w:val="005F798E"/>
    <w:rsid w:val="005F7D94"/>
    <w:rsid w:val="006001BD"/>
    <w:rsid w:val="006004BF"/>
    <w:rsid w:val="006007E0"/>
    <w:rsid w:val="00600815"/>
    <w:rsid w:val="00600842"/>
    <w:rsid w:val="00600C39"/>
    <w:rsid w:val="00600E58"/>
    <w:rsid w:val="006015D5"/>
    <w:rsid w:val="006016C0"/>
    <w:rsid w:val="00601767"/>
    <w:rsid w:val="006023F6"/>
    <w:rsid w:val="00602524"/>
    <w:rsid w:val="0060261A"/>
    <w:rsid w:val="006029CD"/>
    <w:rsid w:val="00602C26"/>
    <w:rsid w:val="0060327D"/>
    <w:rsid w:val="006034A9"/>
    <w:rsid w:val="00603552"/>
    <w:rsid w:val="0060359C"/>
    <w:rsid w:val="0060366F"/>
    <w:rsid w:val="006037E9"/>
    <w:rsid w:val="00603A51"/>
    <w:rsid w:val="00604242"/>
    <w:rsid w:val="0060453C"/>
    <w:rsid w:val="00604BC3"/>
    <w:rsid w:val="006053B8"/>
    <w:rsid w:val="00605937"/>
    <w:rsid w:val="00605E30"/>
    <w:rsid w:val="00605E80"/>
    <w:rsid w:val="006067A3"/>
    <w:rsid w:val="00606C34"/>
    <w:rsid w:val="00606CEC"/>
    <w:rsid w:val="00606D87"/>
    <w:rsid w:val="0060757D"/>
    <w:rsid w:val="0060776D"/>
    <w:rsid w:val="00607A4F"/>
    <w:rsid w:val="00607BFF"/>
    <w:rsid w:val="00607C76"/>
    <w:rsid w:val="00607EB3"/>
    <w:rsid w:val="00610056"/>
    <w:rsid w:val="006104EA"/>
    <w:rsid w:val="006105F7"/>
    <w:rsid w:val="00610E87"/>
    <w:rsid w:val="006110F7"/>
    <w:rsid w:val="006111A4"/>
    <w:rsid w:val="006119D8"/>
    <w:rsid w:val="00611E0F"/>
    <w:rsid w:val="00612083"/>
    <w:rsid w:val="0061226A"/>
    <w:rsid w:val="006124E3"/>
    <w:rsid w:val="0061270A"/>
    <w:rsid w:val="00612887"/>
    <w:rsid w:val="00612F59"/>
    <w:rsid w:val="00613510"/>
    <w:rsid w:val="006137E8"/>
    <w:rsid w:val="00613864"/>
    <w:rsid w:val="00613B45"/>
    <w:rsid w:val="00613BBC"/>
    <w:rsid w:val="00613D5E"/>
    <w:rsid w:val="00613E73"/>
    <w:rsid w:val="00613FE9"/>
    <w:rsid w:val="00614325"/>
    <w:rsid w:val="0061486D"/>
    <w:rsid w:val="00614A80"/>
    <w:rsid w:val="00614CA9"/>
    <w:rsid w:val="00614D64"/>
    <w:rsid w:val="00615519"/>
    <w:rsid w:val="0061558E"/>
    <w:rsid w:val="00615B02"/>
    <w:rsid w:val="00615DEC"/>
    <w:rsid w:val="0061606C"/>
    <w:rsid w:val="00616C80"/>
    <w:rsid w:val="00616D0B"/>
    <w:rsid w:val="00617304"/>
    <w:rsid w:val="006176C9"/>
    <w:rsid w:val="006179CC"/>
    <w:rsid w:val="00617ABD"/>
    <w:rsid w:val="00617C50"/>
    <w:rsid w:val="00620368"/>
    <w:rsid w:val="006203F9"/>
    <w:rsid w:val="00620805"/>
    <w:rsid w:val="006209E5"/>
    <w:rsid w:val="00620B65"/>
    <w:rsid w:val="00620BBA"/>
    <w:rsid w:val="00620F76"/>
    <w:rsid w:val="00621012"/>
    <w:rsid w:val="006210CA"/>
    <w:rsid w:val="00621219"/>
    <w:rsid w:val="00621718"/>
    <w:rsid w:val="00621CC3"/>
    <w:rsid w:val="00621D06"/>
    <w:rsid w:val="00622221"/>
    <w:rsid w:val="00622882"/>
    <w:rsid w:val="00622A8A"/>
    <w:rsid w:val="00622BFA"/>
    <w:rsid w:val="00622DBF"/>
    <w:rsid w:val="006230CE"/>
    <w:rsid w:val="00623229"/>
    <w:rsid w:val="006234A9"/>
    <w:rsid w:val="00623754"/>
    <w:rsid w:val="00624015"/>
    <w:rsid w:val="00624246"/>
    <w:rsid w:val="00624B32"/>
    <w:rsid w:val="0062511F"/>
    <w:rsid w:val="0062516A"/>
    <w:rsid w:val="006252E7"/>
    <w:rsid w:val="00625773"/>
    <w:rsid w:val="0062582C"/>
    <w:rsid w:val="006258E7"/>
    <w:rsid w:val="006259F7"/>
    <w:rsid w:val="00625B07"/>
    <w:rsid w:val="00625DA9"/>
    <w:rsid w:val="00625F21"/>
    <w:rsid w:val="00626546"/>
    <w:rsid w:val="0062665F"/>
    <w:rsid w:val="006266C7"/>
    <w:rsid w:val="006268CF"/>
    <w:rsid w:val="006269D4"/>
    <w:rsid w:val="006270E7"/>
    <w:rsid w:val="00627257"/>
    <w:rsid w:val="006272A2"/>
    <w:rsid w:val="00627AEB"/>
    <w:rsid w:val="00627EE5"/>
    <w:rsid w:val="00627F76"/>
    <w:rsid w:val="00627FB5"/>
    <w:rsid w:val="006300B6"/>
    <w:rsid w:val="00630138"/>
    <w:rsid w:val="00630557"/>
    <w:rsid w:val="006307C5"/>
    <w:rsid w:val="00630807"/>
    <w:rsid w:val="00630906"/>
    <w:rsid w:val="00630977"/>
    <w:rsid w:val="00630A35"/>
    <w:rsid w:val="006311E7"/>
    <w:rsid w:val="006314C3"/>
    <w:rsid w:val="00631930"/>
    <w:rsid w:val="00631B53"/>
    <w:rsid w:val="00631BD1"/>
    <w:rsid w:val="00631FF0"/>
    <w:rsid w:val="00632DE1"/>
    <w:rsid w:val="00632E53"/>
    <w:rsid w:val="00632FE1"/>
    <w:rsid w:val="006330AB"/>
    <w:rsid w:val="00633216"/>
    <w:rsid w:val="0063340F"/>
    <w:rsid w:val="0063376A"/>
    <w:rsid w:val="00633D6A"/>
    <w:rsid w:val="00634323"/>
    <w:rsid w:val="006344C8"/>
    <w:rsid w:val="006344CE"/>
    <w:rsid w:val="00634847"/>
    <w:rsid w:val="006348A0"/>
    <w:rsid w:val="0063490C"/>
    <w:rsid w:val="00634F75"/>
    <w:rsid w:val="0063505F"/>
    <w:rsid w:val="00635585"/>
    <w:rsid w:val="00635793"/>
    <w:rsid w:val="00635A72"/>
    <w:rsid w:val="00635C91"/>
    <w:rsid w:val="00635C93"/>
    <w:rsid w:val="00635D46"/>
    <w:rsid w:val="00635DA1"/>
    <w:rsid w:val="0063635A"/>
    <w:rsid w:val="00636820"/>
    <w:rsid w:val="0063690D"/>
    <w:rsid w:val="00636934"/>
    <w:rsid w:val="006369FA"/>
    <w:rsid w:val="00636A50"/>
    <w:rsid w:val="0063734F"/>
    <w:rsid w:val="00637BF9"/>
    <w:rsid w:val="006402A5"/>
    <w:rsid w:val="006402E8"/>
    <w:rsid w:val="006403F2"/>
    <w:rsid w:val="00640B0D"/>
    <w:rsid w:val="00640C8D"/>
    <w:rsid w:val="00640F64"/>
    <w:rsid w:val="006413C8"/>
    <w:rsid w:val="006419D8"/>
    <w:rsid w:val="00641AC0"/>
    <w:rsid w:val="00641D34"/>
    <w:rsid w:val="00641D5F"/>
    <w:rsid w:val="00642349"/>
    <w:rsid w:val="00642C27"/>
    <w:rsid w:val="00642CEA"/>
    <w:rsid w:val="00642F6E"/>
    <w:rsid w:val="0064302B"/>
    <w:rsid w:val="006432EA"/>
    <w:rsid w:val="0064331A"/>
    <w:rsid w:val="00643790"/>
    <w:rsid w:val="0064386B"/>
    <w:rsid w:val="00643A9E"/>
    <w:rsid w:val="00643CF7"/>
    <w:rsid w:val="0064409B"/>
    <w:rsid w:val="006447B0"/>
    <w:rsid w:val="00644870"/>
    <w:rsid w:val="00645023"/>
    <w:rsid w:val="006454C5"/>
    <w:rsid w:val="0064565A"/>
    <w:rsid w:val="00645A82"/>
    <w:rsid w:val="006462E2"/>
    <w:rsid w:val="006464CA"/>
    <w:rsid w:val="006465C0"/>
    <w:rsid w:val="00646819"/>
    <w:rsid w:val="00646C28"/>
    <w:rsid w:val="00646E9D"/>
    <w:rsid w:val="006472D6"/>
    <w:rsid w:val="006474D6"/>
    <w:rsid w:val="00647754"/>
    <w:rsid w:val="00647A71"/>
    <w:rsid w:val="006504D3"/>
    <w:rsid w:val="006505F4"/>
    <w:rsid w:val="00650913"/>
    <w:rsid w:val="00650D77"/>
    <w:rsid w:val="006517C5"/>
    <w:rsid w:val="00651B48"/>
    <w:rsid w:val="00652351"/>
    <w:rsid w:val="0065236F"/>
    <w:rsid w:val="006523EF"/>
    <w:rsid w:val="006523F3"/>
    <w:rsid w:val="00652642"/>
    <w:rsid w:val="00652ABE"/>
    <w:rsid w:val="00652D85"/>
    <w:rsid w:val="00652DD8"/>
    <w:rsid w:val="00652F59"/>
    <w:rsid w:val="00653463"/>
    <w:rsid w:val="00653CBC"/>
    <w:rsid w:val="00653DA6"/>
    <w:rsid w:val="0065494B"/>
    <w:rsid w:val="0065509B"/>
    <w:rsid w:val="0065515A"/>
    <w:rsid w:val="00655273"/>
    <w:rsid w:val="0065580C"/>
    <w:rsid w:val="006559F5"/>
    <w:rsid w:val="00655AD4"/>
    <w:rsid w:val="00655D2F"/>
    <w:rsid w:val="00655EA4"/>
    <w:rsid w:val="00656693"/>
    <w:rsid w:val="00656879"/>
    <w:rsid w:val="00656894"/>
    <w:rsid w:val="00656DBD"/>
    <w:rsid w:val="006573FE"/>
    <w:rsid w:val="00657491"/>
    <w:rsid w:val="00657711"/>
    <w:rsid w:val="00657A26"/>
    <w:rsid w:val="00657E91"/>
    <w:rsid w:val="006600F1"/>
    <w:rsid w:val="00660527"/>
    <w:rsid w:val="00660608"/>
    <w:rsid w:val="00660BD4"/>
    <w:rsid w:val="00660EFF"/>
    <w:rsid w:val="00661005"/>
    <w:rsid w:val="00661503"/>
    <w:rsid w:val="00661742"/>
    <w:rsid w:val="00661EAE"/>
    <w:rsid w:val="00662375"/>
    <w:rsid w:val="00662576"/>
    <w:rsid w:val="00662E6A"/>
    <w:rsid w:val="006632D4"/>
    <w:rsid w:val="0066338F"/>
    <w:rsid w:val="006634ED"/>
    <w:rsid w:val="006637BC"/>
    <w:rsid w:val="00664372"/>
    <w:rsid w:val="00664AD4"/>
    <w:rsid w:val="00664B04"/>
    <w:rsid w:val="00664DA8"/>
    <w:rsid w:val="00665194"/>
    <w:rsid w:val="006651AD"/>
    <w:rsid w:val="00665499"/>
    <w:rsid w:val="0066587F"/>
    <w:rsid w:val="00665A69"/>
    <w:rsid w:val="00665BDD"/>
    <w:rsid w:val="00665EC4"/>
    <w:rsid w:val="0066699B"/>
    <w:rsid w:val="00666AB4"/>
    <w:rsid w:val="00666E22"/>
    <w:rsid w:val="00666EF9"/>
    <w:rsid w:val="00666FD7"/>
    <w:rsid w:val="00667034"/>
    <w:rsid w:val="00667219"/>
    <w:rsid w:val="00667603"/>
    <w:rsid w:val="00667617"/>
    <w:rsid w:val="0066779A"/>
    <w:rsid w:val="00667967"/>
    <w:rsid w:val="0067060F"/>
    <w:rsid w:val="006707BF"/>
    <w:rsid w:val="00670BAB"/>
    <w:rsid w:val="00670DAB"/>
    <w:rsid w:val="0067136A"/>
    <w:rsid w:val="0067186D"/>
    <w:rsid w:val="00671B0D"/>
    <w:rsid w:val="00671DD2"/>
    <w:rsid w:val="00671F8E"/>
    <w:rsid w:val="00672504"/>
    <w:rsid w:val="00672529"/>
    <w:rsid w:val="00672FD6"/>
    <w:rsid w:val="0067374E"/>
    <w:rsid w:val="00673A02"/>
    <w:rsid w:val="0067449E"/>
    <w:rsid w:val="0067452B"/>
    <w:rsid w:val="0067485A"/>
    <w:rsid w:val="0067534B"/>
    <w:rsid w:val="0067574A"/>
    <w:rsid w:val="00675D95"/>
    <w:rsid w:val="00675DA1"/>
    <w:rsid w:val="006760D3"/>
    <w:rsid w:val="00676697"/>
    <w:rsid w:val="0067685B"/>
    <w:rsid w:val="00676BDB"/>
    <w:rsid w:val="00676E62"/>
    <w:rsid w:val="00676F2E"/>
    <w:rsid w:val="006778E3"/>
    <w:rsid w:val="00677B95"/>
    <w:rsid w:val="00677BE6"/>
    <w:rsid w:val="00677D20"/>
    <w:rsid w:val="006804E0"/>
    <w:rsid w:val="006804FE"/>
    <w:rsid w:val="006806AC"/>
    <w:rsid w:val="006808F0"/>
    <w:rsid w:val="00680E42"/>
    <w:rsid w:val="00681041"/>
    <w:rsid w:val="0068163E"/>
    <w:rsid w:val="0068209F"/>
    <w:rsid w:val="00682387"/>
    <w:rsid w:val="006824CA"/>
    <w:rsid w:val="006826D8"/>
    <w:rsid w:val="00683C60"/>
    <w:rsid w:val="00683E4D"/>
    <w:rsid w:val="00684BFA"/>
    <w:rsid w:val="00684C52"/>
    <w:rsid w:val="00685368"/>
    <w:rsid w:val="006858C1"/>
    <w:rsid w:val="00685925"/>
    <w:rsid w:val="00685A88"/>
    <w:rsid w:val="00686431"/>
    <w:rsid w:val="006864A4"/>
    <w:rsid w:val="00686595"/>
    <w:rsid w:val="00686874"/>
    <w:rsid w:val="00686B77"/>
    <w:rsid w:val="00686BA4"/>
    <w:rsid w:val="00686F7E"/>
    <w:rsid w:val="006872D3"/>
    <w:rsid w:val="0068732D"/>
    <w:rsid w:val="006873B9"/>
    <w:rsid w:val="006874B1"/>
    <w:rsid w:val="00690602"/>
    <w:rsid w:val="0069087F"/>
    <w:rsid w:val="00690AAB"/>
    <w:rsid w:val="00691249"/>
    <w:rsid w:val="00691596"/>
    <w:rsid w:val="00691901"/>
    <w:rsid w:val="00691F19"/>
    <w:rsid w:val="00692FC4"/>
    <w:rsid w:val="00693308"/>
    <w:rsid w:val="0069348D"/>
    <w:rsid w:val="006934C2"/>
    <w:rsid w:val="00693BA3"/>
    <w:rsid w:val="00693F7A"/>
    <w:rsid w:val="00693FC8"/>
    <w:rsid w:val="00694550"/>
    <w:rsid w:val="006948A9"/>
    <w:rsid w:val="00694D29"/>
    <w:rsid w:val="00695551"/>
    <w:rsid w:val="00695697"/>
    <w:rsid w:val="006959F4"/>
    <w:rsid w:val="006966DE"/>
    <w:rsid w:val="0069679C"/>
    <w:rsid w:val="00696BAA"/>
    <w:rsid w:val="00696C7E"/>
    <w:rsid w:val="00696DFB"/>
    <w:rsid w:val="00696EAF"/>
    <w:rsid w:val="006972BC"/>
    <w:rsid w:val="0069751E"/>
    <w:rsid w:val="0069779F"/>
    <w:rsid w:val="006977D4"/>
    <w:rsid w:val="0069793B"/>
    <w:rsid w:val="006A0A22"/>
    <w:rsid w:val="006A1025"/>
    <w:rsid w:val="006A126F"/>
    <w:rsid w:val="006A1733"/>
    <w:rsid w:val="006A19D0"/>
    <w:rsid w:val="006A1BB4"/>
    <w:rsid w:val="006A1E54"/>
    <w:rsid w:val="006A1E6E"/>
    <w:rsid w:val="006A1EAE"/>
    <w:rsid w:val="006A1EDA"/>
    <w:rsid w:val="006A2033"/>
    <w:rsid w:val="006A2217"/>
    <w:rsid w:val="006A2657"/>
    <w:rsid w:val="006A2D9E"/>
    <w:rsid w:val="006A32AE"/>
    <w:rsid w:val="006A35CD"/>
    <w:rsid w:val="006A4071"/>
    <w:rsid w:val="006A4259"/>
    <w:rsid w:val="006A4623"/>
    <w:rsid w:val="006A48CB"/>
    <w:rsid w:val="006A5098"/>
    <w:rsid w:val="006A53E1"/>
    <w:rsid w:val="006A551A"/>
    <w:rsid w:val="006A5647"/>
    <w:rsid w:val="006A5736"/>
    <w:rsid w:val="006A584F"/>
    <w:rsid w:val="006A5FDC"/>
    <w:rsid w:val="006A65BD"/>
    <w:rsid w:val="006A68F1"/>
    <w:rsid w:val="006A6EC2"/>
    <w:rsid w:val="006A70FB"/>
    <w:rsid w:val="006A7385"/>
    <w:rsid w:val="006A74F9"/>
    <w:rsid w:val="006B0086"/>
    <w:rsid w:val="006B03D8"/>
    <w:rsid w:val="006B08C1"/>
    <w:rsid w:val="006B09E9"/>
    <w:rsid w:val="006B0F69"/>
    <w:rsid w:val="006B14C0"/>
    <w:rsid w:val="006B16B2"/>
    <w:rsid w:val="006B1892"/>
    <w:rsid w:val="006B1F1E"/>
    <w:rsid w:val="006B1F21"/>
    <w:rsid w:val="006B213F"/>
    <w:rsid w:val="006B21B3"/>
    <w:rsid w:val="006B25C1"/>
    <w:rsid w:val="006B274C"/>
    <w:rsid w:val="006B2AC9"/>
    <w:rsid w:val="006B3211"/>
    <w:rsid w:val="006B3278"/>
    <w:rsid w:val="006B344F"/>
    <w:rsid w:val="006B3929"/>
    <w:rsid w:val="006B3BB2"/>
    <w:rsid w:val="006B3DA9"/>
    <w:rsid w:val="006B3E99"/>
    <w:rsid w:val="006B3E9E"/>
    <w:rsid w:val="006B3F5E"/>
    <w:rsid w:val="006B449D"/>
    <w:rsid w:val="006B45C6"/>
    <w:rsid w:val="006B45E2"/>
    <w:rsid w:val="006B46EB"/>
    <w:rsid w:val="006B4E5F"/>
    <w:rsid w:val="006B4E90"/>
    <w:rsid w:val="006B522B"/>
    <w:rsid w:val="006B52C9"/>
    <w:rsid w:val="006B5417"/>
    <w:rsid w:val="006B541F"/>
    <w:rsid w:val="006B5894"/>
    <w:rsid w:val="006B5A03"/>
    <w:rsid w:val="006B6128"/>
    <w:rsid w:val="006B65C1"/>
    <w:rsid w:val="006B661D"/>
    <w:rsid w:val="006B6864"/>
    <w:rsid w:val="006B6FA9"/>
    <w:rsid w:val="006B707C"/>
    <w:rsid w:val="006B741A"/>
    <w:rsid w:val="006B757B"/>
    <w:rsid w:val="006B7613"/>
    <w:rsid w:val="006B7E80"/>
    <w:rsid w:val="006C0928"/>
    <w:rsid w:val="006C0D5F"/>
    <w:rsid w:val="006C136F"/>
    <w:rsid w:val="006C13CE"/>
    <w:rsid w:val="006C177D"/>
    <w:rsid w:val="006C1C60"/>
    <w:rsid w:val="006C20C7"/>
    <w:rsid w:val="006C2303"/>
    <w:rsid w:val="006C24C3"/>
    <w:rsid w:val="006C276F"/>
    <w:rsid w:val="006C3176"/>
    <w:rsid w:val="006C31DE"/>
    <w:rsid w:val="006C46B9"/>
    <w:rsid w:val="006C4739"/>
    <w:rsid w:val="006C5A11"/>
    <w:rsid w:val="006C5BDA"/>
    <w:rsid w:val="006C5DC1"/>
    <w:rsid w:val="006C6527"/>
    <w:rsid w:val="006C6AD9"/>
    <w:rsid w:val="006C7BDE"/>
    <w:rsid w:val="006D0337"/>
    <w:rsid w:val="006D0A64"/>
    <w:rsid w:val="006D148B"/>
    <w:rsid w:val="006D1623"/>
    <w:rsid w:val="006D16FB"/>
    <w:rsid w:val="006D1C92"/>
    <w:rsid w:val="006D2303"/>
    <w:rsid w:val="006D2CB4"/>
    <w:rsid w:val="006D2E29"/>
    <w:rsid w:val="006D2F02"/>
    <w:rsid w:val="006D3468"/>
    <w:rsid w:val="006D3505"/>
    <w:rsid w:val="006D3A7D"/>
    <w:rsid w:val="006D3DB6"/>
    <w:rsid w:val="006D4224"/>
    <w:rsid w:val="006D434F"/>
    <w:rsid w:val="006D4D6E"/>
    <w:rsid w:val="006D5347"/>
    <w:rsid w:val="006D53F1"/>
    <w:rsid w:val="006D5502"/>
    <w:rsid w:val="006D55E9"/>
    <w:rsid w:val="006D58D9"/>
    <w:rsid w:val="006D5D34"/>
    <w:rsid w:val="006D6955"/>
    <w:rsid w:val="006D76F7"/>
    <w:rsid w:val="006D7F6C"/>
    <w:rsid w:val="006E083B"/>
    <w:rsid w:val="006E0F4D"/>
    <w:rsid w:val="006E0FD1"/>
    <w:rsid w:val="006E2138"/>
    <w:rsid w:val="006E218A"/>
    <w:rsid w:val="006E2414"/>
    <w:rsid w:val="006E2C53"/>
    <w:rsid w:val="006E31F4"/>
    <w:rsid w:val="006E3358"/>
    <w:rsid w:val="006E38A0"/>
    <w:rsid w:val="006E432C"/>
    <w:rsid w:val="006E4500"/>
    <w:rsid w:val="006E46AC"/>
    <w:rsid w:val="006E4793"/>
    <w:rsid w:val="006E4966"/>
    <w:rsid w:val="006E4A4A"/>
    <w:rsid w:val="006E5198"/>
    <w:rsid w:val="006E5347"/>
    <w:rsid w:val="006E576B"/>
    <w:rsid w:val="006E57D6"/>
    <w:rsid w:val="006E6353"/>
    <w:rsid w:val="006E6367"/>
    <w:rsid w:val="006E65C7"/>
    <w:rsid w:val="006E6746"/>
    <w:rsid w:val="006E6CE0"/>
    <w:rsid w:val="006E7117"/>
    <w:rsid w:val="006E73D9"/>
    <w:rsid w:val="006E75A5"/>
    <w:rsid w:val="006E79F8"/>
    <w:rsid w:val="006F0309"/>
    <w:rsid w:val="006F0360"/>
    <w:rsid w:val="006F0490"/>
    <w:rsid w:val="006F0A65"/>
    <w:rsid w:val="006F0E0B"/>
    <w:rsid w:val="006F13EB"/>
    <w:rsid w:val="006F2212"/>
    <w:rsid w:val="006F24F9"/>
    <w:rsid w:val="006F29F8"/>
    <w:rsid w:val="006F2CBD"/>
    <w:rsid w:val="006F3180"/>
    <w:rsid w:val="006F39CF"/>
    <w:rsid w:val="006F3C6C"/>
    <w:rsid w:val="006F41D0"/>
    <w:rsid w:val="006F4238"/>
    <w:rsid w:val="006F4264"/>
    <w:rsid w:val="006F4359"/>
    <w:rsid w:val="006F501C"/>
    <w:rsid w:val="006F50D3"/>
    <w:rsid w:val="006F52D5"/>
    <w:rsid w:val="006F532F"/>
    <w:rsid w:val="006F5704"/>
    <w:rsid w:val="006F572C"/>
    <w:rsid w:val="006F5A81"/>
    <w:rsid w:val="006F5E99"/>
    <w:rsid w:val="006F60C9"/>
    <w:rsid w:val="006F6395"/>
    <w:rsid w:val="006F6648"/>
    <w:rsid w:val="006F6AA7"/>
    <w:rsid w:val="006F6BC7"/>
    <w:rsid w:val="006F702C"/>
    <w:rsid w:val="006F72CA"/>
    <w:rsid w:val="006F7707"/>
    <w:rsid w:val="006F7ACF"/>
    <w:rsid w:val="006F7B34"/>
    <w:rsid w:val="0070006D"/>
    <w:rsid w:val="00700A6C"/>
    <w:rsid w:val="00700A7A"/>
    <w:rsid w:val="00700E02"/>
    <w:rsid w:val="007010FF"/>
    <w:rsid w:val="00701282"/>
    <w:rsid w:val="0070171F"/>
    <w:rsid w:val="007017C5"/>
    <w:rsid w:val="007019EC"/>
    <w:rsid w:val="00701CD5"/>
    <w:rsid w:val="007020A5"/>
    <w:rsid w:val="00702B06"/>
    <w:rsid w:val="00702D93"/>
    <w:rsid w:val="007035CE"/>
    <w:rsid w:val="007037AD"/>
    <w:rsid w:val="00703B08"/>
    <w:rsid w:val="00703BA5"/>
    <w:rsid w:val="00703DF6"/>
    <w:rsid w:val="007048B2"/>
    <w:rsid w:val="0070531F"/>
    <w:rsid w:val="0070588A"/>
    <w:rsid w:val="00705C70"/>
    <w:rsid w:val="00705E41"/>
    <w:rsid w:val="007066ED"/>
    <w:rsid w:val="007066F6"/>
    <w:rsid w:val="00706EE0"/>
    <w:rsid w:val="007072EC"/>
    <w:rsid w:val="00707323"/>
    <w:rsid w:val="007074CC"/>
    <w:rsid w:val="00707732"/>
    <w:rsid w:val="00707C42"/>
    <w:rsid w:val="007102E3"/>
    <w:rsid w:val="007103E9"/>
    <w:rsid w:val="00710843"/>
    <w:rsid w:val="007111EC"/>
    <w:rsid w:val="00711878"/>
    <w:rsid w:val="0071188B"/>
    <w:rsid w:val="00711AC1"/>
    <w:rsid w:val="0071217A"/>
    <w:rsid w:val="00712818"/>
    <w:rsid w:val="00712890"/>
    <w:rsid w:val="00712BB5"/>
    <w:rsid w:val="00712C9E"/>
    <w:rsid w:val="00713471"/>
    <w:rsid w:val="00713BB7"/>
    <w:rsid w:val="00713C4A"/>
    <w:rsid w:val="00714466"/>
    <w:rsid w:val="007145F4"/>
    <w:rsid w:val="00714E33"/>
    <w:rsid w:val="00715258"/>
    <w:rsid w:val="007153CF"/>
    <w:rsid w:val="00715510"/>
    <w:rsid w:val="007157A5"/>
    <w:rsid w:val="007167D8"/>
    <w:rsid w:val="00716D89"/>
    <w:rsid w:val="00716F50"/>
    <w:rsid w:val="007172DA"/>
    <w:rsid w:val="007172DE"/>
    <w:rsid w:val="007174A7"/>
    <w:rsid w:val="00717D7E"/>
    <w:rsid w:val="00717FB4"/>
    <w:rsid w:val="00717FF7"/>
    <w:rsid w:val="007202DD"/>
    <w:rsid w:val="0072038E"/>
    <w:rsid w:val="007209A9"/>
    <w:rsid w:val="00720CDB"/>
    <w:rsid w:val="00721187"/>
    <w:rsid w:val="007212AD"/>
    <w:rsid w:val="007218D5"/>
    <w:rsid w:val="0072209E"/>
    <w:rsid w:val="007222F8"/>
    <w:rsid w:val="0072238D"/>
    <w:rsid w:val="00722771"/>
    <w:rsid w:val="00722964"/>
    <w:rsid w:val="00722F5F"/>
    <w:rsid w:val="007238B4"/>
    <w:rsid w:val="00723AC8"/>
    <w:rsid w:val="00723DA4"/>
    <w:rsid w:val="00724154"/>
    <w:rsid w:val="00724567"/>
    <w:rsid w:val="007247C6"/>
    <w:rsid w:val="00724873"/>
    <w:rsid w:val="007249E0"/>
    <w:rsid w:val="00724DDF"/>
    <w:rsid w:val="00724DF0"/>
    <w:rsid w:val="00725406"/>
    <w:rsid w:val="00725714"/>
    <w:rsid w:val="00725F2A"/>
    <w:rsid w:val="0072610E"/>
    <w:rsid w:val="00726244"/>
    <w:rsid w:val="00726DEF"/>
    <w:rsid w:val="00726E2B"/>
    <w:rsid w:val="0072723F"/>
    <w:rsid w:val="00727BAD"/>
    <w:rsid w:val="00727D40"/>
    <w:rsid w:val="00727FCA"/>
    <w:rsid w:val="00730491"/>
    <w:rsid w:val="007305B1"/>
    <w:rsid w:val="0073064D"/>
    <w:rsid w:val="00730713"/>
    <w:rsid w:val="00730867"/>
    <w:rsid w:val="00730B07"/>
    <w:rsid w:val="00730BD9"/>
    <w:rsid w:val="00730E2F"/>
    <w:rsid w:val="00730E33"/>
    <w:rsid w:val="00730F58"/>
    <w:rsid w:val="00730F8A"/>
    <w:rsid w:val="00730FA4"/>
    <w:rsid w:val="00730FB2"/>
    <w:rsid w:val="00731022"/>
    <w:rsid w:val="00731088"/>
    <w:rsid w:val="00731852"/>
    <w:rsid w:val="00731A8E"/>
    <w:rsid w:val="00731B17"/>
    <w:rsid w:val="00731B23"/>
    <w:rsid w:val="00731D08"/>
    <w:rsid w:val="00731F7A"/>
    <w:rsid w:val="00731FDF"/>
    <w:rsid w:val="0073209C"/>
    <w:rsid w:val="00732296"/>
    <w:rsid w:val="007329A0"/>
    <w:rsid w:val="00732C96"/>
    <w:rsid w:val="00732D40"/>
    <w:rsid w:val="00732E7E"/>
    <w:rsid w:val="0073327F"/>
    <w:rsid w:val="007332A9"/>
    <w:rsid w:val="00733417"/>
    <w:rsid w:val="00733AF1"/>
    <w:rsid w:val="00734A50"/>
    <w:rsid w:val="00734C51"/>
    <w:rsid w:val="00734DFE"/>
    <w:rsid w:val="0073513B"/>
    <w:rsid w:val="00735820"/>
    <w:rsid w:val="00735BCD"/>
    <w:rsid w:val="007361DC"/>
    <w:rsid w:val="007370BB"/>
    <w:rsid w:val="00737224"/>
    <w:rsid w:val="007372D1"/>
    <w:rsid w:val="00737BA1"/>
    <w:rsid w:val="00737BE5"/>
    <w:rsid w:val="00737C72"/>
    <w:rsid w:val="00737D16"/>
    <w:rsid w:val="00737ECF"/>
    <w:rsid w:val="007400F9"/>
    <w:rsid w:val="0074044F"/>
    <w:rsid w:val="007405F3"/>
    <w:rsid w:val="0074077F"/>
    <w:rsid w:val="00740A79"/>
    <w:rsid w:val="00740CE1"/>
    <w:rsid w:val="00740D19"/>
    <w:rsid w:val="0074170A"/>
    <w:rsid w:val="00741C11"/>
    <w:rsid w:val="00741D62"/>
    <w:rsid w:val="00741D6C"/>
    <w:rsid w:val="0074227F"/>
    <w:rsid w:val="007424EC"/>
    <w:rsid w:val="007424F9"/>
    <w:rsid w:val="00742662"/>
    <w:rsid w:val="00742B74"/>
    <w:rsid w:val="00742CF9"/>
    <w:rsid w:val="00743125"/>
    <w:rsid w:val="0074330E"/>
    <w:rsid w:val="00743315"/>
    <w:rsid w:val="007437FA"/>
    <w:rsid w:val="00743DC8"/>
    <w:rsid w:val="00743EBB"/>
    <w:rsid w:val="00744980"/>
    <w:rsid w:val="00744CD8"/>
    <w:rsid w:val="00744E3C"/>
    <w:rsid w:val="007450D3"/>
    <w:rsid w:val="00745787"/>
    <w:rsid w:val="007467D0"/>
    <w:rsid w:val="007467D9"/>
    <w:rsid w:val="007469E1"/>
    <w:rsid w:val="00746F6D"/>
    <w:rsid w:val="007473FB"/>
    <w:rsid w:val="00747BFB"/>
    <w:rsid w:val="00747D8E"/>
    <w:rsid w:val="00750504"/>
    <w:rsid w:val="0075062C"/>
    <w:rsid w:val="0075094C"/>
    <w:rsid w:val="0075095E"/>
    <w:rsid w:val="00750A40"/>
    <w:rsid w:val="00750CEB"/>
    <w:rsid w:val="00750FE1"/>
    <w:rsid w:val="00751258"/>
    <w:rsid w:val="00751360"/>
    <w:rsid w:val="00751532"/>
    <w:rsid w:val="00751759"/>
    <w:rsid w:val="00751AE3"/>
    <w:rsid w:val="00751BE0"/>
    <w:rsid w:val="00751C0B"/>
    <w:rsid w:val="00751CE3"/>
    <w:rsid w:val="00751E39"/>
    <w:rsid w:val="00751EDD"/>
    <w:rsid w:val="00751FA7"/>
    <w:rsid w:val="0075279F"/>
    <w:rsid w:val="0075280A"/>
    <w:rsid w:val="0075367A"/>
    <w:rsid w:val="00753718"/>
    <w:rsid w:val="00753976"/>
    <w:rsid w:val="007539F2"/>
    <w:rsid w:val="00754735"/>
    <w:rsid w:val="00754930"/>
    <w:rsid w:val="00754CDB"/>
    <w:rsid w:val="00754E87"/>
    <w:rsid w:val="007551E2"/>
    <w:rsid w:val="007559B1"/>
    <w:rsid w:val="007562D1"/>
    <w:rsid w:val="00756879"/>
    <w:rsid w:val="00756F1A"/>
    <w:rsid w:val="007575F0"/>
    <w:rsid w:val="0075775C"/>
    <w:rsid w:val="00757AF5"/>
    <w:rsid w:val="00760011"/>
    <w:rsid w:val="00760224"/>
    <w:rsid w:val="00760326"/>
    <w:rsid w:val="007608C9"/>
    <w:rsid w:val="007608F4"/>
    <w:rsid w:val="00761736"/>
    <w:rsid w:val="00761DBA"/>
    <w:rsid w:val="00761E6A"/>
    <w:rsid w:val="00761EE2"/>
    <w:rsid w:val="00762AED"/>
    <w:rsid w:val="00762C53"/>
    <w:rsid w:val="00762E55"/>
    <w:rsid w:val="0076300A"/>
    <w:rsid w:val="00763074"/>
    <w:rsid w:val="0076343A"/>
    <w:rsid w:val="00763607"/>
    <w:rsid w:val="00763ADC"/>
    <w:rsid w:val="00763BDE"/>
    <w:rsid w:val="00763D58"/>
    <w:rsid w:val="00763E04"/>
    <w:rsid w:val="00763E75"/>
    <w:rsid w:val="00764510"/>
    <w:rsid w:val="007646D8"/>
    <w:rsid w:val="00764C67"/>
    <w:rsid w:val="00764DA8"/>
    <w:rsid w:val="00764ED6"/>
    <w:rsid w:val="007653F1"/>
    <w:rsid w:val="00765858"/>
    <w:rsid w:val="0076598A"/>
    <w:rsid w:val="00765E96"/>
    <w:rsid w:val="007664FD"/>
    <w:rsid w:val="0076657E"/>
    <w:rsid w:val="0076687A"/>
    <w:rsid w:val="00766A5B"/>
    <w:rsid w:val="00766B13"/>
    <w:rsid w:val="00766D91"/>
    <w:rsid w:val="00766FF2"/>
    <w:rsid w:val="007671B2"/>
    <w:rsid w:val="0076733B"/>
    <w:rsid w:val="007677DF"/>
    <w:rsid w:val="00767A07"/>
    <w:rsid w:val="00767D0F"/>
    <w:rsid w:val="007703DB"/>
    <w:rsid w:val="00770446"/>
    <w:rsid w:val="0077097E"/>
    <w:rsid w:val="00771A5B"/>
    <w:rsid w:val="00771E84"/>
    <w:rsid w:val="00771F48"/>
    <w:rsid w:val="00771FE7"/>
    <w:rsid w:val="00772A38"/>
    <w:rsid w:val="00772AAA"/>
    <w:rsid w:val="00772D8D"/>
    <w:rsid w:val="00772F50"/>
    <w:rsid w:val="00773409"/>
    <w:rsid w:val="007735E9"/>
    <w:rsid w:val="00773729"/>
    <w:rsid w:val="007739EC"/>
    <w:rsid w:val="00773C8F"/>
    <w:rsid w:val="00773D6D"/>
    <w:rsid w:val="00773DC0"/>
    <w:rsid w:val="007744BF"/>
    <w:rsid w:val="007746F5"/>
    <w:rsid w:val="0077495E"/>
    <w:rsid w:val="007749C4"/>
    <w:rsid w:val="00774B1C"/>
    <w:rsid w:val="00774D4C"/>
    <w:rsid w:val="00774E9A"/>
    <w:rsid w:val="00774F3E"/>
    <w:rsid w:val="007751FF"/>
    <w:rsid w:val="0077523C"/>
    <w:rsid w:val="00775357"/>
    <w:rsid w:val="007755F9"/>
    <w:rsid w:val="007757AB"/>
    <w:rsid w:val="00775947"/>
    <w:rsid w:val="007760DE"/>
    <w:rsid w:val="00776369"/>
    <w:rsid w:val="00776569"/>
    <w:rsid w:val="0077664C"/>
    <w:rsid w:val="0077699C"/>
    <w:rsid w:val="00776FDE"/>
    <w:rsid w:val="0077761C"/>
    <w:rsid w:val="00777B15"/>
    <w:rsid w:val="00777CC5"/>
    <w:rsid w:val="00777E80"/>
    <w:rsid w:val="00777EB0"/>
    <w:rsid w:val="00780403"/>
    <w:rsid w:val="007805C5"/>
    <w:rsid w:val="007822B6"/>
    <w:rsid w:val="00782862"/>
    <w:rsid w:val="007828B3"/>
    <w:rsid w:val="00782D59"/>
    <w:rsid w:val="0078316D"/>
    <w:rsid w:val="007832DE"/>
    <w:rsid w:val="00783FF5"/>
    <w:rsid w:val="007840A5"/>
    <w:rsid w:val="0078413F"/>
    <w:rsid w:val="00784534"/>
    <w:rsid w:val="00784B90"/>
    <w:rsid w:val="00784DF6"/>
    <w:rsid w:val="0078500B"/>
    <w:rsid w:val="0078501C"/>
    <w:rsid w:val="0078570D"/>
    <w:rsid w:val="007858D4"/>
    <w:rsid w:val="00785DCF"/>
    <w:rsid w:val="00785FF3"/>
    <w:rsid w:val="0078662A"/>
    <w:rsid w:val="00786956"/>
    <w:rsid w:val="00786CF2"/>
    <w:rsid w:val="00786F26"/>
    <w:rsid w:val="00786FDC"/>
    <w:rsid w:val="00787B9D"/>
    <w:rsid w:val="00787D7B"/>
    <w:rsid w:val="007902A7"/>
    <w:rsid w:val="007905F2"/>
    <w:rsid w:val="007905F6"/>
    <w:rsid w:val="00790634"/>
    <w:rsid w:val="00790ECD"/>
    <w:rsid w:val="00791047"/>
    <w:rsid w:val="007914C9"/>
    <w:rsid w:val="00791761"/>
    <w:rsid w:val="0079201E"/>
    <w:rsid w:val="00792266"/>
    <w:rsid w:val="007922A9"/>
    <w:rsid w:val="007927B0"/>
    <w:rsid w:val="00792AFA"/>
    <w:rsid w:val="00792B45"/>
    <w:rsid w:val="0079308F"/>
    <w:rsid w:val="00793113"/>
    <w:rsid w:val="00793441"/>
    <w:rsid w:val="0079377F"/>
    <w:rsid w:val="00793A22"/>
    <w:rsid w:val="00793B30"/>
    <w:rsid w:val="00793CAF"/>
    <w:rsid w:val="00793EAD"/>
    <w:rsid w:val="00793FC7"/>
    <w:rsid w:val="00794448"/>
    <w:rsid w:val="0079448C"/>
    <w:rsid w:val="00794876"/>
    <w:rsid w:val="00794C00"/>
    <w:rsid w:val="007952D6"/>
    <w:rsid w:val="007953DE"/>
    <w:rsid w:val="007956FA"/>
    <w:rsid w:val="00795709"/>
    <w:rsid w:val="00795949"/>
    <w:rsid w:val="007959EC"/>
    <w:rsid w:val="00795A9F"/>
    <w:rsid w:val="00795B9E"/>
    <w:rsid w:val="007960DC"/>
    <w:rsid w:val="0079638D"/>
    <w:rsid w:val="007963CA"/>
    <w:rsid w:val="007963EC"/>
    <w:rsid w:val="007966D2"/>
    <w:rsid w:val="007969F2"/>
    <w:rsid w:val="00796E97"/>
    <w:rsid w:val="00796F06"/>
    <w:rsid w:val="007978CA"/>
    <w:rsid w:val="007979F0"/>
    <w:rsid w:val="00797BE3"/>
    <w:rsid w:val="007A081E"/>
    <w:rsid w:val="007A0B62"/>
    <w:rsid w:val="007A0C7A"/>
    <w:rsid w:val="007A0EEE"/>
    <w:rsid w:val="007A1197"/>
    <w:rsid w:val="007A181F"/>
    <w:rsid w:val="007A1AC4"/>
    <w:rsid w:val="007A1BA4"/>
    <w:rsid w:val="007A1F39"/>
    <w:rsid w:val="007A227B"/>
    <w:rsid w:val="007A309D"/>
    <w:rsid w:val="007A31A6"/>
    <w:rsid w:val="007A34AC"/>
    <w:rsid w:val="007A37D2"/>
    <w:rsid w:val="007A3AB7"/>
    <w:rsid w:val="007A3CCD"/>
    <w:rsid w:val="007A3F35"/>
    <w:rsid w:val="007A45DB"/>
    <w:rsid w:val="007A49DA"/>
    <w:rsid w:val="007A4F92"/>
    <w:rsid w:val="007A5258"/>
    <w:rsid w:val="007A5BBA"/>
    <w:rsid w:val="007A63F9"/>
    <w:rsid w:val="007A678A"/>
    <w:rsid w:val="007A690B"/>
    <w:rsid w:val="007A6DE8"/>
    <w:rsid w:val="007A7682"/>
    <w:rsid w:val="007A771E"/>
    <w:rsid w:val="007B051F"/>
    <w:rsid w:val="007B0898"/>
    <w:rsid w:val="007B11B8"/>
    <w:rsid w:val="007B15C6"/>
    <w:rsid w:val="007B17C5"/>
    <w:rsid w:val="007B18F2"/>
    <w:rsid w:val="007B1B9E"/>
    <w:rsid w:val="007B1C8A"/>
    <w:rsid w:val="007B1EDC"/>
    <w:rsid w:val="007B2093"/>
    <w:rsid w:val="007B21DA"/>
    <w:rsid w:val="007B2342"/>
    <w:rsid w:val="007B277E"/>
    <w:rsid w:val="007B2E61"/>
    <w:rsid w:val="007B316C"/>
    <w:rsid w:val="007B38E8"/>
    <w:rsid w:val="007B3CE3"/>
    <w:rsid w:val="007B3DD4"/>
    <w:rsid w:val="007B4878"/>
    <w:rsid w:val="007B4E8D"/>
    <w:rsid w:val="007B4FA4"/>
    <w:rsid w:val="007B52F3"/>
    <w:rsid w:val="007B5582"/>
    <w:rsid w:val="007B5667"/>
    <w:rsid w:val="007B5A15"/>
    <w:rsid w:val="007B5A43"/>
    <w:rsid w:val="007B5D65"/>
    <w:rsid w:val="007B5EDB"/>
    <w:rsid w:val="007B6079"/>
    <w:rsid w:val="007B6BA2"/>
    <w:rsid w:val="007B721B"/>
    <w:rsid w:val="007B77FE"/>
    <w:rsid w:val="007B7BCF"/>
    <w:rsid w:val="007B7CBC"/>
    <w:rsid w:val="007B7E36"/>
    <w:rsid w:val="007C0208"/>
    <w:rsid w:val="007C0697"/>
    <w:rsid w:val="007C07B0"/>
    <w:rsid w:val="007C080B"/>
    <w:rsid w:val="007C0B8C"/>
    <w:rsid w:val="007C0BD6"/>
    <w:rsid w:val="007C139D"/>
    <w:rsid w:val="007C16F0"/>
    <w:rsid w:val="007C17E2"/>
    <w:rsid w:val="007C1A75"/>
    <w:rsid w:val="007C1ADA"/>
    <w:rsid w:val="007C1C60"/>
    <w:rsid w:val="007C1D91"/>
    <w:rsid w:val="007C228B"/>
    <w:rsid w:val="007C2A13"/>
    <w:rsid w:val="007C2D58"/>
    <w:rsid w:val="007C30DD"/>
    <w:rsid w:val="007C33A2"/>
    <w:rsid w:val="007C3885"/>
    <w:rsid w:val="007C3A04"/>
    <w:rsid w:val="007C4616"/>
    <w:rsid w:val="007C4781"/>
    <w:rsid w:val="007C5047"/>
    <w:rsid w:val="007C5076"/>
    <w:rsid w:val="007C5100"/>
    <w:rsid w:val="007C5179"/>
    <w:rsid w:val="007C554B"/>
    <w:rsid w:val="007C557C"/>
    <w:rsid w:val="007C55D7"/>
    <w:rsid w:val="007C5DEC"/>
    <w:rsid w:val="007C5EA2"/>
    <w:rsid w:val="007C610B"/>
    <w:rsid w:val="007C647F"/>
    <w:rsid w:val="007C6634"/>
    <w:rsid w:val="007C6DD9"/>
    <w:rsid w:val="007C79E0"/>
    <w:rsid w:val="007C7BA3"/>
    <w:rsid w:val="007C7BED"/>
    <w:rsid w:val="007D0152"/>
    <w:rsid w:val="007D05D6"/>
    <w:rsid w:val="007D069B"/>
    <w:rsid w:val="007D0831"/>
    <w:rsid w:val="007D0DF6"/>
    <w:rsid w:val="007D0E43"/>
    <w:rsid w:val="007D1B11"/>
    <w:rsid w:val="007D1BC1"/>
    <w:rsid w:val="007D1C49"/>
    <w:rsid w:val="007D1CB7"/>
    <w:rsid w:val="007D21BF"/>
    <w:rsid w:val="007D2363"/>
    <w:rsid w:val="007D2673"/>
    <w:rsid w:val="007D2B67"/>
    <w:rsid w:val="007D2DAD"/>
    <w:rsid w:val="007D2E9D"/>
    <w:rsid w:val="007D2F16"/>
    <w:rsid w:val="007D318A"/>
    <w:rsid w:val="007D32E7"/>
    <w:rsid w:val="007D423D"/>
    <w:rsid w:val="007D44C4"/>
    <w:rsid w:val="007D4566"/>
    <w:rsid w:val="007D46D7"/>
    <w:rsid w:val="007D4745"/>
    <w:rsid w:val="007D48E1"/>
    <w:rsid w:val="007D5705"/>
    <w:rsid w:val="007D57F6"/>
    <w:rsid w:val="007D585E"/>
    <w:rsid w:val="007D593A"/>
    <w:rsid w:val="007D5A49"/>
    <w:rsid w:val="007D5A97"/>
    <w:rsid w:val="007D5D0B"/>
    <w:rsid w:val="007D5E6E"/>
    <w:rsid w:val="007D6248"/>
    <w:rsid w:val="007D654D"/>
    <w:rsid w:val="007D65CC"/>
    <w:rsid w:val="007D6738"/>
    <w:rsid w:val="007D6F40"/>
    <w:rsid w:val="007D7144"/>
    <w:rsid w:val="007D714A"/>
    <w:rsid w:val="007D7179"/>
    <w:rsid w:val="007D753D"/>
    <w:rsid w:val="007D76D3"/>
    <w:rsid w:val="007D776E"/>
    <w:rsid w:val="007D791C"/>
    <w:rsid w:val="007D7F16"/>
    <w:rsid w:val="007D7FE3"/>
    <w:rsid w:val="007E031B"/>
    <w:rsid w:val="007E03D5"/>
    <w:rsid w:val="007E05C7"/>
    <w:rsid w:val="007E0AD2"/>
    <w:rsid w:val="007E0C92"/>
    <w:rsid w:val="007E0C94"/>
    <w:rsid w:val="007E1422"/>
    <w:rsid w:val="007E16B4"/>
    <w:rsid w:val="007E1DE5"/>
    <w:rsid w:val="007E1F4A"/>
    <w:rsid w:val="007E234A"/>
    <w:rsid w:val="007E2356"/>
    <w:rsid w:val="007E263C"/>
    <w:rsid w:val="007E274D"/>
    <w:rsid w:val="007E28BF"/>
    <w:rsid w:val="007E2B74"/>
    <w:rsid w:val="007E2C43"/>
    <w:rsid w:val="007E3284"/>
    <w:rsid w:val="007E3ACB"/>
    <w:rsid w:val="007E3ACD"/>
    <w:rsid w:val="007E3C2C"/>
    <w:rsid w:val="007E457A"/>
    <w:rsid w:val="007E47B6"/>
    <w:rsid w:val="007E48CF"/>
    <w:rsid w:val="007E4FFB"/>
    <w:rsid w:val="007E575C"/>
    <w:rsid w:val="007E58A1"/>
    <w:rsid w:val="007E58F8"/>
    <w:rsid w:val="007E61A5"/>
    <w:rsid w:val="007E64EA"/>
    <w:rsid w:val="007E6AF1"/>
    <w:rsid w:val="007E6F2A"/>
    <w:rsid w:val="007E718E"/>
    <w:rsid w:val="007E7709"/>
    <w:rsid w:val="007E7A37"/>
    <w:rsid w:val="007E7C77"/>
    <w:rsid w:val="007E7D9C"/>
    <w:rsid w:val="007E7E58"/>
    <w:rsid w:val="007E7EBB"/>
    <w:rsid w:val="007E7F58"/>
    <w:rsid w:val="007F0D1C"/>
    <w:rsid w:val="007F13C8"/>
    <w:rsid w:val="007F1484"/>
    <w:rsid w:val="007F1652"/>
    <w:rsid w:val="007F166D"/>
    <w:rsid w:val="007F17C0"/>
    <w:rsid w:val="007F2359"/>
    <w:rsid w:val="007F25A4"/>
    <w:rsid w:val="007F2731"/>
    <w:rsid w:val="007F2784"/>
    <w:rsid w:val="007F297B"/>
    <w:rsid w:val="007F2CCD"/>
    <w:rsid w:val="007F2CE9"/>
    <w:rsid w:val="007F302C"/>
    <w:rsid w:val="007F309E"/>
    <w:rsid w:val="007F3861"/>
    <w:rsid w:val="007F3C54"/>
    <w:rsid w:val="007F3D4B"/>
    <w:rsid w:val="007F40DB"/>
    <w:rsid w:val="007F4138"/>
    <w:rsid w:val="007F441D"/>
    <w:rsid w:val="007F4E2D"/>
    <w:rsid w:val="007F4EB2"/>
    <w:rsid w:val="007F556B"/>
    <w:rsid w:val="007F56EA"/>
    <w:rsid w:val="007F5F56"/>
    <w:rsid w:val="007F6031"/>
    <w:rsid w:val="007F660B"/>
    <w:rsid w:val="007F6731"/>
    <w:rsid w:val="007F684B"/>
    <w:rsid w:val="007F6B62"/>
    <w:rsid w:val="007F6D4F"/>
    <w:rsid w:val="007F6D5D"/>
    <w:rsid w:val="007F76F2"/>
    <w:rsid w:val="007F7884"/>
    <w:rsid w:val="007F7F9F"/>
    <w:rsid w:val="00800038"/>
    <w:rsid w:val="0080007C"/>
    <w:rsid w:val="008000A3"/>
    <w:rsid w:val="008001BD"/>
    <w:rsid w:val="008001DF"/>
    <w:rsid w:val="008002DD"/>
    <w:rsid w:val="00800E09"/>
    <w:rsid w:val="008017B8"/>
    <w:rsid w:val="008017DC"/>
    <w:rsid w:val="008019A9"/>
    <w:rsid w:val="00801E11"/>
    <w:rsid w:val="0080203E"/>
    <w:rsid w:val="00802584"/>
    <w:rsid w:val="00802B4D"/>
    <w:rsid w:val="00803D12"/>
    <w:rsid w:val="008045B0"/>
    <w:rsid w:val="00804692"/>
    <w:rsid w:val="008047DD"/>
    <w:rsid w:val="008047FA"/>
    <w:rsid w:val="00804ADC"/>
    <w:rsid w:val="00804E25"/>
    <w:rsid w:val="00805029"/>
    <w:rsid w:val="00805180"/>
    <w:rsid w:val="008051BE"/>
    <w:rsid w:val="00805311"/>
    <w:rsid w:val="0080538B"/>
    <w:rsid w:val="008053A2"/>
    <w:rsid w:val="00805706"/>
    <w:rsid w:val="00805D50"/>
    <w:rsid w:val="00805ECF"/>
    <w:rsid w:val="00806527"/>
    <w:rsid w:val="00806CDC"/>
    <w:rsid w:val="00806D80"/>
    <w:rsid w:val="00806F89"/>
    <w:rsid w:val="008075A2"/>
    <w:rsid w:val="0080778E"/>
    <w:rsid w:val="00807D0A"/>
    <w:rsid w:val="00807E60"/>
    <w:rsid w:val="0081017B"/>
    <w:rsid w:val="008102D8"/>
    <w:rsid w:val="00810932"/>
    <w:rsid w:val="008110E0"/>
    <w:rsid w:val="0081128E"/>
    <w:rsid w:val="008112D5"/>
    <w:rsid w:val="008115BB"/>
    <w:rsid w:val="00811B9E"/>
    <w:rsid w:val="00811D3C"/>
    <w:rsid w:val="00812263"/>
    <w:rsid w:val="00812610"/>
    <w:rsid w:val="00812723"/>
    <w:rsid w:val="00812A28"/>
    <w:rsid w:val="00812A52"/>
    <w:rsid w:val="00813809"/>
    <w:rsid w:val="00813BFA"/>
    <w:rsid w:val="0081435F"/>
    <w:rsid w:val="00814414"/>
    <w:rsid w:val="008145B8"/>
    <w:rsid w:val="00814799"/>
    <w:rsid w:val="00814DF6"/>
    <w:rsid w:val="00815347"/>
    <w:rsid w:val="00815455"/>
    <w:rsid w:val="008159B2"/>
    <w:rsid w:val="00815BD4"/>
    <w:rsid w:val="00815C44"/>
    <w:rsid w:val="00815CE2"/>
    <w:rsid w:val="00815D60"/>
    <w:rsid w:val="0081671D"/>
    <w:rsid w:val="00816B1D"/>
    <w:rsid w:val="0081799A"/>
    <w:rsid w:val="00817A63"/>
    <w:rsid w:val="008208E8"/>
    <w:rsid w:val="00821FDE"/>
    <w:rsid w:val="00822188"/>
    <w:rsid w:val="008224DB"/>
    <w:rsid w:val="008229C9"/>
    <w:rsid w:val="00822DE8"/>
    <w:rsid w:val="008230BE"/>
    <w:rsid w:val="00823553"/>
    <w:rsid w:val="00823742"/>
    <w:rsid w:val="00823977"/>
    <w:rsid w:val="00823EBB"/>
    <w:rsid w:val="00823FA9"/>
    <w:rsid w:val="00823FCE"/>
    <w:rsid w:val="0082466C"/>
    <w:rsid w:val="00824791"/>
    <w:rsid w:val="00824BFB"/>
    <w:rsid w:val="0082587F"/>
    <w:rsid w:val="0082588C"/>
    <w:rsid w:val="00825900"/>
    <w:rsid w:val="00825A95"/>
    <w:rsid w:val="00825D17"/>
    <w:rsid w:val="00826635"/>
    <w:rsid w:val="008266D3"/>
    <w:rsid w:val="00826890"/>
    <w:rsid w:val="00826C14"/>
    <w:rsid w:val="00826D9B"/>
    <w:rsid w:val="00827137"/>
    <w:rsid w:val="008273EF"/>
    <w:rsid w:val="00827462"/>
    <w:rsid w:val="0082789D"/>
    <w:rsid w:val="00827AA1"/>
    <w:rsid w:val="00827C98"/>
    <w:rsid w:val="00827E8C"/>
    <w:rsid w:val="00827F04"/>
    <w:rsid w:val="0083049E"/>
    <w:rsid w:val="00830CED"/>
    <w:rsid w:val="00830D5E"/>
    <w:rsid w:val="0083156F"/>
    <w:rsid w:val="00831CDE"/>
    <w:rsid w:val="00831D78"/>
    <w:rsid w:val="008323F5"/>
    <w:rsid w:val="00832451"/>
    <w:rsid w:val="00832535"/>
    <w:rsid w:val="008326BC"/>
    <w:rsid w:val="00832B21"/>
    <w:rsid w:val="00833580"/>
    <w:rsid w:val="00833683"/>
    <w:rsid w:val="00833A79"/>
    <w:rsid w:val="00833C01"/>
    <w:rsid w:val="008340FF"/>
    <w:rsid w:val="008342B4"/>
    <w:rsid w:val="00834696"/>
    <w:rsid w:val="00834AA9"/>
    <w:rsid w:val="00834BD7"/>
    <w:rsid w:val="00834C6B"/>
    <w:rsid w:val="00834D5B"/>
    <w:rsid w:val="0083526B"/>
    <w:rsid w:val="00835EF9"/>
    <w:rsid w:val="008365B0"/>
    <w:rsid w:val="00836BFF"/>
    <w:rsid w:val="008371A9"/>
    <w:rsid w:val="008378E0"/>
    <w:rsid w:val="00840008"/>
    <w:rsid w:val="008403D6"/>
    <w:rsid w:val="008405E9"/>
    <w:rsid w:val="0084085B"/>
    <w:rsid w:val="00840888"/>
    <w:rsid w:val="00840902"/>
    <w:rsid w:val="00840B47"/>
    <w:rsid w:val="00840D69"/>
    <w:rsid w:val="008412FE"/>
    <w:rsid w:val="00841B2B"/>
    <w:rsid w:val="00841C1D"/>
    <w:rsid w:val="00841CCB"/>
    <w:rsid w:val="00841D10"/>
    <w:rsid w:val="00841DD0"/>
    <w:rsid w:val="008422FF"/>
    <w:rsid w:val="00842717"/>
    <w:rsid w:val="00842900"/>
    <w:rsid w:val="00842E6D"/>
    <w:rsid w:val="008431B9"/>
    <w:rsid w:val="00843ECB"/>
    <w:rsid w:val="00843F07"/>
    <w:rsid w:val="00843FDE"/>
    <w:rsid w:val="00844781"/>
    <w:rsid w:val="00844914"/>
    <w:rsid w:val="00844A5C"/>
    <w:rsid w:val="00844B15"/>
    <w:rsid w:val="00844D34"/>
    <w:rsid w:val="008450AB"/>
    <w:rsid w:val="008451DA"/>
    <w:rsid w:val="0084529B"/>
    <w:rsid w:val="00845572"/>
    <w:rsid w:val="008458D9"/>
    <w:rsid w:val="00846686"/>
    <w:rsid w:val="00846A53"/>
    <w:rsid w:val="00846F04"/>
    <w:rsid w:val="00847457"/>
    <w:rsid w:val="00847763"/>
    <w:rsid w:val="00847D3D"/>
    <w:rsid w:val="00847F50"/>
    <w:rsid w:val="008501D1"/>
    <w:rsid w:val="0085027B"/>
    <w:rsid w:val="008503D4"/>
    <w:rsid w:val="0085065E"/>
    <w:rsid w:val="00850B66"/>
    <w:rsid w:val="00851070"/>
    <w:rsid w:val="0085116F"/>
    <w:rsid w:val="00851A73"/>
    <w:rsid w:val="00851F10"/>
    <w:rsid w:val="008522FC"/>
    <w:rsid w:val="008523A6"/>
    <w:rsid w:val="0085245A"/>
    <w:rsid w:val="0085274B"/>
    <w:rsid w:val="00852DEB"/>
    <w:rsid w:val="00853202"/>
    <w:rsid w:val="00853379"/>
    <w:rsid w:val="0085351B"/>
    <w:rsid w:val="008539D9"/>
    <w:rsid w:val="00853B45"/>
    <w:rsid w:val="00853D05"/>
    <w:rsid w:val="00853DDA"/>
    <w:rsid w:val="00853EAE"/>
    <w:rsid w:val="008540C8"/>
    <w:rsid w:val="008542C9"/>
    <w:rsid w:val="008547AC"/>
    <w:rsid w:val="00854B8F"/>
    <w:rsid w:val="008551EC"/>
    <w:rsid w:val="00855504"/>
    <w:rsid w:val="0085558A"/>
    <w:rsid w:val="00855626"/>
    <w:rsid w:val="00855C07"/>
    <w:rsid w:val="00855DFE"/>
    <w:rsid w:val="00856051"/>
    <w:rsid w:val="0085624F"/>
    <w:rsid w:val="00856E36"/>
    <w:rsid w:val="0085720C"/>
    <w:rsid w:val="0085728B"/>
    <w:rsid w:val="008572C9"/>
    <w:rsid w:val="008574CC"/>
    <w:rsid w:val="00857BC0"/>
    <w:rsid w:val="008601E0"/>
    <w:rsid w:val="008602ED"/>
    <w:rsid w:val="0086074B"/>
    <w:rsid w:val="008611F7"/>
    <w:rsid w:val="0086175D"/>
    <w:rsid w:val="00861941"/>
    <w:rsid w:val="00862031"/>
    <w:rsid w:val="00862BC6"/>
    <w:rsid w:val="00862C11"/>
    <w:rsid w:val="00863713"/>
    <w:rsid w:val="00863889"/>
    <w:rsid w:val="008638A7"/>
    <w:rsid w:val="00863B6F"/>
    <w:rsid w:val="00863C7A"/>
    <w:rsid w:val="00864237"/>
    <w:rsid w:val="00864525"/>
    <w:rsid w:val="00864B4B"/>
    <w:rsid w:val="00864C31"/>
    <w:rsid w:val="008650DF"/>
    <w:rsid w:val="008651D6"/>
    <w:rsid w:val="00865BB3"/>
    <w:rsid w:val="00865CB8"/>
    <w:rsid w:val="00865D82"/>
    <w:rsid w:val="00865ED3"/>
    <w:rsid w:val="00865EEB"/>
    <w:rsid w:val="00866197"/>
    <w:rsid w:val="00866262"/>
    <w:rsid w:val="0086637D"/>
    <w:rsid w:val="008668E1"/>
    <w:rsid w:val="00866E33"/>
    <w:rsid w:val="00867B64"/>
    <w:rsid w:val="008701B5"/>
    <w:rsid w:val="008701F7"/>
    <w:rsid w:val="00870632"/>
    <w:rsid w:val="00870704"/>
    <w:rsid w:val="00870952"/>
    <w:rsid w:val="00870A72"/>
    <w:rsid w:val="00870C4F"/>
    <w:rsid w:val="00872530"/>
    <w:rsid w:val="008726FB"/>
    <w:rsid w:val="00872C53"/>
    <w:rsid w:val="00872C5C"/>
    <w:rsid w:val="00872D0B"/>
    <w:rsid w:val="00872F65"/>
    <w:rsid w:val="00872FD2"/>
    <w:rsid w:val="00873355"/>
    <w:rsid w:val="00873491"/>
    <w:rsid w:val="00873A40"/>
    <w:rsid w:val="00874514"/>
    <w:rsid w:val="00874C49"/>
    <w:rsid w:val="00874E12"/>
    <w:rsid w:val="00874E92"/>
    <w:rsid w:val="00874E99"/>
    <w:rsid w:val="008754EF"/>
    <w:rsid w:val="008755AC"/>
    <w:rsid w:val="008756AF"/>
    <w:rsid w:val="008756D5"/>
    <w:rsid w:val="008757C5"/>
    <w:rsid w:val="00875894"/>
    <w:rsid w:val="008759F0"/>
    <w:rsid w:val="00875C63"/>
    <w:rsid w:val="00876AF6"/>
    <w:rsid w:val="00876B1A"/>
    <w:rsid w:val="00876F04"/>
    <w:rsid w:val="00877889"/>
    <w:rsid w:val="0088018C"/>
    <w:rsid w:val="00881707"/>
    <w:rsid w:val="00882116"/>
    <w:rsid w:val="008827CD"/>
    <w:rsid w:val="0088287D"/>
    <w:rsid w:val="008828AC"/>
    <w:rsid w:val="0088297F"/>
    <w:rsid w:val="00883049"/>
    <w:rsid w:val="008833E1"/>
    <w:rsid w:val="0088389D"/>
    <w:rsid w:val="00884003"/>
    <w:rsid w:val="0088430C"/>
    <w:rsid w:val="0088467E"/>
    <w:rsid w:val="008848FB"/>
    <w:rsid w:val="00884D4F"/>
    <w:rsid w:val="00884E06"/>
    <w:rsid w:val="00884F1D"/>
    <w:rsid w:val="00885710"/>
    <w:rsid w:val="00886382"/>
    <w:rsid w:val="00886A74"/>
    <w:rsid w:val="00886B02"/>
    <w:rsid w:val="00886C1A"/>
    <w:rsid w:val="00886FD2"/>
    <w:rsid w:val="0088788E"/>
    <w:rsid w:val="00890293"/>
    <w:rsid w:val="0089086D"/>
    <w:rsid w:val="00891034"/>
    <w:rsid w:val="00891990"/>
    <w:rsid w:val="008922AB"/>
    <w:rsid w:val="00892716"/>
    <w:rsid w:val="00892855"/>
    <w:rsid w:val="0089349B"/>
    <w:rsid w:val="0089367B"/>
    <w:rsid w:val="00893862"/>
    <w:rsid w:val="00893DF7"/>
    <w:rsid w:val="00894C00"/>
    <w:rsid w:val="00894E33"/>
    <w:rsid w:val="00894FA8"/>
    <w:rsid w:val="0089529C"/>
    <w:rsid w:val="00895374"/>
    <w:rsid w:val="00895382"/>
    <w:rsid w:val="00895673"/>
    <w:rsid w:val="00895B1A"/>
    <w:rsid w:val="00896314"/>
    <w:rsid w:val="0089658E"/>
    <w:rsid w:val="00896596"/>
    <w:rsid w:val="00896654"/>
    <w:rsid w:val="00896723"/>
    <w:rsid w:val="00896746"/>
    <w:rsid w:val="00896FDC"/>
    <w:rsid w:val="00897256"/>
    <w:rsid w:val="008974B2"/>
    <w:rsid w:val="00897A77"/>
    <w:rsid w:val="00897D17"/>
    <w:rsid w:val="00897F78"/>
    <w:rsid w:val="008A0058"/>
    <w:rsid w:val="008A03D2"/>
    <w:rsid w:val="008A0549"/>
    <w:rsid w:val="008A06C9"/>
    <w:rsid w:val="008A1335"/>
    <w:rsid w:val="008A166B"/>
    <w:rsid w:val="008A1714"/>
    <w:rsid w:val="008A2024"/>
    <w:rsid w:val="008A258D"/>
    <w:rsid w:val="008A2625"/>
    <w:rsid w:val="008A271F"/>
    <w:rsid w:val="008A27DB"/>
    <w:rsid w:val="008A2F4C"/>
    <w:rsid w:val="008A30FF"/>
    <w:rsid w:val="008A33BF"/>
    <w:rsid w:val="008A36A4"/>
    <w:rsid w:val="008A37D7"/>
    <w:rsid w:val="008A3BD7"/>
    <w:rsid w:val="008A3F14"/>
    <w:rsid w:val="008A42D0"/>
    <w:rsid w:val="008A4784"/>
    <w:rsid w:val="008A47F1"/>
    <w:rsid w:val="008A4C03"/>
    <w:rsid w:val="008A5080"/>
    <w:rsid w:val="008A58A7"/>
    <w:rsid w:val="008A5A81"/>
    <w:rsid w:val="008A64D9"/>
    <w:rsid w:val="008A653B"/>
    <w:rsid w:val="008A6670"/>
    <w:rsid w:val="008A685A"/>
    <w:rsid w:val="008A695F"/>
    <w:rsid w:val="008A6EE7"/>
    <w:rsid w:val="008A6FD2"/>
    <w:rsid w:val="008A75A8"/>
    <w:rsid w:val="008A7A95"/>
    <w:rsid w:val="008A7AD2"/>
    <w:rsid w:val="008A7EB2"/>
    <w:rsid w:val="008A7FE8"/>
    <w:rsid w:val="008B01EC"/>
    <w:rsid w:val="008B07A0"/>
    <w:rsid w:val="008B098D"/>
    <w:rsid w:val="008B0B5D"/>
    <w:rsid w:val="008B11B2"/>
    <w:rsid w:val="008B120B"/>
    <w:rsid w:val="008B138E"/>
    <w:rsid w:val="008B1DC4"/>
    <w:rsid w:val="008B234A"/>
    <w:rsid w:val="008B23FB"/>
    <w:rsid w:val="008B256E"/>
    <w:rsid w:val="008B2712"/>
    <w:rsid w:val="008B2B57"/>
    <w:rsid w:val="008B2CC5"/>
    <w:rsid w:val="008B2FFF"/>
    <w:rsid w:val="008B3424"/>
    <w:rsid w:val="008B3590"/>
    <w:rsid w:val="008B3B11"/>
    <w:rsid w:val="008B3F13"/>
    <w:rsid w:val="008B4942"/>
    <w:rsid w:val="008B4C76"/>
    <w:rsid w:val="008B5207"/>
    <w:rsid w:val="008B6B75"/>
    <w:rsid w:val="008B722C"/>
    <w:rsid w:val="008B7756"/>
    <w:rsid w:val="008B7DCD"/>
    <w:rsid w:val="008C01F3"/>
    <w:rsid w:val="008C04AD"/>
    <w:rsid w:val="008C0834"/>
    <w:rsid w:val="008C09A4"/>
    <w:rsid w:val="008C0D01"/>
    <w:rsid w:val="008C0F48"/>
    <w:rsid w:val="008C0F5D"/>
    <w:rsid w:val="008C1633"/>
    <w:rsid w:val="008C17BE"/>
    <w:rsid w:val="008C1FF5"/>
    <w:rsid w:val="008C21D1"/>
    <w:rsid w:val="008C243D"/>
    <w:rsid w:val="008C24A5"/>
    <w:rsid w:val="008C2BCA"/>
    <w:rsid w:val="008C2EFC"/>
    <w:rsid w:val="008C2FAE"/>
    <w:rsid w:val="008C2FC7"/>
    <w:rsid w:val="008C3CD2"/>
    <w:rsid w:val="008C3EF8"/>
    <w:rsid w:val="008C48CD"/>
    <w:rsid w:val="008C4AD4"/>
    <w:rsid w:val="008C4E9A"/>
    <w:rsid w:val="008C521E"/>
    <w:rsid w:val="008C55DB"/>
    <w:rsid w:val="008C5F95"/>
    <w:rsid w:val="008C5FA5"/>
    <w:rsid w:val="008C63B8"/>
    <w:rsid w:val="008C6858"/>
    <w:rsid w:val="008C6F6E"/>
    <w:rsid w:val="008C6F93"/>
    <w:rsid w:val="008C70D9"/>
    <w:rsid w:val="008C728D"/>
    <w:rsid w:val="008C73A7"/>
    <w:rsid w:val="008C755F"/>
    <w:rsid w:val="008C76FC"/>
    <w:rsid w:val="008C7A96"/>
    <w:rsid w:val="008C7AC2"/>
    <w:rsid w:val="008D0089"/>
    <w:rsid w:val="008D046D"/>
    <w:rsid w:val="008D0630"/>
    <w:rsid w:val="008D0893"/>
    <w:rsid w:val="008D0A9F"/>
    <w:rsid w:val="008D0E90"/>
    <w:rsid w:val="008D1054"/>
    <w:rsid w:val="008D12A0"/>
    <w:rsid w:val="008D18C6"/>
    <w:rsid w:val="008D1FFB"/>
    <w:rsid w:val="008D204F"/>
    <w:rsid w:val="008D27D1"/>
    <w:rsid w:val="008D2CB9"/>
    <w:rsid w:val="008D2E92"/>
    <w:rsid w:val="008D2F21"/>
    <w:rsid w:val="008D3687"/>
    <w:rsid w:val="008D3904"/>
    <w:rsid w:val="008D4014"/>
    <w:rsid w:val="008D41B0"/>
    <w:rsid w:val="008D4376"/>
    <w:rsid w:val="008D4692"/>
    <w:rsid w:val="008D48CA"/>
    <w:rsid w:val="008D4997"/>
    <w:rsid w:val="008D49B8"/>
    <w:rsid w:val="008D4B84"/>
    <w:rsid w:val="008D527A"/>
    <w:rsid w:val="008D5523"/>
    <w:rsid w:val="008D5CAD"/>
    <w:rsid w:val="008D62DD"/>
    <w:rsid w:val="008D64E1"/>
    <w:rsid w:val="008D683D"/>
    <w:rsid w:val="008D68AB"/>
    <w:rsid w:val="008D6BFD"/>
    <w:rsid w:val="008D6EF9"/>
    <w:rsid w:val="008D70F6"/>
    <w:rsid w:val="008D71C8"/>
    <w:rsid w:val="008D730A"/>
    <w:rsid w:val="008D7482"/>
    <w:rsid w:val="008D79E8"/>
    <w:rsid w:val="008D7A5B"/>
    <w:rsid w:val="008D7CC5"/>
    <w:rsid w:val="008D7FB8"/>
    <w:rsid w:val="008E0137"/>
    <w:rsid w:val="008E051C"/>
    <w:rsid w:val="008E0681"/>
    <w:rsid w:val="008E07EA"/>
    <w:rsid w:val="008E08EF"/>
    <w:rsid w:val="008E0B3C"/>
    <w:rsid w:val="008E0FB9"/>
    <w:rsid w:val="008E155E"/>
    <w:rsid w:val="008E1B82"/>
    <w:rsid w:val="008E1DC1"/>
    <w:rsid w:val="008E1E57"/>
    <w:rsid w:val="008E2008"/>
    <w:rsid w:val="008E213E"/>
    <w:rsid w:val="008E2151"/>
    <w:rsid w:val="008E22A3"/>
    <w:rsid w:val="008E28FC"/>
    <w:rsid w:val="008E293E"/>
    <w:rsid w:val="008E2C17"/>
    <w:rsid w:val="008E2CC1"/>
    <w:rsid w:val="008E33C3"/>
    <w:rsid w:val="008E353A"/>
    <w:rsid w:val="008E37EA"/>
    <w:rsid w:val="008E3F28"/>
    <w:rsid w:val="008E48FD"/>
    <w:rsid w:val="008E4B3B"/>
    <w:rsid w:val="008E4DF9"/>
    <w:rsid w:val="008E5821"/>
    <w:rsid w:val="008E58D8"/>
    <w:rsid w:val="008E5B3A"/>
    <w:rsid w:val="008E6484"/>
    <w:rsid w:val="008E6490"/>
    <w:rsid w:val="008E65DF"/>
    <w:rsid w:val="008E6C60"/>
    <w:rsid w:val="008E6EB5"/>
    <w:rsid w:val="008E6FAB"/>
    <w:rsid w:val="008E71B2"/>
    <w:rsid w:val="008E72FC"/>
    <w:rsid w:val="008E7CE7"/>
    <w:rsid w:val="008E7FCC"/>
    <w:rsid w:val="008F0357"/>
    <w:rsid w:val="008F037A"/>
    <w:rsid w:val="008F0D8B"/>
    <w:rsid w:val="008F1018"/>
    <w:rsid w:val="008F17F5"/>
    <w:rsid w:val="008F22A3"/>
    <w:rsid w:val="008F2550"/>
    <w:rsid w:val="008F2A32"/>
    <w:rsid w:val="008F2C57"/>
    <w:rsid w:val="008F2DC8"/>
    <w:rsid w:val="008F2DF3"/>
    <w:rsid w:val="008F3867"/>
    <w:rsid w:val="008F38AC"/>
    <w:rsid w:val="008F3A06"/>
    <w:rsid w:val="008F3BB3"/>
    <w:rsid w:val="008F3EE3"/>
    <w:rsid w:val="008F3FAE"/>
    <w:rsid w:val="008F4343"/>
    <w:rsid w:val="008F43B5"/>
    <w:rsid w:val="008F486B"/>
    <w:rsid w:val="008F4A36"/>
    <w:rsid w:val="008F4B79"/>
    <w:rsid w:val="008F50AF"/>
    <w:rsid w:val="008F5890"/>
    <w:rsid w:val="008F597A"/>
    <w:rsid w:val="008F59C1"/>
    <w:rsid w:val="008F5A5F"/>
    <w:rsid w:val="008F5A9B"/>
    <w:rsid w:val="008F5B82"/>
    <w:rsid w:val="008F5DE1"/>
    <w:rsid w:val="008F6EF5"/>
    <w:rsid w:val="008F730A"/>
    <w:rsid w:val="008F7534"/>
    <w:rsid w:val="008F76DA"/>
    <w:rsid w:val="008F7A7B"/>
    <w:rsid w:val="008F7DDE"/>
    <w:rsid w:val="00900391"/>
    <w:rsid w:val="00900787"/>
    <w:rsid w:val="00900BDE"/>
    <w:rsid w:val="00900BF0"/>
    <w:rsid w:val="00900C46"/>
    <w:rsid w:val="00900DAF"/>
    <w:rsid w:val="009013DB"/>
    <w:rsid w:val="009017D9"/>
    <w:rsid w:val="0090185F"/>
    <w:rsid w:val="0090194C"/>
    <w:rsid w:val="00901E24"/>
    <w:rsid w:val="0090215F"/>
    <w:rsid w:val="00902A2B"/>
    <w:rsid w:val="00902D90"/>
    <w:rsid w:val="00902DCD"/>
    <w:rsid w:val="00902F4B"/>
    <w:rsid w:val="0090319B"/>
    <w:rsid w:val="00903377"/>
    <w:rsid w:val="009033D1"/>
    <w:rsid w:val="009035AB"/>
    <w:rsid w:val="009038D1"/>
    <w:rsid w:val="00903B88"/>
    <w:rsid w:val="00903CF8"/>
    <w:rsid w:val="00903ECC"/>
    <w:rsid w:val="0090414C"/>
    <w:rsid w:val="009044C6"/>
    <w:rsid w:val="009046F3"/>
    <w:rsid w:val="009048D1"/>
    <w:rsid w:val="00904997"/>
    <w:rsid w:val="009049D4"/>
    <w:rsid w:val="00905055"/>
    <w:rsid w:val="0090509D"/>
    <w:rsid w:val="0090526B"/>
    <w:rsid w:val="0090546D"/>
    <w:rsid w:val="00905926"/>
    <w:rsid w:val="00905E13"/>
    <w:rsid w:val="00906016"/>
    <w:rsid w:val="00906FD2"/>
    <w:rsid w:val="00906FF1"/>
    <w:rsid w:val="0090726B"/>
    <w:rsid w:val="009072EB"/>
    <w:rsid w:val="00907532"/>
    <w:rsid w:val="009077C0"/>
    <w:rsid w:val="00907CC1"/>
    <w:rsid w:val="009101CF"/>
    <w:rsid w:val="00910435"/>
    <w:rsid w:val="0091164F"/>
    <w:rsid w:val="0091175F"/>
    <w:rsid w:val="00911B22"/>
    <w:rsid w:val="00911FBA"/>
    <w:rsid w:val="0091210A"/>
    <w:rsid w:val="0091217C"/>
    <w:rsid w:val="009123A7"/>
    <w:rsid w:val="00912899"/>
    <w:rsid w:val="00912F85"/>
    <w:rsid w:val="00913314"/>
    <w:rsid w:val="009134E0"/>
    <w:rsid w:val="00913616"/>
    <w:rsid w:val="00913A05"/>
    <w:rsid w:val="009140BB"/>
    <w:rsid w:val="009141DE"/>
    <w:rsid w:val="009142CC"/>
    <w:rsid w:val="0091439C"/>
    <w:rsid w:val="00914EE3"/>
    <w:rsid w:val="00915713"/>
    <w:rsid w:val="00915A02"/>
    <w:rsid w:val="0091638C"/>
    <w:rsid w:val="00916AFA"/>
    <w:rsid w:val="00916B00"/>
    <w:rsid w:val="00917112"/>
    <w:rsid w:val="0091772D"/>
    <w:rsid w:val="009178A5"/>
    <w:rsid w:val="00917A05"/>
    <w:rsid w:val="00917D21"/>
    <w:rsid w:val="00920103"/>
    <w:rsid w:val="0092026E"/>
    <w:rsid w:val="009203A6"/>
    <w:rsid w:val="0092066B"/>
    <w:rsid w:val="009207B5"/>
    <w:rsid w:val="0092086F"/>
    <w:rsid w:val="00920C2B"/>
    <w:rsid w:val="00920FE5"/>
    <w:rsid w:val="0092158F"/>
    <w:rsid w:val="009226F0"/>
    <w:rsid w:val="00922B2A"/>
    <w:rsid w:val="00923264"/>
    <w:rsid w:val="00923910"/>
    <w:rsid w:val="00923E9A"/>
    <w:rsid w:val="00924257"/>
    <w:rsid w:val="00924284"/>
    <w:rsid w:val="009244CF"/>
    <w:rsid w:val="0092455B"/>
    <w:rsid w:val="009245A1"/>
    <w:rsid w:val="00924643"/>
    <w:rsid w:val="00924A18"/>
    <w:rsid w:val="00924E21"/>
    <w:rsid w:val="00924F3C"/>
    <w:rsid w:val="009253B5"/>
    <w:rsid w:val="00925703"/>
    <w:rsid w:val="00925A24"/>
    <w:rsid w:val="00925C23"/>
    <w:rsid w:val="00925D74"/>
    <w:rsid w:val="009265E9"/>
    <w:rsid w:val="00926753"/>
    <w:rsid w:val="00926FE7"/>
    <w:rsid w:val="009270EA"/>
    <w:rsid w:val="009276B8"/>
    <w:rsid w:val="009301B9"/>
    <w:rsid w:val="009302F8"/>
    <w:rsid w:val="0093037A"/>
    <w:rsid w:val="00930390"/>
    <w:rsid w:val="009304B6"/>
    <w:rsid w:val="00930535"/>
    <w:rsid w:val="009308E5"/>
    <w:rsid w:val="00930B49"/>
    <w:rsid w:val="00930F50"/>
    <w:rsid w:val="00931383"/>
    <w:rsid w:val="0093141A"/>
    <w:rsid w:val="00932017"/>
    <w:rsid w:val="009321DF"/>
    <w:rsid w:val="009322AC"/>
    <w:rsid w:val="00932974"/>
    <w:rsid w:val="00932AC3"/>
    <w:rsid w:val="00932DA9"/>
    <w:rsid w:val="009330C3"/>
    <w:rsid w:val="009336A8"/>
    <w:rsid w:val="00933AEA"/>
    <w:rsid w:val="00933B3F"/>
    <w:rsid w:val="00933F13"/>
    <w:rsid w:val="009346B6"/>
    <w:rsid w:val="0093499B"/>
    <w:rsid w:val="009350CC"/>
    <w:rsid w:val="009351E4"/>
    <w:rsid w:val="0093520E"/>
    <w:rsid w:val="009359F8"/>
    <w:rsid w:val="00936224"/>
    <w:rsid w:val="00936338"/>
    <w:rsid w:val="009363A6"/>
    <w:rsid w:val="00936418"/>
    <w:rsid w:val="00936712"/>
    <w:rsid w:val="00936B26"/>
    <w:rsid w:val="00936CEA"/>
    <w:rsid w:val="0093759B"/>
    <w:rsid w:val="00937756"/>
    <w:rsid w:val="009377D0"/>
    <w:rsid w:val="00937B35"/>
    <w:rsid w:val="00937C03"/>
    <w:rsid w:val="00937CB9"/>
    <w:rsid w:val="00940465"/>
    <w:rsid w:val="00940539"/>
    <w:rsid w:val="00940640"/>
    <w:rsid w:val="00940649"/>
    <w:rsid w:val="00940933"/>
    <w:rsid w:val="009409DD"/>
    <w:rsid w:val="00940CC9"/>
    <w:rsid w:val="00940D6B"/>
    <w:rsid w:val="00941018"/>
    <w:rsid w:val="009412CC"/>
    <w:rsid w:val="009414D9"/>
    <w:rsid w:val="0094150F"/>
    <w:rsid w:val="0094172F"/>
    <w:rsid w:val="0094175A"/>
    <w:rsid w:val="009421DD"/>
    <w:rsid w:val="009428C5"/>
    <w:rsid w:val="00942A53"/>
    <w:rsid w:val="00942BE3"/>
    <w:rsid w:val="00942CCA"/>
    <w:rsid w:val="00942E9E"/>
    <w:rsid w:val="00942F93"/>
    <w:rsid w:val="00942F9C"/>
    <w:rsid w:val="009430B2"/>
    <w:rsid w:val="0094379C"/>
    <w:rsid w:val="009437C6"/>
    <w:rsid w:val="009438EB"/>
    <w:rsid w:val="00943F5D"/>
    <w:rsid w:val="009440AF"/>
    <w:rsid w:val="0094478F"/>
    <w:rsid w:val="00944795"/>
    <w:rsid w:val="009449AE"/>
    <w:rsid w:val="00944A3F"/>
    <w:rsid w:val="00944C1B"/>
    <w:rsid w:val="00945099"/>
    <w:rsid w:val="009451A2"/>
    <w:rsid w:val="009453DF"/>
    <w:rsid w:val="0094572E"/>
    <w:rsid w:val="00945FC2"/>
    <w:rsid w:val="00946801"/>
    <w:rsid w:val="00946B8A"/>
    <w:rsid w:val="0094744A"/>
    <w:rsid w:val="0094750E"/>
    <w:rsid w:val="009475FD"/>
    <w:rsid w:val="00950090"/>
    <w:rsid w:val="0095009C"/>
    <w:rsid w:val="009506B4"/>
    <w:rsid w:val="0095074D"/>
    <w:rsid w:val="00950972"/>
    <w:rsid w:val="009509C9"/>
    <w:rsid w:val="009509FE"/>
    <w:rsid w:val="00950F93"/>
    <w:rsid w:val="00951725"/>
    <w:rsid w:val="00951CAD"/>
    <w:rsid w:val="00951EB0"/>
    <w:rsid w:val="00952113"/>
    <w:rsid w:val="00952176"/>
    <w:rsid w:val="009525AD"/>
    <w:rsid w:val="00952815"/>
    <w:rsid w:val="00952929"/>
    <w:rsid w:val="009531E7"/>
    <w:rsid w:val="00953789"/>
    <w:rsid w:val="009538F9"/>
    <w:rsid w:val="00953998"/>
    <w:rsid w:val="00953A7E"/>
    <w:rsid w:val="00953F83"/>
    <w:rsid w:val="0095481F"/>
    <w:rsid w:val="00954A56"/>
    <w:rsid w:val="00954B31"/>
    <w:rsid w:val="00954EBB"/>
    <w:rsid w:val="009550D3"/>
    <w:rsid w:val="0095545C"/>
    <w:rsid w:val="009564CF"/>
    <w:rsid w:val="00956859"/>
    <w:rsid w:val="0095713F"/>
    <w:rsid w:val="00957765"/>
    <w:rsid w:val="00957D7D"/>
    <w:rsid w:val="0096019A"/>
    <w:rsid w:val="00960A0F"/>
    <w:rsid w:val="009612CA"/>
    <w:rsid w:val="009613DD"/>
    <w:rsid w:val="00961524"/>
    <w:rsid w:val="00961BF8"/>
    <w:rsid w:val="00962218"/>
    <w:rsid w:val="00962553"/>
    <w:rsid w:val="009625CC"/>
    <w:rsid w:val="009627DE"/>
    <w:rsid w:val="009629C5"/>
    <w:rsid w:val="00962CFD"/>
    <w:rsid w:val="00962E7A"/>
    <w:rsid w:val="0096365D"/>
    <w:rsid w:val="009636EB"/>
    <w:rsid w:val="0096371B"/>
    <w:rsid w:val="00963E09"/>
    <w:rsid w:val="009643F2"/>
    <w:rsid w:val="00964562"/>
    <w:rsid w:val="009647AD"/>
    <w:rsid w:val="00964819"/>
    <w:rsid w:val="009648F7"/>
    <w:rsid w:val="009649EF"/>
    <w:rsid w:val="00965208"/>
    <w:rsid w:val="009655B4"/>
    <w:rsid w:val="00965A2D"/>
    <w:rsid w:val="00965D51"/>
    <w:rsid w:val="00965D53"/>
    <w:rsid w:val="00965DEB"/>
    <w:rsid w:val="0096674C"/>
    <w:rsid w:val="0096682E"/>
    <w:rsid w:val="0096687A"/>
    <w:rsid w:val="00966B51"/>
    <w:rsid w:val="0096749E"/>
    <w:rsid w:val="009675CA"/>
    <w:rsid w:val="00967877"/>
    <w:rsid w:val="00970124"/>
    <w:rsid w:val="00970152"/>
    <w:rsid w:val="009706CB"/>
    <w:rsid w:val="00970A1B"/>
    <w:rsid w:val="00970DED"/>
    <w:rsid w:val="00971015"/>
    <w:rsid w:val="009711B8"/>
    <w:rsid w:val="009716C4"/>
    <w:rsid w:val="0097181A"/>
    <w:rsid w:val="009719E4"/>
    <w:rsid w:val="00971E08"/>
    <w:rsid w:val="009722B6"/>
    <w:rsid w:val="009722BC"/>
    <w:rsid w:val="009727D6"/>
    <w:rsid w:val="00972A5F"/>
    <w:rsid w:val="00972E6E"/>
    <w:rsid w:val="00972E89"/>
    <w:rsid w:val="009738B9"/>
    <w:rsid w:val="00973AF0"/>
    <w:rsid w:val="00973C37"/>
    <w:rsid w:val="00973E69"/>
    <w:rsid w:val="00973E7F"/>
    <w:rsid w:val="00973F67"/>
    <w:rsid w:val="009740F9"/>
    <w:rsid w:val="00974408"/>
    <w:rsid w:val="00974900"/>
    <w:rsid w:val="00974A88"/>
    <w:rsid w:val="0097566C"/>
    <w:rsid w:val="0097588B"/>
    <w:rsid w:val="00975AD5"/>
    <w:rsid w:val="00975CBB"/>
    <w:rsid w:val="00976373"/>
    <w:rsid w:val="009769A2"/>
    <w:rsid w:val="00976A84"/>
    <w:rsid w:val="00976D7C"/>
    <w:rsid w:val="00977553"/>
    <w:rsid w:val="00977570"/>
    <w:rsid w:val="00977924"/>
    <w:rsid w:val="00977EA3"/>
    <w:rsid w:val="00977F36"/>
    <w:rsid w:val="00980136"/>
    <w:rsid w:val="0098040A"/>
    <w:rsid w:val="00980773"/>
    <w:rsid w:val="009812E1"/>
    <w:rsid w:val="00981478"/>
    <w:rsid w:val="00981540"/>
    <w:rsid w:val="00981714"/>
    <w:rsid w:val="00981A40"/>
    <w:rsid w:val="00981E40"/>
    <w:rsid w:val="0098243A"/>
    <w:rsid w:val="009837BE"/>
    <w:rsid w:val="00983B73"/>
    <w:rsid w:val="00983CFA"/>
    <w:rsid w:val="00983F3A"/>
    <w:rsid w:val="00983FC8"/>
    <w:rsid w:val="00984495"/>
    <w:rsid w:val="00984C3C"/>
    <w:rsid w:val="00984C61"/>
    <w:rsid w:val="0098520F"/>
    <w:rsid w:val="0098529F"/>
    <w:rsid w:val="00985450"/>
    <w:rsid w:val="0098579C"/>
    <w:rsid w:val="00985D3C"/>
    <w:rsid w:val="00985DE9"/>
    <w:rsid w:val="00986071"/>
    <w:rsid w:val="00986414"/>
    <w:rsid w:val="00986962"/>
    <w:rsid w:val="00986A39"/>
    <w:rsid w:val="00986C4D"/>
    <w:rsid w:val="00986CB7"/>
    <w:rsid w:val="00987259"/>
    <w:rsid w:val="00987488"/>
    <w:rsid w:val="009876D3"/>
    <w:rsid w:val="00990712"/>
    <w:rsid w:val="00990D81"/>
    <w:rsid w:val="00991704"/>
    <w:rsid w:val="00991788"/>
    <w:rsid w:val="00991F8C"/>
    <w:rsid w:val="00992650"/>
    <w:rsid w:val="009927EB"/>
    <w:rsid w:val="00992A63"/>
    <w:rsid w:val="00992C17"/>
    <w:rsid w:val="00992DBD"/>
    <w:rsid w:val="0099327F"/>
    <w:rsid w:val="009934E4"/>
    <w:rsid w:val="009936F7"/>
    <w:rsid w:val="00993FE0"/>
    <w:rsid w:val="0099472F"/>
    <w:rsid w:val="0099476F"/>
    <w:rsid w:val="00994E4A"/>
    <w:rsid w:val="00995CDE"/>
    <w:rsid w:val="00995D7D"/>
    <w:rsid w:val="00996068"/>
    <w:rsid w:val="009968AA"/>
    <w:rsid w:val="00997120"/>
    <w:rsid w:val="009972F5"/>
    <w:rsid w:val="00997594"/>
    <w:rsid w:val="00997D90"/>
    <w:rsid w:val="009A01ED"/>
    <w:rsid w:val="009A0442"/>
    <w:rsid w:val="009A0818"/>
    <w:rsid w:val="009A0BA9"/>
    <w:rsid w:val="009A0C2D"/>
    <w:rsid w:val="009A0C5C"/>
    <w:rsid w:val="009A0F93"/>
    <w:rsid w:val="009A1258"/>
    <w:rsid w:val="009A1586"/>
    <w:rsid w:val="009A1943"/>
    <w:rsid w:val="009A1A79"/>
    <w:rsid w:val="009A1C2C"/>
    <w:rsid w:val="009A1CB1"/>
    <w:rsid w:val="009A1DC7"/>
    <w:rsid w:val="009A208A"/>
    <w:rsid w:val="009A2D00"/>
    <w:rsid w:val="009A304B"/>
    <w:rsid w:val="009A37BA"/>
    <w:rsid w:val="009A3C50"/>
    <w:rsid w:val="009A4180"/>
    <w:rsid w:val="009A4264"/>
    <w:rsid w:val="009A4810"/>
    <w:rsid w:val="009A49C9"/>
    <w:rsid w:val="009A56CC"/>
    <w:rsid w:val="009A60B2"/>
    <w:rsid w:val="009A6222"/>
    <w:rsid w:val="009A6BB5"/>
    <w:rsid w:val="009A6E4E"/>
    <w:rsid w:val="009A7241"/>
    <w:rsid w:val="009A7363"/>
    <w:rsid w:val="009A754E"/>
    <w:rsid w:val="009A75B9"/>
    <w:rsid w:val="009A75F4"/>
    <w:rsid w:val="009A767C"/>
    <w:rsid w:val="009A7A43"/>
    <w:rsid w:val="009A7A4C"/>
    <w:rsid w:val="009A7DF3"/>
    <w:rsid w:val="009B030F"/>
    <w:rsid w:val="009B0410"/>
    <w:rsid w:val="009B07CB"/>
    <w:rsid w:val="009B0A46"/>
    <w:rsid w:val="009B0BA6"/>
    <w:rsid w:val="009B0BCE"/>
    <w:rsid w:val="009B0CC1"/>
    <w:rsid w:val="009B11AB"/>
    <w:rsid w:val="009B138F"/>
    <w:rsid w:val="009B1909"/>
    <w:rsid w:val="009B26C9"/>
    <w:rsid w:val="009B2736"/>
    <w:rsid w:val="009B2791"/>
    <w:rsid w:val="009B28D2"/>
    <w:rsid w:val="009B29E0"/>
    <w:rsid w:val="009B2D73"/>
    <w:rsid w:val="009B2DFF"/>
    <w:rsid w:val="009B2F01"/>
    <w:rsid w:val="009B2FAC"/>
    <w:rsid w:val="009B31F6"/>
    <w:rsid w:val="009B32D4"/>
    <w:rsid w:val="009B345C"/>
    <w:rsid w:val="009B3920"/>
    <w:rsid w:val="009B39CC"/>
    <w:rsid w:val="009B417A"/>
    <w:rsid w:val="009B4267"/>
    <w:rsid w:val="009B434A"/>
    <w:rsid w:val="009B43B0"/>
    <w:rsid w:val="009B453B"/>
    <w:rsid w:val="009B4B65"/>
    <w:rsid w:val="009B4BF3"/>
    <w:rsid w:val="009B4FBA"/>
    <w:rsid w:val="009B522F"/>
    <w:rsid w:val="009B5419"/>
    <w:rsid w:val="009B550A"/>
    <w:rsid w:val="009B554E"/>
    <w:rsid w:val="009B5585"/>
    <w:rsid w:val="009B56A1"/>
    <w:rsid w:val="009B5723"/>
    <w:rsid w:val="009B5840"/>
    <w:rsid w:val="009B5DEE"/>
    <w:rsid w:val="009B79A4"/>
    <w:rsid w:val="009B7C4F"/>
    <w:rsid w:val="009B7DAB"/>
    <w:rsid w:val="009B7E38"/>
    <w:rsid w:val="009C07A1"/>
    <w:rsid w:val="009C0814"/>
    <w:rsid w:val="009C0950"/>
    <w:rsid w:val="009C0D00"/>
    <w:rsid w:val="009C0E7A"/>
    <w:rsid w:val="009C1025"/>
    <w:rsid w:val="009C1040"/>
    <w:rsid w:val="009C1258"/>
    <w:rsid w:val="009C1277"/>
    <w:rsid w:val="009C12FD"/>
    <w:rsid w:val="009C1364"/>
    <w:rsid w:val="009C1B58"/>
    <w:rsid w:val="009C1B8F"/>
    <w:rsid w:val="009C1BB2"/>
    <w:rsid w:val="009C254F"/>
    <w:rsid w:val="009C261E"/>
    <w:rsid w:val="009C2E2B"/>
    <w:rsid w:val="009C3052"/>
    <w:rsid w:val="009C32C2"/>
    <w:rsid w:val="009C377D"/>
    <w:rsid w:val="009C3BC4"/>
    <w:rsid w:val="009C3C17"/>
    <w:rsid w:val="009C40C2"/>
    <w:rsid w:val="009C477B"/>
    <w:rsid w:val="009C490B"/>
    <w:rsid w:val="009C4B0E"/>
    <w:rsid w:val="009C4BC7"/>
    <w:rsid w:val="009C521B"/>
    <w:rsid w:val="009C539C"/>
    <w:rsid w:val="009C550E"/>
    <w:rsid w:val="009C5E52"/>
    <w:rsid w:val="009C66CF"/>
    <w:rsid w:val="009C6ADF"/>
    <w:rsid w:val="009C6D90"/>
    <w:rsid w:val="009C769C"/>
    <w:rsid w:val="009C779E"/>
    <w:rsid w:val="009C787B"/>
    <w:rsid w:val="009C7D3B"/>
    <w:rsid w:val="009C7F10"/>
    <w:rsid w:val="009D04E9"/>
    <w:rsid w:val="009D0558"/>
    <w:rsid w:val="009D10D5"/>
    <w:rsid w:val="009D11A6"/>
    <w:rsid w:val="009D14A6"/>
    <w:rsid w:val="009D1587"/>
    <w:rsid w:val="009D159B"/>
    <w:rsid w:val="009D15EA"/>
    <w:rsid w:val="009D1711"/>
    <w:rsid w:val="009D1798"/>
    <w:rsid w:val="009D18E1"/>
    <w:rsid w:val="009D1A9D"/>
    <w:rsid w:val="009D1AC8"/>
    <w:rsid w:val="009D1D64"/>
    <w:rsid w:val="009D2339"/>
    <w:rsid w:val="009D2F27"/>
    <w:rsid w:val="009D3183"/>
    <w:rsid w:val="009D32DB"/>
    <w:rsid w:val="009D3347"/>
    <w:rsid w:val="009D3403"/>
    <w:rsid w:val="009D39B4"/>
    <w:rsid w:val="009D3A7D"/>
    <w:rsid w:val="009D4489"/>
    <w:rsid w:val="009D4ACC"/>
    <w:rsid w:val="009D5258"/>
    <w:rsid w:val="009D528F"/>
    <w:rsid w:val="009D53DF"/>
    <w:rsid w:val="009D54A4"/>
    <w:rsid w:val="009D6B9C"/>
    <w:rsid w:val="009D725E"/>
    <w:rsid w:val="009D753C"/>
    <w:rsid w:val="009D7643"/>
    <w:rsid w:val="009D7953"/>
    <w:rsid w:val="009D7AFA"/>
    <w:rsid w:val="009D7DA6"/>
    <w:rsid w:val="009D7DDA"/>
    <w:rsid w:val="009E0461"/>
    <w:rsid w:val="009E0784"/>
    <w:rsid w:val="009E079F"/>
    <w:rsid w:val="009E0A5D"/>
    <w:rsid w:val="009E0EB1"/>
    <w:rsid w:val="009E12BD"/>
    <w:rsid w:val="009E18F7"/>
    <w:rsid w:val="009E1DAE"/>
    <w:rsid w:val="009E2084"/>
    <w:rsid w:val="009E24B3"/>
    <w:rsid w:val="009E29D7"/>
    <w:rsid w:val="009E29F3"/>
    <w:rsid w:val="009E2B80"/>
    <w:rsid w:val="009E2BC5"/>
    <w:rsid w:val="009E335B"/>
    <w:rsid w:val="009E40E6"/>
    <w:rsid w:val="009E45DC"/>
    <w:rsid w:val="009E4942"/>
    <w:rsid w:val="009E49C7"/>
    <w:rsid w:val="009E4A68"/>
    <w:rsid w:val="009E51C8"/>
    <w:rsid w:val="009E554C"/>
    <w:rsid w:val="009E55EE"/>
    <w:rsid w:val="009E56CF"/>
    <w:rsid w:val="009E5ABF"/>
    <w:rsid w:val="009E5DA2"/>
    <w:rsid w:val="009E62EE"/>
    <w:rsid w:val="009E63C6"/>
    <w:rsid w:val="009E63D7"/>
    <w:rsid w:val="009E6A10"/>
    <w:rsid w:val="009E6D61"/>
    <w:rsid w:val="009E7740"/>
    <w:rsid w:val="009E78AA"/>
    <w:rsid w:val="009E7EE6"/>
    <w:rsid w:val="009F060C"/>
    <w:rsid w:val="009F0836"/>
    <w:rsid w:val="009F0ED6"/>
    <w:rsid w:val="009F1094"/>
    <w:rsid w:val="009F18F4"/>
    <w:rsid w:val="009F1A29"/>
    <w:rsid w:val="009F22E1"/>
    <w:rsid w:val="009F2A92"/>
    <w:rsid w:val="009F2C78"/>
    <w:rsid w:val="009F2CE2"/>
    <w:rsid w:val="009F2F57"/>
    <w:rsid w:val="009F360B"/>
    <w:rsid w:val="009F3665"/>
    <w:rsid w:val="009F36F6"/>
    <w:rsid w:val="009F380E"/>
    <w:rsid w:val="009F3B3B"/>
    <w:rsid w:val="009F3E5B"/>
    <w:rsid w:val="009F3EC8"/>
    <w:rsid w:val="009F452C"/>
    <w:rsid w:val="009F4588"/>
    <w:rsid w:val="009F4B72"/>
    <w:rsid w:val="009F4C76"/>
    <w:rsid w:val="009F4EE0"/>
    <w:rsid w:val="009F685A"/>
    <w:rsid w:val="009F69DE"/>
    <w:rsid w:val="009F7181"/>
    <w:rsid w:val="009F7229"/>
    <w:rsid w:val="009F75EF"/>
    <w:rsid w:val="009F779E"/>
    <w:rsid w:val="009F7FC4"/>
    <w:rsid w:val="009F7FE0"/>
    <w:rsid w:val="00A0033F"/>
    <w:rsid w:val="00A00ABD"/>
    <w:rsid w:val="00A00D71"/>
    <w:rsid w:val="00A010E7"/>
    <w:rsid w:val="00A01FF2"/>
    <w:rsid w:val="00A022C3"/>
    <w:rsid w:val="00A02332"/>
    <w:rsid w:val="00A02570"/>
    <w:rsid w:val="00A03117"/>
    <w:rsid w:val="00A033E3"/>
    <w:rsid w:val="00A0410F"/>
    <w:rsid w:val="00A043BD"/>
    <w:rsid w:val="00A04445"/>
    <w:rsid w:val="00A0466B"/>
    <w:rsid w:val="00A049A0"/>
    <w:rsid w:val="00A052AA"/>
    <w:rsid w:val="00A0552C"/>
    <w:rsid w:val="00A057D5"/>
    <w:rsid w:val="00A05A18"/>
    <w:rsid w:val="00A05F4F"/>
    <w:rsid w:val="00A06453"/>
    <w:rsid w:val="00A066F7"/>
    <w:rsid w:val="00A069B9"/>
    <w:rsid w:val="00A069CC"/>
    <w:rsid w:val="00A069D5"/>
    <w:rsid w:val="00A06CF9"/>
    <w:rsid w:val="00A07044"/>
    <w:rsid w:val="00A07206"/>
    <w:rsid w:val="00A072D8"/>
    <w:rsid w:val="00A07B66"/>
    <w:rsid w:val="00A106EE"/>
    <w:rsid w:val="00A10742"/>
    <w:rsid w:val="00A107B9"/>
    <w:rsid w:val="00A1084C"/>
    <w:rsid w:val="00A10A27"/>
    <w:rsid w:val="00A10B0B"/>
    <w:rsid w:val="00A10D4D"/>
    <w:rsid w:val="00A10FF4"/>
    <w:rsid w:val="00A113B4"/>
    <w:rsid w:val="00A113CF"/>
    <w:rsid w:val="00A1154D"/>
    <w:rsid w:val="00A115B6"/>
    <w:rsid w:val="00A11D9D"/>
    <w:rsid w:val="00A1215B"/>
    <w:rsid w:val="00A121F3"/>
    <w:rsid w:val="00A12479"/>
    <w:rsid w:val="00A133E5"/>
    <w:rsid w:val="00A1377C"/>
    <w:rsid w:val="00A1381B"/>
    <w:rsid w:val="00A13B77"/>
    <w:rsid w:val="00A13B93"/>
    <w:rsid w:val="00A13BC3"/>
    <w:rsid w:val="00A13CB8"/>
    <w:rsid w:val="00A14026"/>
    <w:rsid w:val="00A145AD"/>
    <w:rsid w:val="00A14600"/>
    <w:rsid w:val="00A14A1D"/>
    <w:rsid w:val="00A15000"/>
    <w:rsid w:val="00A150CE"/>
    <w:rsid w:val="00A15102"/>
    <w:rsid w:val="00A15109"/>
    <w:rsid w:val="00A152B4"/>
    <w:rsid w:val="00A15A84"/>
    <w:rsid w:val="00A15DBD"/>
    <w:rsid w:val="00A1600D"/>
    <w:rsid w:val="00A16D10"/>
    <w:rsid w:val="00A16F8E"/>
    <w:rsid w:val="00A1746A"/>
    <w:rsid w:val="00A177C9"/>
    <w:rsid w:val="00A17C1E"/>
    <w:rsid w:val="00A202EA"/>
    <w:rsid w:val="00A2032E"/>
    <w:rsid w:val="00A2039A"/>
    <w:rsid w:val="00A20826"/>
    <w:rsid w:val="00A20B1B"/>
    <w:rsid w:val="00A225DE"/>
    <w:rsid w:val="00A2287F"/>
    <w:rsid w:val="00A22975"/>
    <w:rsid w:val="00A22C8C"/>
    <w:rsid w:val="00A22E48"/>
    <w:rsid w:val="00A22EA0"/>
    <w:rsid w:val="00A22FCA"/>
    <w:rsid w:val="00A236C3"/>
    <w:rsid w:val="00A237BD"/>
    <w:rsid w:val="00A23807"/>
    <w:rsid w:val="00A23850"/>
    <w:rsid w:val="00A23A12"/>
    <w:rsid w:val="00A23C55"/>
    <w:rsid w:val="00A23E9F"/>
    <w:rsid w:val="00A23F6D"/>
    <w:rsid w:val="00A2419F"/>
    <w:rsid w:val="00A241E7"/>
    <w:rsid w:val="00A24208"/>
    <w:rsid w:val="00A249B2"/>
    <w:rsid w:val="00A24A0D"/>
    <w:rsid w:val="00A24DCD"/>
    <w:rsid w:val="00A25147"/>
    <w:rsid w:val="00A25510"/>
    <w:rsid w:val="00A2559E"/>
    <w:rsid w:val="00A2590E"/>
    <w:rsid w:val="00A26453"/>
    <w:rsid w:val="00A2660D"/>
    <w:rsid w:val="00A26A33"/>
    <w:rsid w:val="00A26ACB"/>
    <w:rsid w:val="00A26BC3"/>
    <w:rsid w:val="00A26DF1"/>
    <w:rsid w:val="00A27060"/>
    <w:rsid w:val="00A27121"/>
    <w:rsid w:val="00A273C9"/>
    <w:rsid w:val="00A27A4B"/>
    <w:rsid w:val="00A27D10"/>
    <w:rsid w:val="00A30025"/>
    <w:rsid w:val="00A3015A"/>
    <w:rsid w:val="00A30484"/>
    <w:rsid w:val="00A307EF"/>
    <w:rsid w:val="00A309A8"/>
    <w:rsid w:val="00A309E4"/>
    <w:rsid w:val="00A30B0C"/>
    <w:rsid w:val="00A30FA3"/>
    <w:rsid w:val="00A3106D"/>
    <w:rsid w:val="00A31696"/>
    <w:rsid w:val="00A3198E"/>
    <w:rsid w:val="00A31A89"/>
    <w:rsid w:val="00A31B64"/>
    <w:rsid w:val="00A31BC0"/>
    <w:rsid w:val="00A31DF4"/>
    <w:rsid w:val="00A31E57"/>
    <w:rsid w:val="00A31F7E"/>
    <w:rsid w:val="00A320FC"/>
    <w:rsid w:val="00A323C0"/>
    <w:rsid w:val="00A325AB"/>
    <w:rsid w:val="00A32AE7"/>
    <w:rsid w:val="00A32B5C"/>
    <w:rsid w:val="00A32C0B"/>
    <w:rsid w:val="00A32E05"/>
    <w:rsid w:val="00A3343A"/>
    <w:rsid w:val="00A33B52"/>
    <w:rsid w:val="00A340EF"/>
    <w:rsid w:val="00A34176"/>
    <w:rsid w:val="00A34321"/>
    <w:rsid w:val="00A344DA"/>
    <w:rsid w:val="00A345CC"/>
    <w:rsid w:val="00A347EF"/>
    <w:rsid w:val="00A349D2"/>
    <w:rsid w:val="00A354D1"/>
    <w:rsid w:val="00A357CD"/>
    <w:rsid w:val="00A359F8"/>
    <w:rsid w:val="00A35AF2"/>
    <w:rsid w:val="00A35E22"/>
    <w:rsid w:val="00A36255"/>
    <w:rsid w:val="00A36348"/>
    <w:rsid w:val="00A36695"/>
    <w:rsid w:val="00A3685A"/>
    <w:rsid w:val="00A36C5A"/>
    <w:rsid w:val="00A36CF5"/>
    <w:rsid w:val="00A37078"/>
    <w:rsid w:val="00A373AF"/>
    <w:rsid w:val="00A37BF2"/>
    <w:rsid w:val="00A37C9D"/>
    <w:rsid w:val="00A37E57"/>
    <w:rsid w:val="00A407B8"/>
    <w:rsid w:val="00A40A65"/>
    <w:rsid w:val="00A40B92"/>
    <w:rsid w:val="00A40CFC"/>
    <w:rsid w:val="00A41D22"/>
    <w:rsid w:val="00A41E09"/>
    <w:rsid w:val="00A4209F"/>
    <w:rsid w:val="00A4252D"/>
    <w:rsid w:val="00A42761"/>
    <w:rsid w:val="00A42931"/>
    <w:rsid w:val="00A4299F"/>
    <w:rsid w:val="00A429B0"/>
    <w:rsid w:val="00A42B7E"/>
    <w:rsid w:val="00A42DD6"/>
    <w:rsid w:val="00A436DB"/>
    <w:rsid w:val="00A43760"/>
    <w:rsid w:val="00A43EBB"/>
    <w:rsid w:val="00A43F1F"/>
    <w:rsid w:val="00A44102"/>
    <w:rsid w:val="00A441E0"/>
    <w:rsid w:val="00A4538E"/>
    <w:rsid w:val="00A45E8C"/>
    <w:rsid w:val="00A46142"/>
    <w:rsid w:val="00A461A3"/>
    <w:rsid w:val="00A461D8"/>
    <w:rsid w:val="00A46256"/>
    <w:rsid w:val="00A4643D"/>
    <w:rsid w:val="00A46826"/>
    <w:rsid w:val="00A46CC6"/>
    <w:rsid w:val="00A46FEB"/>
    <w:rsid w:val="00A4764C"/>
    <w:rsid w:val="00A477A0"/>
    <w:rsid w:val="00A47BAF"/>
    <w:rsid w:val="00A47E1B"/>
    <w:rsid w:val="00A5018D"/>
    <w:rsid w:val="00A50F13"/>
    <w:rsid w:val="00A5127D"/>
    <w:rsid w:val="00A514D8"/>
    <w:rsid w:val="00A51EE1"/>
    <w:rsid w:val="00A52326"/>
    <w:rsid w:val="00A52484"/>
    <w:rsid w:val="00A52C4F"/>
    <w:rsid w:val="00A53124"/>
    <w:rsid w:val="00A5322D"/>
    <w:rsid w:val="00A535DC"/>
    <w:rsid w:val="00A538D4"/>
    <w:rsid w:val="00A539F8"/>
    <w:rsid w:val="00A53A0E"/>
    <w:rsid w:val="00A53B43"/>
    <w:rsid w:val="00A53C89"/>
    <w:rsid w:val="00A53E32"/>
    <w:rsid w:val="00A544F3"/>
    <w:rsid w:val="00A5465C"/>
    <w:rsid w:val="00A546E4"/>
    <w:rsid w:val="00A547CB"/>
    <w:rsid w:val="00A548CB"/>
    <w:rsid w:val="00A54DE7"/>
    <w:rsid w:val="00A55280"/>
    <w:rsid w:val="00A552A8"/>
    <w:rsid w:val="00A553DB"/>
    <w:rsid w:val="00A553F6"/>
    <w:rsid w:val="00A55552"/>
    <w:rsid w:val="00A558AC"/>
    <w:rsid w:val="00A559CD"/>
    <w:rsid w:val="00A55EA7"/>
    <w:rsid w:val="00A56B3A"/>
    <w:rsid w:val="00A56B3C"/>
    <w:rsid w:val="00A56C1A"/>
    <w:rsid w:val="00A576BF"/>
    <w:rsid w:val="00A5783D"/>
    <w:rsid w:val="00A57B58"/>
    <w:rsid w:val="00A6029C"/>
    <w:rsid w:val="00A608F8"/>
    <w:rsid w:val="00A60A86"/>
    <w:rsid w:val="00A60F99"/>
    <w:rsid w:val="00A6128F"/>
    <w:rsid w:val="00A61303"/>
    <w:rsid w:val="00A61754"/>
    <w:rsid w:val="00A61A48"/>
    <w:rsid w:val="00A61B3D"/>
    <w:rsid w:val="00A61CD3"/>
    <w:rsid w:val="00A61EB3"/>
    <w:rsid w:val="00A62150"/>
    <w:rsid w:val="00A63289"/>
    <w:rsid w:val="00A6338A"/>
    <w:rsid w:val="00A63390"/>
    <w:rsid w:val="00A639D7"/>
    <w:rsid w:val="00A63A07"/>
    <w:rsid w:val="00A64018"/>
    <w:rsid w:val="00A640BD"/>
    <w:rsid w:val="00A64240"/>
    <w:rsid w:val="00A64552"/>
    <w:rsid w:val="00A6492C"/>
    <w:rsid w:val="00A64A8C"/>
    <w:rsid w:val="00A6504E"/>
    <w:rsid w:val="00A65267"/>
    <w:rsid w:val="00A65652"/>
    <w:rsid w:val="00A65F41"/>
    <w:rsid w:val="00A66256"/>
    <w:rsid w:val="00A663E0"/>
    <w:rsid w:val="00A6694E"/>
    <w:rsid w:val="00A66973"/>
    <w:rsid w:val="00A66A2D"/>
    <w:rsid w:val="00A66B44"/>
    <w:rsid w:val="00A66DB3"/>
    <w:rsid w:val="00A67248"/>
    <w:rsid w:val="00A67336"/>
    <w:rsid w:val="00A6772C"/>
    <w:rsid w:val="00A679F9"/>
    <w:rsid w:val="00A67F68"/>
    <w:rsid w:val="00A70D37"/>
    <w:rsid w:val="00A7133C"/>
    <w:rsid w:val="00A714B1"/>
    <w:rsid w:val="00A71873"/>
    <w:rsid w:val="00A71F71"/>
    <w:rsid w:val="00A71F7B"/>
    <w:rsid w:val="00A72170"/>
    <w:rsid w:val="00A7304F"/>
    <w:rsid w:val="00A73738"/>
    <w:rsid w:val="00A737E3"/>
    <w:rsid w:val="00A742CC"/>
    <w:rsid w:val="00A743DA"/>
    <w:rsid w:val="00A748ED"/>
    <w:rsid w:val="00A74CBC"/>
    <w:rsid w:val="00A74E8D"/>
    <w:rsid w:val="00A74EB9"/>
    <w:rsid w:val="00A75005"/>
    <w:rsid w:val="00A750DA"/>
    <w:rsid w:val="00A75207"/>
    <w:rsid w:val="00A753C7"/>
    <w:rsid w:val="00A7566C"/>
    <w:rsid w:val="00A761FA"/>
    <w:rsid w:val="00A764D0"/>
    <w:rsid w:val="00A76B9A"/>
    <w:rsid w:val="00A76DD5"/>
    <w:rsid w:val="00A77BCB"/>
    <w:rsid w:val="00A77D40"/>
    <w:rsid w:val="00A77EF6"/>
    <w:rsid w:val="00A8047B"/>
    <w:rsid w:val="00A81250"/>
    <w:rsid w:val="00A815A1"/>
    <w:rsid w:val="00A81646"/>
    <w:rsid w:val="00A81728"/>
    <w:rsid w:val="00A82764"/>
    <w:rsid w:val="00A82CAA"/>
    <w:rsid w:val="00A83728"/>
    <w:rsid w:val="00A845F8"/>
    <w:rsid w:val="00A847B7"/>
    <w:rsid w:val="00A84958"/>
    <w:rsid w:val="00A857D4"/>
    <w:rsid w:val="00A85913"/>
    <w:rsid w:val="00A85A5E"/>
    <w:rsid w:val="00A861FE"/>
    <w:rsid w:val="00A8624B"/>
    <w:rsid w:val="00A871DE"/>
    <w:rsid w:val="00A87333"/>
    <w:rsid w:val="00A87819"/>
    <w:rsid w:val="00A878B9"/>
    <w:rsid w:val="00A90237"/>
    <w:rsid w:val="00A9093B"/>
    <w:rsid w:val="00A90F15"/>
    <w:rsid w:val="00A9102E"/>
    <w:rsid w:val="00A910AE"/>
    <w:rsid w:val="00A914A5"/>
    <w:rsid w:val="00A916D8"/>
    <w:rsid w:val="00A92709"/>
    <w:rsid w:val="00A927C0"/>
    <w:rsid w:val="00A92C72"/>
    <w:rsid w:val="00A92CAC"/>
    <w:rsid w:val="00A931CB"/>
    <w:rsid w:val="00A940C5"/>
    <w:rsid w:val="00A94463"/>
    <w:rsid w:val="00A947A5"/>
    <w:rsid w:val="00A947B2"/>
    <w:rsid w:val="00A94A23"/>
    <w:rsid w:val="00A94DA7"/>
    <w:rsid w:val="00A959E0"/>
    <w:rsid w:val="00A961F8"/>
    <w:rsid w:val="00A96715"/>
    <w:rsid w:val="00A967DD"/>
    <w:rsid w:val="00A96E94"/>
    <w:rsid w:val="00A972EC"/>
    <w:rsid w:val="00A9788D"/>
    <w:rsid w:val="00A97C71"/>
    <w:rsid w:val="00AA059A"/>
    <w:rsid w:val="00AA07C4"/>
    <w:rsid w:val="00AA0B14"/>
    <w:rsid w:val="00AA0BE3"/>
    <w:rsid w:val="00AA0F1D"/>
    <w:rsid w:val="00AA13CA"/>
    <w:rsid w:val="00AA1E40"/>
    <w:rsid w:val="00AA2254"/>
    <w:rsid w:val="00AA2779"/>
    <w:rsid w:val="00AA3523"/>
    <w:rsid w:val="00AA3FCF"/>
    <w:rsid w:val="00AA457F"/>
    <w:rsid w:val="00AA46D2"/>
    <w:rsid w:val="00AA485F"/>
    <w:rsid w:val="00AA4E7D"/>
    <w:rsid w:val="00AA50EC"/>
    <w:rsid w:val="00AA5BF3"/>
    <w:rsid w:val="00AA5D83"/>
    <w:rsid w:val="00AA6630"/>
    <w:rsid w:val="00AA66CB"/>
    <w:rsid w:val="00AA69C6"/>
    <w:rsid w:val="00AA6B07"/>
    <w:rsid w:val="00AA6C35"/>
    <w:rsid w:val="00AA6F5A"/>
    <w:rsid w:val="00AA741A"/>
    <w:rsid w:val="00AA7533"/>
    <w:rsid w:val="00AA783E"/>
    <w:rsid w:val="00AA78F7"/>
    <w:rsid w:val="00AB028B"/>
    <w:rsid w:val="00AB095D"/>
    <w:rsid w:val="00AB0B3F"/>
    <w:rsid w:val="00AB1EEB"/>
    <w:rsid w:val="00AB2112"/>
    <w:rsid w:val="00AB24E6"/>
    <w:rsid w:val="00AB252E"/>
    <w:rsid w:val="00AB2B8F"/>
    <w:rsid w:val="00AB2D87"/>
    <w:rsid w:val="00AB2EF5"/>
    <w:rsid w:val="00AB306E"/>
    <w:rsid w:val="00AB31E6"/>
    <w:rsid w:val="00AB320B"/>
    <w:rsid w:val="00AB3BF6"/>
    <w:rsid w:val="00AB3DE5"/>
    <w:rsid w:val="00AB42BE"/>
    <w:rsid w:val="00AB450F"/>
    <w:rsid w:val="00AB4670"/>
    <w:rsid w:val="00AB475E"/>
    <w:rsid w:val="00AB4991"/>
    <w:rsid w:val="00AB4A74"/>
    <w:rsid w:val="00AB5280"/>
    <w:rsid w:val="00AB5647"/>
    <w:rsid w:val="00AB5878"/>
    <w:rsid w:val="00AB5A18"/>
    <w:rsid w:val="00AB5E87"/>
    <w:rsid w:val="00AB5EC1"/>
    <w:rsid w:val="00AB65C7"/>
    <w:rsid w:val="00AB6784"/>
    <w:rsid w:val="00AB691A"/>
    <w:rsid w:val="00AB6A1F"/>
    <w:rsid w:val="00AB79F7"/>
    <w:rsid w:val="00AB7D6C"/>
    <w:rsid w:val="00AB7DDA"/>
    <w:rsid w:val="00AC0178"/>
    <w:rsid w:val="00AC0774"/>
    <w:rsid w:val="00AC0C34"/>
    <w:rsid w:val="00AC0DD4"/>
    <w:rsid w:val="00AC0E0E"/>
    <w:rsid w:val="00AC0EFD"/>
    <w:rsid w:val="00AC19FF"/>
    <w:rsid w:val="00AC235E"/>
    <w:rsid w:val="00AC2672"/>
    <w:rsid w:val="00AC2884"/>
    <w:rsid w:val="00AC30A2"/>
    <w:rsid w:val="00AC36B3"/>
    <w:rsid w:val="00AC3867"/>
    <w:rsid w:val="00AC3A2E"/>
    <w:rsid w:val="00AC3E2A"/>
    <w:rsid w:val="00AC3EA2"/>
    <w:rsid w:val="00AC3F25"/>
    <w:rsid w:val="00AC42CB"/>
    <w:rsid w:val="00AC43E0"/>
    <w:rsid w:val="00AC4611"/>
    <w:rsid w:val="00AC4848"/>
    <w:rsid w:val="00AC4982"/>
    <w:rsid w:val="00AC4BE7"/>
    <w:rsid w:val="00AC4CEF"/>
    <w:rsid w:val="00AC4E8F"/>
    <w:rsid w:val="00AC52FD"/>
    <w:rsid w:val="00AC545B"/>
    <w:rsid w:val="00AC5583"/>
    <w:rsid w:val="00AC590B"/>
    <w:rsid w:val="00AC68DF"/>
    <w:rsid w:val="00AC6D2A"/>
    <w:rsid w:val="00AC6F2B"/>
    <w:rsid w:val="00AC7272"/>
    <w:rsid w:val="00AC7441"/>
    <w:rsid w:val="00AC7780"/>
    <w:rsid w:val="00AC7A7E"/>
    <w:rsid w:val="00AC7A92"/>
    <w:rsid w:val="00AC7CB8"/>
    <w:rsid w:val="00AC7EDE"/>
    <w:rsid w:val="00AD0114"/>
    <w:rsid w:val="00AD0671"/>
    <w:rsid w:val="00AD0806"/>
    <w:rsid w:val="00AD088A"/>
    <w:rsid w:val="00AD1127"/>
    <w:rsid w:val="00AD1238"/>
    <w:rsid w:val="00AD17A7"/>
    <w:rsid w:val="00AD190E"/>
    <w:rsid w:val="00AD1A2D"/>
    <w:rsid w:val="00AD1C6A"/>
    <w:rsid w:val="00AD2085"/>
    <w:rsid w:val="00AD22FB"/>
    <w:rsid w:val="00AD27FC"/>
    <w:rsid w:val="00AD2872"/>
    <w:rsid w:val="00AD2AD3"/>
    <w:rsid w:val="00AD2E72"/>
    <w:rsid w:val="00AD3223"/>
    <w:rsid w:val="00AD36B3"/>
    <w:rsid w:val="00AD39E0"/>
    <w:rsid w:val="00AD4146"/>
    <w:rsid w:val="00AD4239"/>
    <w:rsid w:val="00AD4A0E"/>
    <w:rsid w:val="00AD5421"/>
    <w:rsid w:val="00AD54AD"/>
    <w:rsid w:val="00AD57AD"/>
    <w:rsid w:val="00AD57DF"/>
    <w:rsid w:val="00AD5F06"/>
    <w:rsid w:val="00AD6266"/>
    <w:rsid w:val="00AD6335"/>
    <w:rsid w:val="00AD6D6D"/>
    <w:rsid w:val="00AD7061"/>
    <w:rsid w:val="00AD7638"/>
    <w:rsid w:val="00AD7A95"/>
    <w:rsid w:val="00AD7CA9"/>
    <w:rsid w:val="00AE06C1"/>
    <w:rsid w:val="00AE0CDB"/>
    <w:rsid w:val="00AE0DA8"/>
    <w:rsid w:val="00AE0F13"/>
    <w:rsid w:val="00AE10F8"/>
    <w:rsid w:val="00AE168A"/>
    <w:rsid w:val="00AE1827"/>
    <w:rsid w:val="00AE220F"/>
    <w:rsid w:val="00AE22D8"/>
    <w:rsid w:val="00AE2A56"/>
    <w:rsid w:val="00AE2CC1"/>
    <w:rsid w:val="00AE2CF0"/>
    <w:rsid w:val="00AE31A4"/>
    <w:rsid w:val="00AE33C0"/>
    <w:rsid w:val="00AE33D3"/>
    <w:rsid w:val="00AE358D"/>
    <w:rsid w:val="00AE4B19"/>
    <w:rsid w:val="00AE4ED1"/>
    <w:rsid w:val="00AE51D8"/>
    <w:rsid w:val="00AE5393"/>
    <w:rsid w:val="00AE55E4"/>
    <w:rsid w:val="00AE57E7"/>
    <w:rsid w:val="00AE5A59"/>
    <w:rsid w:val="00AE5AA7"/>
    <w:rsid w:val="00AE5B75"/>
    <w:rsid w:val="00AE5CF7"/>
    <w:rsid w:val="00AE60F7"/>
    <w:rsid w:val="00AE6223"/>
    <w:rsid w:val="00AE6318"/>
    <w:rsid w:val="00AE63DF"/>
    <w:rsid w:val="00AE6ABA"/>
    <w:rsid w:val="00AE6C67"/>
    <w:rsid w:val="00AE6CA7"/>
    <w:rsid w:val="00AE709D"/>
    <w:rsid w:val="00AE77D4"/>
    <w:rsid w:val="00AE7E4D"/>
    <w:rsid w:val="00AF05E6"/>
    <w:rsid w:val="00AF08DB"/>
    <w:rsid w:val="00AF0EEB"/>
    <w:rsid w:val="00AF1440"/>
    <w:rsid w:val="00AF17F8"/>
    <w:rsid w:val="00AF18C3"/>
    <w:rsid w:val="00AF18E2"/>
    <w:rsid w:val="00AF20A8"/>
    <w:rsid w:val="00AF2109"/>
    <w:rsid w:val="00AF230C"/>
    <w:rsid w:val="00AF24A6"/>
    <w:rsid w:val="00AF2872"/>
    <w:rsid w:val="00AF2E5C"/>
    <w:rsid w:val="00AF37AD"/>
    <w:rsid w:val="00AF43BA"/>
    <w:rsid w:val="00AF4671"/>
    <w:rsid w:val="00AF4983"/>
    <w:rsid w:val="00AF4A37"/>
    <w:rsid w:val="00AF4A76"/>
    <w:rsid w:val="00AF4B00"/>
    <w:rsid w:val="00AF4BD5"/>
    <w:rsid w:val="00AF4C0C"/>
    <w:rsid w:val="00AF56A7"/>
    <w:rsid w:val="00AF5811"/>
    <w:rsid w:val="00AF60B0"/>
    <w:rsid w:val="00AF64C5"/>
    <w:rsid w:val="00AF690A"/>
    <w:rsid w:val="00AF6BEF"/>
    <w:rsid w:val="00AF7A94"/>
    <w:rsid w:val="00AF7FD1"/>
    <w:rsid w:val="00B007D5"/>
    <w:rsid w:val="00B0092E"/>
    <w:rsid w:val="00B01750"/>
    <w:rsid w:val="00B01E8B"/>
    <w:rsid w:val="00B0235C"/>
    <w:rsid w:val="00B0244D"/>
    <w:rsid w:val="00B0291F"/>
    <w:rsid w:val="00B03190"/>
    <w:rsid w:val="00B03306"/>
    <w:rsid w:val="00B039BB"/>
    <w:rsid w:val="00B03E27"/>
    <w:rsid w:val="00B040AE"/>
    <w:rsid w:val="00B048DB"/>
    <w:rsid w:val="00B049F2"/>
    <w:rsid w:val="00B04BB0"/>
    <w:rsid w:val="00B04FD2"/>
    <w:rsid w:val="00B053E4"/>
    <w:rsid w:val="00B058AE"/>
    <w:rsid w:val="00B05B3F"/>
    <w:rsid w:val="00B05B6D"/>
    <w:rsid w:val="00B05B9E"/>
    <w:rsid w:val="00B05D34"/>
    <w:rsid w:val="00B06071"/>
    <w:rsid w:val="00B0624F"/>
    <w:rsid w:val="00B06517"/>
    <w:rsid w:val="00B066B6"/>
    <w:rsid w:val="00B06703"/>
    <w:rsid w:val="00B06AFF"/>
    <w:rsid w:val="00B06BFF"/>
    <w:rsid w:val="00B0709E"/>
    <w:rsid w:val="00B0713F"/>
    <w:rsid w:val="00B07175"/>
    <w:rsid w:val="00B0755F"/>
    <w:rsid w:val="00B0791F"/>
    <w:rsid w:val="00B10153"/>
    <w:rsid w:val="00B1082F"/>
    <w:rsid w:val="00B108CC"/>
    <w:rsid w:val="00B10C61"/>
    <w:rsid w:val="00B10D5E"/>
    <w:rsid w:val="00B10F80"/>
    <w:rsid w:val="00B112FB"/>
    <w:rsid w:val="00B11767"/>
    <w:rsid w:val="00B11804"/>
    <w:rsid w:val="00B11AE9"/>
    <w:rsid w:val="00B1232A"/>
    <w:rsid w:val="00B127C3"/>
    <w:rsid w:val="00B12A20"/>
    <w:rsid w:val="00B12DFA"/>
    <w:rsid w:val="00B13241"/>
    <w:rsid w:val="00B13664"/>
    <w:rsid w:val="00B13873"/>
    <w:rsid w:val="00B1399A"/>
    <w:rsid w:val="00B13CFB"/>
    <w:rsid w:val="00B1405A"/>
    <w:rsid w:val="00B14474"/>
    <w:rsid w:val="00B14726"/>
    <w:rsid w:val="00B148FE"/>
    <w:rsid w:val="00B14982"/>
    <w:rsid w:val="00B15AE5"/>
    <w:rsid w:val="00B15BFF"/>
    <w:rsid w:val="00B15F6E"/>
    <w:rsid w:val="00B16844"/>
    <w:rsid w:val="00B16BEF"/>
    <w:rsid w:val="00B172D0"/>
    <w:rsid w:val="00B1734F"/>
    <w:rsid w:val="00B17531"/>
    <w:rsid w:val="00B176A8"/>
    <w:rsid w:val="00B179B5"/>
    <w:rsid w:val="00B17AD0"/>
    <w:rsid w:val="00B17C16"/>
    <w:rsid w:val="00B17DA3"/>
    <w:rsid w:val="00B17F68"/>
    <w:rsid w:val="00B2036E"/>
    <w:rsid w:val="00B2042E"/>
    <w:rsid w:val="00B210D2"/>
    <w:rsid w:val="00B211FF"/>
    <w:rsid w:val="00B21489"/>
    <w:rsid w:val="00B214A2"/>
    <w:rsid w:val="00B21565"/>
    <w:rsid w:val="00B21760"/>
    <w:rsid w:val="00B21A02"/>
    <w:rsid w:val="00B21A6C"/>
    <w:rsid w:val="00B22022"/>
    <w:rsid w:val="00B223F8"/>
    <w:rsid w:val="00B2250A"/>
    <w:rsid w:val="00B22671"/>
    <w:rsid w:val="00B2269D"/>
    <w:rsid w:val="00B227DA"/>
    <w:rsid w:val="00B228E0"/>
    <w:rsid w:val="00B22C39"/>
    <w:rsid w:val="00B2391E"/>
    <w:rsid w:val="00B23B23"/>
    <w:rsid w:val="00B23C1F"/>
    <w:rsid w:val="00B23E1A"/>
    <w:rsid w:val="00B23FB6"/>
    <w:rsid w:val="00B24064"/>
    <w:rsid w:val="00B24420"/>
    <w:rsid w:val="00B245AC"/>
    <w:rsid w:val="00B24690"/>
    <w:rsid w:val="00B25174"/>
    <w:rsid w:val="00B25181"/>
    <w:rsid w:val="00B252EA"/>
    <w:rsid w:val="00B25482"/>
    <w:rsid w:val="00B2561E"/>
    <w:rsid w:val="00B25A03"/>
    <w:rsid w:val="00B25AA3"/>
    <w:rsid w:val="00B26859"/>
    <w:rsid w:val="00B26A30"/>
    <w:rsid w:val="00B26B36"/>
    <w:rsid w:val="00B26CAE"/>
    <w:rsid w:val="00B27876"/>
    <w:rsid w:val="00B279FD"/>
    <w:rsid w:val="00B27A9E"/>
    <w:rsid w:val="00B27F17"/>
    <w:rsid w:val="00B27F32"/>
    <w:rsid w:val="00B300D7"/>
    <w:rsid w:val="00B303CF"/>
    <w:rsid w:val="00B30AE9"/>
    <w:rsid w:val="00B30C1E"/>
    <w:rsid w:val="00B310CC"/>
    <w:rsid w:val="00B32014"/>
    <w:rsid w:val="00B32744"/>
    <w:rsid w:val="00B32B6B"/>
    <w:rsid w:val="00B32F08"/>
    <w:rsid w:val="00B33115"/>
    <w:rsid w:val="00B332ED"/>
    <w:rsid w:val="00B33423"/>
    <w:rsid w:val="00B33427"/>
    <w:rsid w:val="00B33707"/>
    <w:rsid w:val="00B338A5"/>
    <w:rsid w:val="00B33963"/>
    <w:rsid w:val="00B34630"/>
    <w:rsid w:val="00B34B4D"/>
    <w:rsid w:val="00B34B8A"/>
    <w:rsid w:val="00B352D7"/>
    <w:rsid w:val="00B3539A"/>
    <w:rsid w:val="00B35E22"/>
    <w:rsid w:val="00B35E2A"/>
    <w:rsid w:val="00B36224"/>
    <w:rsid w:val="00B36374"/>
    <w:rsid w:val="00B37024"/>
    <w:rsid w:val="00B370DA"/>
    <w:rsid w:val="00B372E7"/>
    <w:rsid w:val="00B37392"/>
    <w:rsid w:val="00B373D1"/>
    <w:rsid w:val="00B37831"/>
    <w:rsid w:val="00B37938"/>
    <w:rsid w:val="00B37B72"/>
    <w:rsid w:val="00B37E51"/>
    <w:rsid w:val="00B402A7"/>
    <w:rsid w:val="00B402C7"/>
    <w:rsid w:val="00B40CB3"/>
    <w:rsid w:val="00B40D97"/>
    <w:rsid w:val="00B4145E"/>
    <w:rsid w:val="00B4168F"/>
    <w:rsid w:val="00B4178A"/>
    <w:rsid w:val="00B419B0"/>
    <w:rsid w:val="00B41A7A"/>
    <w:rsid w:val="00B41CDF"/>
    <w:rsid w:val="00B41E93"/>
    <w:rsid w:val="00B41EC7"/>
    <w:rsid w:val="00B42379"/>
    <w:rsid w:val="00B42502"/>
    <w:rsid w:val="00B42F4D"/>
    <w:rsid w:val="00B43571"/>
    <w:rsid w:val="00B436DF"/>
    <w:rsid w:val="00B438BA"/>
    <w:rsid w:val="00B439E7"/>
    <w:rsid w:val="00B43BF0"/>
    <w:rsid w:val="00B43C36"/>
    <w:rsid w:val="00B4451B"/>
    <w:rsid w:val="00B4466E"/>
    <w:rsid w:val="00B4486D"/>
    <w:rsid w:val="00B44B7E"/>
    <w:rsid w:val="00B44C1A"/>
    <w:rsid w:val="00B44EB8"/>
    <w:rsid w:val="00B4520C"/>
    <w:rsid w:val="00B45857"/>
    <w:rsid w:val="00B459DA"/>
    <w:rsid w:val="00B45A2D"/>
    <w:rsid w:val="00B45C6C"/>
    <w:rsid w:val="00B45F0D"/>
    <w:rsid w:val="00B46042"/>
    <w:rsid w:val="00B462D0"/>
    <w:rsid w:val="00B4697E"/>
    <w:rsid w:val="00B46AD4"/>
    <w:rsid w:val="00B46E0B"/>
    <w:rsid w:val="00B46E46"/>
    <w:rsid w:val="00B477AF"/>
    <w:rsid w:val="00B478FC"/>
    <w:rsid w:val="00B47D5A"/>
    <w:rsid w:val="00B5024D"/>
    <w:rsid w:val="00B5049C"/>
    <w:rsid w:val="00B50A6D"/>
    <w:rsid w:val="00B50A7D"/>
    <w:rsid w:val="00B50FD3"/>
    <w:rsid w:val="00B51071"/>
    <w:rsid w:val="00B511A5"/>
    <w:rsid w:val="00B51C35"/>
    <w:rsid w:val="00B51FFE"/>
    <w:rsid w:val="00B520CC"/>
    <w:rsid w:val="00B52110"/>
    <w:rsid w:val="00B521A3"/>
    <w:rsid w:val="00B523EF"/>
    <w:rsid w:val="00B52471"/>
    <w:rsid w:val="00B52776"/>
    <w:rsid w:val="00B527F6"/>
    <w:rsid w:val="00B52FE8"/>
    <w:rsid w:val="00B533FF"/>
    <w:rsid w:val="00B53649"/>
    <w:rsid w:val="00B53C7E"/>
    <w:rsid w:val="00B53DBB"/>
    <w:rsid w:val="00B54461"/>
    <w:rsid w:val="00B545E6"/>
    <w:rsid w:val="00B546B1"/>
    <w:rsid w:val="00B5499E"/>
    <w:rsid w:val="00B54AC3"/>
    <w:rsid w:val="00B556CB"/>
    <w:rsid w:val="00B55A08"/>
    <w:rsid w:val="00B55B55"/>
    <w:rsid w:val="00B56224"/>
    <w:rsid w:val="00B564EC"/>
    <w:rsid w:val="00B5691C"/>
    <w:rsid w:val="00B56955"/>
    <w:rsid w:val="00B56D9E"/>
    <w:rsid w:val="00B57686"/>
    <w:rsid w:val="00B5790C"/>
    <w:rsid w:val="00B60116"/>
    <w:rsid w:val="00B60163"/>
    <w:rsid w:val="00B606B3"/>
    <w:rsid w:val="00B60A4D"/>
    <w:rsid w:val="00B60B00"/>
    <w:rsid w:val="00B60C33"/>
    <w:rsid w:val="00B61594"/>
    <w:rsid w:val="00B61845"/>
    <w:rsid w:val="00B61BE2"/>
    <w:rsid w:val="00B61E1D"/>
    <w:rsid w:val="00B62374"/>
    <w:rsid w:val="00B62495"/>
    <w:rsid w:val="00B62A65"/>
    <w:rsid w:val="00B62A84"/>
    <w:rsid w:val="00B62AE6"/>
    <w:rsid w:val="00B62D64"/>
    <w:rsid w:val="00B62F72"/>
    <w:rsid w:val="00B636D8"/>
    <w:rsid w:val="00B6373D"/>
    <w:rsid w:val="00B6389F"/>
    <w:rsid w:val="00B63DD1"/>
    <w:rsid w:val="00B64B38"/>
    <w:rsid w:val="00B64C9B"/>
    <w:rsid w:val="00B64E0F"/>
    <w:rsid w:val="00B65513"/>
    <w:rsid w:val="00B65D18"/>
    <w:rsid w:val="00B65D97"/>
    <w:rsid w:val="00B662EE"/>
    <w:rsid w:val="00B66AD4"/>
    <w:rsid w:val="00B66D3F"/>
    <w:rsid w:val="00B66D96"/>
    <w:rsid w:val="00B6705A"/>
    <w:rsid w:val="00B67982"/>
    <w:rsid w:val="00B67B3E"/>
    <w:rsid w:val="00B70133"/>
    <w:rsid w:val="00B7085E"/>
    <w:rsid w:val="00B70DA0"/>
    <w:rsid w:val="00B70DE0"/>
    <w:rsid w:val="00B710E1"/>
    <w:rsid w:val="00B7112D"/>
    <w:rsid w:val="00B71184"/>
    <w:rsid w:val="00B71677"/>
    <w:rsid w:val="00B71C6E"/>
    <w:rsid w:val="00B72057"/>
    <w:rsid w:val="00B72152"/>
    <w:rsid w:val="00B728FC"/>
    <w:rsid w:val="00B72E3A"/>
    <w:rsid w:val="00B72F16"/>
    <w:rsid w:val="00B72F7B"/>
    <w:rsid w:val="00B7464B"/>
    <w:rsid w:val="00B7468D"/>
    <w:rsid w:val="00B74AE2"/>
    <w:rsid w:val="00B74CAA"/>
    <w:rsid w:val="00B74DA3"/>
    <w:rsid w:val="00B75292"/>
    <w:rsid w:val="00B756C9"/>
    <w:rsid w:val="00B75F25"/>
    <w:rsid w:val="00B76359"/>
    <w:rsid w:val="00B7691D"/>
    <w:rsid w:val="00B7765D"/>
    <w:rsid w:val="00B77702"/>
    <w:rsid w:val="00B77B5E"/>
    <w:rsid w:val="00B77B99"/>
    <w:rsid w:val="00B77B9C"/>
    <w:rsid w:val="00B77CD2"/>
    <w:rsid w:val="00B800D4"/>
    <w:rsid w:val="00B80693"/>
    <w:rsid w:val="00B80DC0"/>
    <w:rsid w:val="00B80FFB"/>
    <w:rsid w:val="00B81042"/>
    <w:rsid w:val="00B8110E"/>
    <w:rsid w:val="00B8128D"/>
    <w:rsid w:val="00B8144C"/>
    <w:rsid w:val="00B815EA"/>
    <w:rsid w:val="00B81DDA"/>
    <w:rsid w:val="00B81EB9"/>
    <w:rsid w:val="00B81F5D"/>
    <w:rsid w:val="00B820FB"/>
    <w:rsid w:val="00B821A3"/>
    <w:rsid w:val="00B82D7F"/>
    <w:rsid w:val="00B82EC9"/>
    <w:rsid w:val="00B8302D"/>
    <w:rsid w:val="00B8305E"/>
    <w:rsid w:val="00B83343"/>
    <w:rsid w:val="00B83642"/>
    <w:rsid w:val="00B83C3E"/>
    <w:rsid w:val="00B83D2D"/>
    <w:rsid w:val="00B83E2A"/>
    <w:rsid w:val="00B8431C"/>
    <w:rsid w:val="00B847A9"/>
    <w:rsid w:val="00B84AC6"/>
    <w:rsid w:val="00B84CC0"/>
    <w:rsid w:val="00B84FC3"/>
    <w:rsid w:val="00B863EC"/>
    <w:rsid w:val="00B8644E"/>
    <w:rsid w:val="00B869C3"/>
    <w:rsid w:val="00B86F6B"/>
    <w:rsid w:val="00B8711B"/>
    <w:rsid w:val="00B875E5"/>
    <w:rsid w:val="00B87669"/>
    <w:rsid w:val="00B87695"/>
    <w:rsid w:val="00B87789"/>
    <w:rsid w:val="00B87B70"/>
    <w:rsid w:val="00B90393"/>
    <w:rsid w:val="00B905D7"/>
    <w:rsid w:val="00B909FD"/>
    <w:rsid w:val="00B90A4D"/>
    <w:rsid w:val="00B90C84"/>
    <w:rsid w:val="00B9106B"/>
    <w:rsid w:val="00B91388"/>
    <w:rsid w:val="00B913E1"/>
    <w:rsid w:val="00B91F4F"/>
    <w:rsid w:val="00B9239C"/>
    <w:rsid w:val="00B9295A"/>
    <w:rsid w:val="00B92E89"/>
    <w:rsid w:val="00B92FEC"/>
    <w:rsid w:val="00B93056"/>
    <w:rsid w:val="00B9371A"/>
    <w:rsid w:val="00B93DC4"/>
    <w:rsid w:val="00B93E88"/>
    <w:rsid w:val="00B93F8D"/>
    <w:rsid w:val="00B940E2"/>
    <w:rsid w:val="00B94161"/>
    <w:rsid w:val="00B941DF"/>
    <w:rsid w:val="00B94212"/>
    <w:rsid w:val="00B9426B"/>
    <w:rsid w:val="00B943D1"/>
    <w:rsid w:val="00B946CC"/>
    <w:rsid w:val="00B946DE"/>
    <w:rsid w:val="00B9482C"/>
    <w:rsid w:val="00B94B68"/>
    <w:rsid w:val="00B94C34"/>
    <w:rsid w:val="00B95100"/>
    <w:rsid w:val="00B95238"/>
    <w:rsid w:val="00B9547F"/>
    <w:rsid w:val="00B9553F"/>
    <w:rsid w:val="00B95DA9"/>
    <w:rsid w:val="00B95F0C"/>
    <w:rsid w:val="00B963A8"/>
    <w:rsid w:val="00B96A6F"/>
    <w:rsid w:val="00B96BA9"/>
    <w:rsid w:val="00B96EFB"/>
    <w:rsid w:val="00B96FE4"/>
    <w:rsid w:val="00B97276"/>
    <w:rsid w:val="00B9735B"/>
    <w:rsid w:val="00B97366"/>
    <w:rsid w:val="00B9761A"/>
    <w:rsid w:val="00B97A53"/>
    <w:rsid w:val="00B97A70"/>
    <w:rsid w:val="00BA0000"/>
    <w:rsid w:val="00BA0599"/>
    <w:rsid w:val="00BA0EEB"/>
    <w:rsid w:val="00BA1408"/>
    <w:rsid w:val="00BA1778"/>
    <w:rsid w:val="00BA1F11"/>
    <w:rsid w:val="00BA21D7"/>
    <w:rsid w:val="00BA2C0C"/>
    <w:rsid w:val="00BA351D"/>
    <w:rsid w:val="00BA3792"/>
    <w:rsid w:val="00BA39D1"/>
    <w:rsid w:val="00BA3B20"/>
    <w:rsid w:val="00BA3D16"/>
    <w:rsid w:val="00BA441D"/>
    <w:rsid w:val="00BA4473"/>
    <w:rsid w:val="00BA44EA"/>
    <w:rsid w:val="00BA4AE4"/>
    <w:rsid w:val="00BA4BF5"/>
    <w:rsid w:val="00BA50A2"/>
    <w:rsid w:val="00BA5DA7"/>
    <w:rsid w:val="00BA5E3D"/>
    <w:rsid w:val="00BA6835"/>
    <w:rsid w:val="00BA6D78"/>
    <w:rsid w:val="00BA7139"/>
    <w:rsid w:val="00BA72A8"/>
    <w:rsid w:val="00BA7587"/>
    <w:rsid w:val="00BA75FD"/>
    <w:rsid w:val="00BA7ABD"/>
    <w:rsid w:val="00BA7BBD"/>
    <w:rsid w:val="00BA7E2D"/>
    <w:rsid w:val="00BB0056"/>
    <w:rsid w:val="00BB0C55"/>
    <w:rsid w:val="00BB18A2"/>
    <w:rsid w:val="00BB1F6B"/>
    <w:rsid w:val="00BB1F7D"/>
    <w:rsid w:val="00BB2076"/>
    <w:rsid w:val="00BB20F6"/>
    <w:rsid w:val="00BB2195"/>
    <w:rsid w:val="00BB2790"/>
    <w:rsid w:val="00BB3269"/>
    <w:rsid w:val="00BB3457"/>
    <w:rsid w:val="00BB35D5"/>
    <w:rsid w:val="00BB3A9B"/>
    <w:rsid w:val="00BB400D"/>
    <w:rsid w:val="00BB4547"/>
    <w:rsid w:val="00BB45D5"/>
    <w:rsid w:val="00BB4832"/>
    <w:rsid w:val="00BB4B6A"/>
    <w:rsid w:val="00BB4FAD"/>
    <w:rsid w:val="00BB529B"/>
    <w:rsid w:val="00BB554B"/>
    <w:rsid w:val="00BB5C85"/>
    <w:rsid w:val="00BB641D"/>
    <w:rsid w:val="00BB6429"/>
    <w:rsid w:val="00BB6D4A"/>
    <w:rsid w:val="00BB6EFF"/>
    <w:rsid w:val="00BB7725"/>
    <w:rsid w:val="00BB78CC"/>
    <w:rsid w:val="00BB7A60"/>
    <w:rsid w:val="00BB7E98"/>
    <w:rsid w:val="00BC03DE"/>
    <w:rsid w:val="00BC047E"/>
    <w:rsid w:val="00BC09BD"/>
    <w:rsid w:val="00BC0FC5"/>
    <w:rsid w:val="00BC13A8"/>
    <w:rsid w:val="00BC1876"/>
    <w:rsid w:val="00BC18AC"/>
    <w:rsid w:val="00BC18ED"/>
    <w:rsid w:val="00BC19F6"/>
    <w:rsid w:val="00BC293D"/>
    <w:rsid w:val="00BC2B7A"/>
    <w:rsid w:val="00BC2C17"/>
    <w:rsid w:val="00BC2F65"/>
    <w:rsid w:val="00BC32C9"/>
    <w:rsid w:val="00BC3814"/>
    <w:rsid w:val="00BC3860"/>
    <w:rsid w:val="00BC3F26"/>
    <w:rsid w:val="00BC407C"/>
    <w:rsid w:val="00BC44D1"/>
    <w:rsid w:val="00BC45DE"/>
    <w:rsid w:val="00BC49BF"/>
    <w:rsid w:val="00BC510B"/>
    <w:rsid w:val="00BC55B8"/>
    <w:rsid w:val="00BC5C76"/>
    <w:rsid w:val="00BC61FD"/>
    <w:rsid w:val="00BC6449"/>
    <w:rsid w:val="00BC662E"/>
    <w:rsid w:val="00BC6897"/>
    <w:rsid w:val="00BC7275"/>
    <w:rsid w:val="00BC73A8"/>
    <w:rsid w:val="00BC7C56"/>
    <w:rsid w:val="00BD0238"/>
    <w:rsid w:val="00BD02F3"/>
    <w:rsid w:val="00BD0682"/>
    <w:rsid w:val="00BD0733"/>
    <w:rsid w:val="00BD084A"/>
    <w:rsid w:val="00BD09C0"/>
    <w:rsid w:val="00BD0B63"/>
    <w:rsid w:val="00BD0C07"/>
    <w:rsid w:val="00BD1463"/>
    <w:rsid w:val="00BD1483"/>
    <w:rsid w:val="00BD1C58"/>
    <w:rsid w:val="00BD1E32"/>
    <w:rsid w:val="00BD20ED"/>
    <w:rsid w:val="00BD226E"/>
    <w:rsid w:val="00BD261F"/>
    <w:rsid w:val="00BD3248"/>
    <w:rsid w:val="00BD35A5"/>
    <w:rsid w:val="00BD407E"/>
    <w:rsid w:val="00BD4301"/>
    <w:rsid w:val="00BD43F9"/>
    <w:rsid w:val="00BD440D"/>
    <w:rsid w:val="00BD481A"/>
    <w:rsid w:val="00BD4BF9"/>
    <w:rsid w:val="00BD4F2A"/>
    <w:rsid w:val="00BD5439"/>
    <w:rsid w:val="00BD56D2"/>
    <w:rsid w:val="00BD5864"/>
    <w:rsid w:val="00BD5AD4"/>
    <w:rsid w:val="00BD5CA3"/>
    <w:rsid w:val="00BD5E69"/>
    <w:rsid w:val="00BD6030"/>
    <w:rsid w:val="00BD604D"/>
    <w:rsid w:val="00BD60F5"/>
    <w:rsid w:val="00BD6677"/>
    <w:rsid w:val="00BD6A3B"/>
    <w:rsid w:val="00BD6A90"/>
    <w:rsid w:val="00BD7176"/>
    <w:rsid w:val="00BD72B6"/>
    <w:rsid w:val="00BD735F"/>
    <w:rsid w:val="00BD7C09"/>
    <w:rsid w:val="00BE0461"/>
    <w:rsid w:val="00BE0744"/>
    <w:rsid w:val="00BE0999"/>
    <w:rsid w:val="00BE0AFA"/>
    <w:rsid w:val="00BE0C31"/>
    <w:rsid w:val="00BE0D32"/>
    <w:rsid w:val="00BE0F0C"/>
    <w:rsid w:val="00BE0F2B"/>
    <w:rsid w:val="00BE1626"/>
    <w:rsid w:val="00BE1C43"/>
    <w:rsid w:val="00BE1F18"/>
    <w:rsid w:val="00BE257F"/>
    <w:rsid w:val="00BE2D04"/>
    <w:rsid w:val="00BE2D6B"/>
    <w:rsid w:val="00BE3503"/>
    <w:rsid w:val="00BE354F"/>
    <w:rsid w:val="00BE37B4"/>
    <w:rsid w:val="00BE37D4"/>
    <w:rsid w:val="00BE3917"/>
    <w:rsid w:val="00BE3BFF"/>
    <w:rsid w:val="00BE3D11"/>
    <w:rsid w:val="00BE3F2A"/>
    <w:rsid w:val="00BE45CE"/>
    <w:rsid w:val="00BE45DF"/>
    <w:rsid w:val="00BE465C"/>
    <w:rsid w:val="00BE4D33"/>
    <w:rsid w:val="00BE53B0"/>
    <w:rsid w:val="00BE53FC"/>
    <w:rsid w:val="00BE686D"/>
    <w:rsid w:val="00BE6BFC"/>
    <w:rsid w:val="00BE70A3"/>
    <w:rsid w:val="00BE7104"/>
    <w:rsid w:val="00BE71CD"/>
    <w:rsid w:val="00BE79D3"/>
    <w:rsid w:val="00BE7C9C"/>
    <w:rsid w:val="00BE7CC6"/>
    <w:rsid w:val="00BE7F3E"/>
    <w:rsid w:val="00BF003A"/>
    <w:rsid w:val="00BF0273"/>
    <w:rsid w:val="00BF03E5"/>
    <w:rsid w:val="00BF1210"/>
    <w:rsid w:val="00BF1640"/>
    <w:rsid w:val="00BF175B"/>
    <w:rsid w:val="00BF1B26"/>
    <w:rsid w:val="00BF1C93"/>
    <w:rsid w:val="00BF1EA5"/>
    <w:rsid w:val="00BF1EC4"/>
    <w:rsid w:val="00BF22B1"/>
    <w:rsid w:val="00BF240B"/>
    <w:rsid w:val="00BF2FA4"/>
    <w:rsid w:val="00BF3156"/>
    <w:rsid w:val="00BF41E6"/>
    <w:rsid w:val="00BF440D"/>
    <w:rsid w:val="00BF472A"/>
    <w:rsid w:val="00BF4A1A"/>
    <w:rsid w:val="00BF4C48"/>
    <w:rsid w:val="00BF4D39"/>
    <w:rsid w:val="00BF4ECC"/>
    <w:rsid w:val="00BF5482"/>
    <w:rsid w:val="00BF54E7"/>
    <w:rsid w:val="00BF5582"/>
    <w:rsid w:val="00BF5618"/>
    <w:rsid w:val="00BF5C67"/>
    <w:rsid w:val="00BF5D71"/>
    <w:rsid w:val="00BF654E"/>
    <w:rsid w:val="00BF6AA8"/>
    <w:rsid w:val="00BF6E77"/>
    <w:rsid w:val="00BF726E"/>
    <w:rsid w:val="00BF7575"/>
    <w:rsid w:val="00BF7C62"/>
    <w:rsid w:val="00BF7FC9"/>
    <w:rsid w:val="00C00267"/>
    <w:rsid w:val="00C005C6"/>
    <w:rsid w:val="00C00679"/>
    <w:rsid w:val="00C00E42"/>
    <w:rsid w:val="00C00F56"/>
    <w:rsid w:val="00C015A2"/>
    <w:rsid w:val="00C017DC"/>
    <w:rsid w:val="00C018BC"/>
    <w:rsid w:val="00C01B8B"/>
    <w:rsid w:val="00C0223C"/>
    <w:rsid w:val="00C025B7"/>
    <w:rsid w:val="00C027F0"/>
    <w:rsid w:val="00C02A03"/>
    <w:rsid w:val="00C02A43"/>
    <w:rsid w:val="00C032B9"/>
    <w:rsid w:val="00C03320"/>
    <w:rsid w:val="00C03776"/>
    <w:rsid w:val="00C03E4C"/>
    <w:rsid w:val="00C03FEE"/>
    <w:rsid w:val="00C04676"/>
    <w:rsid w:val="00C051CB"/>
    <w:rsid w:val="00C0556C"/>
    <w:rsid w:val="00C058F7"/>
    <w:rsid w:val="00C05BB2"/>
    <w:rsid w:val="00C05E13"/>
    <w:rsid w:val="00C064A0"/>
    <w:rsid w:val="00C06503"/>
    <w:rsid w:val="00C06766"/>
    <w:rsid w:val="00C06A29"/>
    <w:rsid w:val="00C06DC1"/>
    <w:rsid w:val="00C07371"/>
    <w:rsid w:val="00C074B2"/>
    <w:rsid w:val="00C075E5"/>
    <w:rsid w:val="00C078D5"/>
    <w:rsid w:val="00C07A0B"/>
    <w:rsid w:val="00C07F2A"/>
    <w:rsid w:val="00C07F5D"/>
    <w:rsid w:val="00C07F89"/>
    <w:rsid w:val="00C10975"/>
    <w:rsid w:val="00C10D3E"/>
    <w:rsid w:val="00C10D88"/>
    <w:rsid w:val="00C11133"/>
    <w:rsid w:val="00C11559"/>
    <w:rsid w:val="00C1174E"/>
    <w:rsid w:val="00C11EBF"/>
    <w:rsid w:val="00C129B3"/>
    <w:rsid w:val="00C12AE4"/>
    <w:rsid w:val="00C12D2C"/>
    <w:rsid w:val="00C12DD9"/>
    <w:rsid w:val="00C12DF1"/>
    <w:rsid w:val="00C131BE"/>
    <w:rsid w:val="00C1330F"/>
    <w:rsid w:val="00C13C8C"/>
    <w:rsid w:val="00C13CD9"/>
    <w:rsid w:val="00C13D1E"/>
    <w:rsid w:val="00C13E0E"/>
    <w:rsid w:val="00C141F0"/>
    <w:rsid w:val="00C14756"/>
    <w:rsid w:val="00C14B5B"/>
    <w:rsid w:val="00C14FE0"/>
    <w:rsid w:val="00C153F9"/>
    <w:rsid w:val="00C154EE"/>
    <w:rsid w:val="00C15690"/>
    <w:rsid w:val="00C156BC"/>
    <w:rsid w:val="00C15823"/>
    <w:rsid w:val="00C1587D"/>
    <w:rsid w:val="00C1596C"/>
    <w:rsid w:val="00C15E22"/>
    <w:rsid w:val="00C15FBF"/>
    <w:rsid w:val="00C16143"/>
    <w:rsid w:val="00C168B9"/>
    <w:rsid w:val="00C1691E"/>
    <w:rsid w:val="00C16AE7"/>
    <w:rsid w:val="00C16B98"/>
    <w:rsid w:val="00C16EE0"/>
    <w:rsid w:val="00C170F3"/>
    <w:rsid w:val="00C1710A"/>
    <w:rsid w:val="00C17348"/>
    <w:rsid w:val="00C1744A"/>
    <w:rsid w:val="00C17564"/>
    <w:rsid w:val="00C17862"/>
    <w:rsid w:val="00C178B8"/>
    <w:rsid w:val="00C20835"/>
    <w:rsid w:val="00C20F82"/>
    <w:rsid w:val="00C21113"/>
    <w:rsid w:val="00C21148"/>
    <w:rsid w:val="00C2164F"/>
    <w:rsid w:val="00C220A8"/>
    <w:rsid w:val="00C235FC"/>
    <w:rsid w:val="00C23BAD"/>
    <w:rsid w:val="00C23D5D"/>
    <w:rsid w:val="00C23DDB"/>
    <w:rsid w:val="00C241B8"/>
    <w:rsid w:val="00C2435F"/>
    <w:rsid w:val="00C2446A"/>
    <w:rsid w:val="00C247FD"/>
    <w:rsid w:val="00C24813"/>
    <w:rsid w:val="00C249CD"/>
    <w:rsid w:val="00C24A36"/>
    <w:rsid w:val="00C25282"/>
    <w:rsid w:val="00C2568C"/>
    <w:rsid w:val="00C25A2C"/>
    <w:rsid w:val="00C2635A"/>
    <w:rsid w:val="00C26386"/>
    <w:rsid w:val="00C26C2C"/>
    <w:rsid w:val="00C26F47"/>
    <w:rsid w:val="00C27011"/>
    <w:rsid w:val="00C27354"/>
    <w:rsid w:val="00C278AE"/>
    <w:rsid w:val="00C27957"/>
    <w:rsid w:val="00C27B4A"/>
    <w:rsid w:val="00C3013C"/>
    <w:rsid w:val="00C30290"/>
    <w:rsid w:val="00C30403"/>
    <w:rsid w:val="00C30E86"/>
    <w:rsid w:val="00C31225"/>
    <w:rsid w:val="00C31D9C"/>
    <w:rsid w:val="00C31DC0"/>
    <w:rsid w:val="00C323E1"/>
    <w:rsid w:val="00C32468"/>
    <w:rsid w:val="00C32632"/>
    <w:rsid w:val="00C3278E"/>
    <w:rsid w:val="00C337A0"/>
    <w:rsid w:val="00C347F2"/>
    <w:rsid w:val="00C34BAD"/>
    <w:rsid w:val="00C34E25"/>
    <w:rsid w:val="00C34F5F"/>
    <w:rsid w:val="00C34FF3"/>
    <w:rsid w:val="00C350ED"/>
    <w:rsid w:val="00C35540"/>
    <w:rsid w:val="00C35F8C"/>
    <w:rsid w:val="00C36C81"/>
    <w:rsid w:val="00C37020"/>
    <w:rsid w:val="00C3743C"/>
    <w:rsid w:val="00C37671"/>
    <w:rsid w:val="00C379F3"/>
    <w:rsid w:val="00C37C67"/>
    <w:rsid w:val="00C37FFD"/>
    <w:rsid w:val="00C40C45"/>
    <w:rsid w:val="00C40D02"/>
    <w:rsid w:val="00C4163E"/>
    <w:rsid w:val="00C41710"/>
    <w:rsid w:val="00C417A0"/>
    <w:rsid w:val="00C41BF6"/>
    <w:rsid w:val="00C42846"/>
    <w:rsid w:val="00C428D3"/>
    <w:rsid w:val="00C42A29"/>
    <w:rsid w:val="00C42A7D"/>
    <w:rsid w:val="00C42AD2"/>
    <w:rsid w:val="00C42D50"/>
    <w:rsid w:val="00C43131"/>
    <w:rsid w:val="00C439B9"/>
    <w:rsid w:val="00C43EB7"/>
    <w:rsid w:val="00C4453F"/>
    <w:rsid w:val="00C447A6"/>
    <w:rsid w:val="00C447E1"/>
    <w:rsid w:val="00C44AAF"/>
    <w:rsid w:val="00C450AC"/>
    <w:rsid w:val="00C4531C"/>
    <w:rsid w:val="00C45BCA"/>
    <w:rsid w:val="00C46108"/>
    <w:rsid w:val="00C46541"/>
    <w:rsid w:val="00C46D3D"/>
    <w:rsid w:val="00C46E64"/>
    <w:rsid w:val="00C47307"/>
    <w:rsid w:val="00C47318"/>
    <w:rsid w:val="00C473DF"/>
    <w:rsid w:val="00C478CE"/>
    <w:rsid w:val="00C47A6B"/>
    <w:rsid w:val="00C47AFF"/>
    <w:rsid w:val="00C50749"/>
    <w:rsid w:val="00C507C5"/>
    <w:rsid w:val="00C50C48"/>
    <w:rsid w:val="00C51A90"/>
    <w:rsid w:val="00C51AC0"/>
    <w:rsid w:val="00C520F6"/>
    <w:rsid w:val="00C52269"/>
    <w:rsid w:val="00C522DE"/>
    <w:rsid w:val="00C52617"/>
    <w:rsid w:val="00C52629"/>
    <w:rsid w:val="00C52704"/>
    <w:rsid w:val="00C52A9C"/>
    <w:rsid w:val="00C52B15"/>
    <w:rsid w:val="00C537E0"/>
    <w:rsid w:val="00C5419A"/>
    <w:rsid w:val="00C54C3B"/>
    <w:rsid w:val="00C54D06"/>
    <w:rsid w:val="00C550FE"/>
    <w:rsid w:val="00C5597A"/>
    <w:rsid w:val="00C55C32"/>
    <w:rsid w:val="00C55CF0"/>
    <w:rsid w:val="00C56092"/>
    <w:rsid w:val="00C566F0"/>
    <w:rsid w:val="00C567FB"/>
    <w:rsid w:val="00C56BB7"/>
    <w:rsid w:val="00C56D49"/>
    <w:rsid w:val="00C57168"/>
    <w:rsid w:val="00C5751B"/>
    <w:rsid w:val="00C578F7"/>
    <w:rsid w:val="00C5796F"/>
    <w:rsid w:val="00C57E04"/>
    <w:rsid w:val="00C57E9D"/>
    <w:rsid w:val="00C60042"/>
    <w:rsid w:val="00C60999"/>
    <w:rsid w:val="00C60AF2"/>
    <w:rsid w:val="00C60C66"/>
    <w:rsid w:val="00C6148E"/>
    <w:rsid w:val="00C615C1"/>
    <w:rsid w:val="00C61651"/>
    <w:rsid w:val="00C61665"/>
    <w:rsid w:val="00C6170A"/>
    <w:rsid w:val="00C618F1"/>
    <w:rsid w:val="00C61922"/>
    <w:rsid w:val="00C61C4C"/>
    <w:rsid w:val="00C62293"/>
    <w:rsid w:val="00C624A0"/>
    <w:rsid w:val="00C6275B"/>
    <w:rsid w:val="00C630D3"/>
    <w:rsid w:val="00C63142"/>
    <w:rsid w:val="00C63224"/>
    <w:rsid w:val="00C6413B"/>
    <w:rsid w:val="00C642D3"/>
    <w:rsid w:val="00C64D78"/>
    <w:rsid w:val="00C64D97"/>
    <w:rsid w:val="00C661BB"/>
    <w:rsid w:val="00C663C1"/>
    <w:rsid w:val="00C664B2"/>
    <w:rsid w:val="00C664CD"/>
    <w:rsid w:val="00C667BA"/>
    <w:rsid w:val="00C675F7"/>
    <w:rsid w:val="00C67898"/>
    <w:rsid w:val="00C67AF0"/>
    <w:rsid w:val="00C67BA0"/>
    <w:rsid w:val="00C67D2F"/>
    <w:rsid w:val="00C67E1C"/>
    <w:rsid w:val="00C67FB2"/>
    <w:rsid w:val="00C70405"/>
    <w:rsid w:val="00C70510"/>
    <w:rsid w:val="00C7067F"/>
    <w:rsid w:val="00C708B2"/>
    <w:rsid w:val="00C7090C"/>
    <w:rsid w:val="00C70FC2"/>
    <w:rsid w:val="00C71889"/>
    <w:rsid w:val="00C71B06"/>
    <w:rsid w:val="00C71BDF"/>
    <w:rsid w:val="00C720CD"/>
    <w:rsid w:val="00C72825"/>
    <w:rsid w:val="00C72A60"/>
    <w:rsid w:val="00C73278"/>
    <w:rsid w:val="00C73910"/>
    <w:rsid w:val="00C73A61"/>
    <w:rsid w:val="00C73BBA"/>
    <w:rsid w:val="00C73C4E"/>
    <w:rsid w:val="00C7412D"/>
    <w:rsid w:val="00C742B6"/>
    <w:rsid w:val="00C7448A"/>
    <w:rsid w:val="00C74520"/>
    <w:rsid w:val="00C74554"/>
    <w:rsid w:val="00C747A8"/>
    <w:rsid w:val="00C747B5"/>
    <w:rsid w:val="00C74CC3"/>
    <w:rsid w:val="00C750A4"/>
    <w:rsid w:val="00C7555B"/>
    <w:rsid w:val="00C75606"/>
    <w:rsid w:val="00C75637"/>
    <w:rsid w:val="00C756F0"/>
    <w:rsid w:val="00C757D1"/>
    <w:rsid w:val="00C75A62"/>
    <w:rsid w:val="00C76466"/>
    <w:rsid w:val="00C76811"/>
    <w:rsid w:val="00C76F9B"/>
    <w:rsid w:val="00C770C5"/>
    <w:rsid w:val="00C7771B"/>
    <w:rsid w:val="00C77DFB"/>
    <w:rsid w:val="00C801D0"/>
    <w:rsid w:val="00C804B0"/>
    <w:rsid w:val="00C8090E"/>
    <w:rsid w:val="00C81408"/>
    <w:rsid w:val="00C814BC"/>
    <w:rsid w:val="00C81674"/>
    <w:rsid w:val="00C81999"/>
    <w:rsid w:val="00C819F2"/>
    <w:rsid w:val="00C825F1"/>
    <w:rsid w:val="00C827A4"/>
    <w:rsid w:val="00C828DB"/>
    <w:rsid w:val="00C82E86"/>
    <w:rsid w:val="00C83268"/>
    <w:rsid w:val="00C833F0"/>
    <w:rsid w:val="00C83445"/>
    <w:rsid w:val="00C839E6"/>
    <w:rsid w:val="00C83C14"/>
    <w:rsid w:val="00C840A1"/>
    <w:rsid w:val="00C84356"/>
    <w:rsid w:val="00C84517"/>
    <w:rsid w:val="00C846D6"/>
    <w:rsid w:val="00C849E0"/>
    <w:rsid w:val="00C8501B"/>
    <w:rsid w:val="00C8572E"/>
    <w:rsid w:val="00C8585F"/>
    <w:rsid w:val="00C85A98"/>
    <w:rsid w:val="00C85DCD"/>
    <w:rsid w:val="00C85ED3"/>
    <w:rsid w:val="00C86163"/>
    <w:rsid w:val="00C863CC"/>
    <w:rsid w:val="00C867BB"/>
    <w:rsid w:val="00C868CE"/>
    <w:rsid w:val="00C86EAC"/>
    <w:rsid w:val="00C871B2"/>
    <w:rsid w:val="00C874E0"/>
    <w:rsid w:val="00C87700"/>
    <w:rsid w:val="00C9001C"/>
    <w:rsid w:val="00C904C4"/>
    <w:rsid w:val="00C9087E"/>
    <w:rsid w:val="00C908AD"/>
    <w:rsid w:val="00C90A14"/>
    <w:rsid w:val="00C90B1E"/>
    <w:rsid w:val="00C91653"/>
    <w:rsid w:val="00C91680"/>
    <w:rsid w:val="00C91685"/>
    <w:rsid w:val="00C91D5C"/>
    <w:rsid w:val="00C91D61"/>
    <w:rsid w:val="00C9217C"/>
    <w:rsid w:val="00C922C1"/>
    <w:rsid w:val="00C924EB"/>
    <w:rsid w:val="00C9290D"/>
    <w:rsid w:val="00C92E9A"/>
    <w:rsid w:val="00C93151"/>
    <w:rsid w:val="00C9327E"/>
    <w:rsid w:val="00C937D1"/>
    <w:rsid w:val="00C93C4E"/>
    <w:rsid w:val="00C93D6A"/>
    <w:rsid w:val="00C947E9"/>
    <w:rsid w:val="00C94865"/>
    <w:rsid w:val="00C948B1"/>
    <w:rsid w:val="00C954B6"/>
    <w:rsid w:val="00C954F5"/>
    <w:rsid w:val="00C9553B"/>
    <w:rsid w:val="00C95940"/>
    <w:rsid w:val="00C95D3A"/>
    <w:rsid w:val="00C95F30"/>
    <w:rsid w:val="00C9602D"/>
    <w:rsid w:val="00C96237"/>
    <w:rsid w:val="00C96323"/>
    <w:rsid w:val="00C9634D"/>
    <w:rsid w:val="00C96836"/>
    <w:rsid w:val="00C96932"/>
    <w:rsid w:val="00C96AEA"/>
    <w:rsid w:val="00C96C8A"/>
    <w:rsid w:val="00C96CFA"/>
    <w:rsid w:val="00C97068"/>
    <w:rsid w:val="00C9735F"/>
    <w:rsid w:val="00C97A2F"/>
    <w:rsid w:val="00C97ADF"/>
    <w:rsid w:val="00C97B60"/>
    <w:rsid w:val="00C97CFE"/>
    <w:rsid w:val="00C97ECB"/>
    <w:rsid w:val="00CA0147"/>
    <w:rsid w:val="00CA0670"/>
    <w:rsid w:val="00CA07D8"/>
    <w:rsid w:val="00CA092B"/>
    <w:rsid w:val="00CA0F01"/>
    <w:rsid w:val="00CA111F"/>
    <w:rsid w:val="00CA1370"/>
    <w:rsid w:val="00CA148E"/>
    <w:rsid w:val="00CA1BFC"/>
    <w:rsid w:val="00CA1CB9"/>
    <w:rsid w:val="00CA1CBA"/>
    <w:rsid w:val="00CA1DD0"/>
    <w:rsid w:val="00CA2260"/>
    <w:rsid w:val="00CA29EA"/>
    <w:rsid w:val="00CA2BE1"/>
    <w:rsid w:val="00CA2E91"/>
    <w:rsid w:val="00CA2FF2"/>
    <w:rsid w:val="00CA39F9"/>
    <w:rsid w:val="00CA3F5B"/>
    <w:rsid w:val="00CA4293"/>
    <w:rsid w:val="00CA4297"/>
    <w:rsid w:val="00CA4DBA"/>
    <w:rsid w:val="00CA4E8A"/>
    <w:rsid w:val="00CA551E"/>
    <w:rsid w:val="00CA59E0"/>
    <w:rsid w:val="00CA672B"/>
    <w:rsid w:val="00CA67EB"/>
    <w:rsid w:val="00CA68A7"/>
    <w:rsid w:val="00CA6F30"/>
    <w:rsid w:val="00CA6FCB"/>
    <w:rsid w:val="00CA709E"/>
    <w:rsid w:val="00CA7268"/>
    <w:rsid w:val="00CA75BB"/>
    <w:rsid w:val="00CA787E"/>
    <w:rsid w:val="00CA7955"/>
    <w:rsid w:val="00CA7D62"/>
    <w:rsid w:val="00CA7DAA"/>
    <w:rsid w:val="00CA7E28"/>
    <w:rsid w:val="00CA7E4F"/>
    <w:rsid w:val="00CA7F63"/>
    <w:rsid w:val="00CB01C5"/>
    <w:rsid w:val="00CB02F0"/>
    <w:rsid w:val="00CB0A45"/>
    <w:rsid w:val="00CB0EC6"/>
    <w:rsid w:val="00CB141B"/>
    <w:rsid w:val="00CB1509"/>
    <w:rsid w:val="00CB1546"/>
    <w:rsid w:val="00CB165D"/>
    <w:rsid w:val="00CB175C"/>
    <w:rsid w:val="00CB1B18"/>
    <w:rsid w:val="00CB21D1"/>
    <w:rsid w:val="00CB21E4"/>
    <w:rsid w:val="00CB295B"/>
    <w:rsid w:val="00CB29EB"/>
    <w:rsid w:val="00CB2A98"/>
    <w:rsid w:val="00CB2E50"/>
    <w:rsid w:val="00CB2FED"/>
    <w:rsid w:val="00CB34C2"/>
    <w:rsid w:val="00CB3572"/>
    <w:rsid w:val="00CB3822"/>
    <w:rsid w:val="00CB3BED"/>
    <w:rsid w:val="00CB3D23"/>
    <w:rsid w:val="00CB3E52"/>
    <w:rsid w:val="00CB3ED4"/>
    <w:rsid w:val="00CB475F"/>
    <w:rsid w:val="00CB484E"/>
    <w:rsid w:val="00CB4888"/>
    <w:rsid w:val="00CB4E3C"/>
    <w:rsid w:val="00CB50C1"/>
    <w:rsid w:val="00CB5536"/>
    <w:rsid w:val="00CB55F0"/>
    <w:rsid w:val="00CB5D14"/>
    <w:rsid w:val="00CB5E23"/>
    <w:rsid w:val="00CB67B6"/>
    <w:rsid w:val="00CB6C54"/>
    <w:rsid w:val="00CB6E7E"/>
    <w:rsid w:val="00CB6F46"/>
    <w:rsid w:val="00CB6F9A"/>
    <w:rsid w:val="00CB70DC"/>
    <w:rsid w:val="00CB7408"/>
    <w:rsid w:val="00CB792B"/>
    <w:rsid w:val="00CC0111"/>
    <w:rsid w:val="00CC0363"/>
    <w:rsid w:val="00CC0478"/>
    <w:rsid w:val="00CC08A0"/>
    <w:rsid w:val="00CC0B1E"/>
    <w:rsid w:val="00CC0DBF"/>
    <w:rsid w:val="00CC0E52"/>
    <w:rsid w:val="00CC0E65"/>
    <w:rsid w:val="00CC100B"/>
    <w:rsid w:val="00CC1304"/>
    <w:rsid w:val="00CC15EC"/>
    <w:rsid w:val="00CC1B3D"/>
    <w:rsid w:val="00CC253C"/>
    <w:rsid w:val="00CC2802"/>
    <w:rsid w:val="00CC3765"/>
    <w:rsid w:val="00CC39D1"/>
    <w:rsid w:val="00CC4062"/>
    <w:rsid w:val="00CC43F9"/>
    <w:rsid w:val="00CC47EF"/>
    <w:rsid w:val="00CC482F"/>
    <w:rsid w:val="00CC5A8D"/>
    <w:rsid w:val="00CC5B7B"/>
    <w:rsid w:val="00CC6D90"/>
    <w:rsid w:val="00CC6E19"/>
    <w:rsid w:val="00CC73B9"/>
    <w:rsid w:val="00CC7414"/>
    <w:rsid w:val="00CC749C"/>
    <w:rsid w:val="00CC763E"/>
    <w:rsid w:val="00CC7802"/>
    <w:rsid w:val="00CC79DB"/>
    <w:rsid w:val="00CC7D7A"/>
    <w:rsid w:val="00CD00A0"/>
    <w:rsid w:val="00CD07E3"/>
    <w:rsid w:val="00CD08AB"/>
    <w:rsid w:val="00CD0BF6"/>
    <w:rsid w:val="00CD1099"/>
    <w:rsid w:val="00CD1A26"/>
    <w:rsid w:val="00CD1AB2"/>
    <w:rsid w:val="00CD1B72"/>
    <w:rsid w:val="00CD1BAD"/>
    <w:rsid w:val="00CD1FFE"/>
    <w:rsid w:val="00CD20CF"/>
    <w:rsid w:val="00CD245D"/>
    <w:rsid w:val="00CD2963"/>
    <w:rsid w:val="00CD2A5F"/>
    <w:rsid w:val="00CD2BBD"/>
    <w:rsid w:val="00CD353A"/>
    <w:rsid w:val="00CD36A2"/>
    <w:rsid w:val="00CD3B70"/>
    <w:rsid w:val="00CD3DBF"/>
    <w:rsid w:val="00CD4017"/>
    <w:rsid w:val="00CD409A"/>
    <w:rsid w:val="00CD415F"/>
    <w:rsid w:val="00CD42E7"/>
    <w:rsid w:val="00CD464B"/>
    <w:rsid w:val="00CD470D"/>
    <w:rsid w:val="00CD4B33"/>
    <w:rsid w:val="00CD4D6A"/>
    <w:rsid w:val="00CD5121"/>
    <w:rsid w:val="00CD57EE"/>
    <w:rsid w:val="00CD58C5"/>
    <w:rsid w:val="00CD5B6C"/>
    <w:rsid w:val="00CD5F96"/>
    <w:rsid w:val="00CD68BE"/>
    <w:rsid w:val="00CD6ADE"/>
    <w:rsid w:val="00CD6B51"/>
    <w:rsid w:val="00CD71DE"/>
    <w:rsid w:val="00CD7324"/>
    <w:rsid w:val="00CD7CAB"/>
    <w:rsid w:val="00CD7EAF"/>
    <w:rsid w:val="00CE003D"/>
    <w:rsid w:val="00CE0765"/>
    <w:rsid w:val="00CE0D07"/>
    <w:rsid w:val="00CE1053"/>
    <w:rsid w:val="00CE10FE"/>
    <w:rsid w:val="00CE149D"/>
    <w:rsid w:val="00CE1720"/>
    <w:rsid w:val="00CE1A0A"/>
    <w:rsid w:val="00CE1AC2"/>
    <w:rsid w:val="00CE1D54"/>
    <w:rsid w:val="00CE20C7"/>
    <w:rsid w:val="00CE2E19"/>
    <w:rsid w:val="00CE2EB5"/>
    <w:rsid w:val="00CE302B"/>
    <w:rsid w:val="00CE309D"/>
    <w:rsid w:val="00CE32C0"/>
    <w:rsid w:val="00CE36D0"/>
    <w:rsid w:val="00CE36EF"/>
    <w:rsid w:val="00CE3764"/>
    <w:rsid w:val="00CE3C58"/>
    <w:rsid w:val="00CE441B"/>
    <w:rsid w:val="00CE455F"/>
    <w:rsid w:val="00CE4779"/>
    <w:rsid w:val="00CE487D"/>
    <w:rsid w:val="00CE4C23"/>
    <w:rsid w:val="00CE541F"/>
    <w:rsid w:val="00CE571F"/>
    <w:rsid w:val="00CE59ED"/>
    <w:rsid w:val="00CE5BF7"/>
    <w:rsid w:val="00CE5DBC"/>
    <w:rsid w:val="00CE664D"/>
    <w:rsid w:val="00CE6DCA"/>
    <w:rsid w:val="00CE6EF6"/>
    <w:rsid w:val="00CE716B"/>
    <w:rsid w:val="00CE72F7"/>
    <w:rsid w:val="00CE7A1F"/>
    <w:rsid w:val="00CE7B69"/>
    <w:rsid w:val="00CE7E9F"/>
    <w:rsid w:val="00CE7EB2"/>
    <w:rsid w:val="00CF039D"/>
    <w:rsid w:val="00CF0887"/>
    <w:rsid w:val="00CF0E4F"/>
    <w:rsid w:val="00CF1535"/>
    <w:rsid w:val="00CF1706"/>
    <w:rsid w:val="00CF1995"/>
    <w:rsid w:val="00CF1AF0"/>
    <w:rsid w:val="00CF1ED3"/>
    <w:rsid w:val="00CF2231"/>
    <w:rsid w:val="00CF22F6"/>
    <w:rsid w:val="00CF248F"/>
    <w:rsid w:val="00CF25AA"/>
    <w:rsid w:val="00CF26CA"/>
    <w:rsid w:val="00CF292F"/>
    <w:rsid w:val="00CF2BF8"/>
    <w:rsid w:val="00CF2E49"/>
    <w:rsid w:val="00CF2E4E"/>
    <w:rsid w:val="00CF2F9E"/>
    <w:rsid w:val="00CF3004"/>
    <w:rsid w:val="00CF454D"/>
    <w:rsid w:val="00CF4617"/>
    <w:rsid w:val="00CF4CF6"/>
    <w:rsid w:val="00CF5132"/>
    <w:rsid w:val="00CF53E3"/>
    <w:rsid w:val="00CF544C"/>
    <w:rsid w:val="00CF548A"/>
    <w:rsid w:val="00CF62D8"/>
    <w:rsid w:val="00CF692D"/>
    <w:rsid w:val="00CF6A29"/>
    <w:rsid w:val="00CF6CB0"/>
    <w:rsid w:val="00CF78AB"/>
    <w:rsid w:val="00CF7C57"/>
    <w:rsid w:val="00CF7E0F"/>
    <w:rsid w:val="00CF7EF3"/>
    <w:rsid w:val="00CF7FF5"/>
    <w:rsid w:val="00D00039"/>
    <w:rsid w:val="00D0030F"/>
    <w:rsid w:val="00D00312"/>
    <w:rsid w:val="00D00388"/>
    <w:rsid w:val="00D00461"/>
    <w:rsid w:val="00D007B0"/>
    <w:rsid w:val="00D00B6A"/>
    <w:rsid w:val="00D00C35"/>
    <w:rsid w:val="00D00D12"/>
    <w:rsid w:val="00D00D4B"/>
    <w:rsid w:val="00D00D96"/>
    <w:rsid w:val="00D00FF6"/>
    <w:rsid w:val="00D01D67"/>
    <w:rsid w:val="00D01E6F"/>
    <w:rsid w:val="00D02028"/>
    <w:rsid w:val="00D0234C"/>
    <w:rsid w:val="00D0273A"/>
    <w:rsid w:val="00D027C3"/>
    <w:rsid w:val="00D0294A"/>
    <w:rsid w:val="00D0298C"/>
    <w:rsid w:val="00D02990"/>
    <w:rsid w:val="00D02ABE"/>
    <w:rsid w:val="00D02DF6"/>
    <w:rsid w:val="00D03091"/>
    <w:rsid w:val="00D0327C"/>
    <w:rsid w:val="00D03370"/>
    <w:rsid w:val="00D03435"/>
    <w:rsid w:val="00D0348E"/>
    <w:rsid w:val="00D03BC3"/>
    <w:rsid w:val="00D03D35"/>
    <w:rsid w:val="00D03EFF"/>
    <w:rsid w:val="00D0416F"/>
    <w:rsid w:val="00D042B7"/>
    <w:rsid w:val="00D043BD"/>
    <w:rsid w:val="00D046A5"/>
    <w:rsid w:val="00D046E7"/>
    <w:rsid w:val="00D04720"/>
    <w:rsid w:val="00D04E04"/>
    <w:rsid w:val="00D04E0E"/>
    <w:rsid w:val="00D04F24"/>
    <w:rsid w:val="00D0502E"/>
    <w:rsid w:val="00D05AC3"/>
    <w:rsid w:val="00D05ADF"/>
    <w:rsid w:val="00D06061"/>
    <w:rsid w:val="00D06286"/>
    <w:rsid w:val="00D063F4"/>
    <w:rsid w:val="00D06759"/>
    <w:rsid w:val="00D07277"/>
    <w:rsid w:val="00D07387"/>
    <w:rsid w:val="00D07961"/>
    <w:rsid w:val="00D07CF7"/>
    <w:rsid w:val="00D10069"/>
    <w:rsid w:val="00D102E8"/>
    <w:rsid w:val="00D1077A"/>
    <w:rsid w:val="00D10BE4"/>
    <w:rsid w:val="00D10BEA"/>
    <w:rsid w:val="00D11002"/>
    <w:rsid w:val="00D1114F"/>
    <w:rsid w:val="00D11325"/>
    <w:rsid w:val="00D1142A"/>
    <w:rsid w:val="00D114BF"/>
    <w:rsid w:val="00D11509"/>
    <w:rsid w:val="00D1151D"/>
    <w:rsid w:val="00D11976"/>
    <w:rsid w:val="00D11E7D"/>
    <w:rsid w:val="00D1209C"/>
    <w:rsid w:val="00D1222A"/>
    <w:rsid w:val="00D1252F"/>
    <w:rsid w:val="00D12795"/>
    <w:rsid w:val="00D128B6"/>
    <w:rsid w:val="00D12A74"/>
    <w:rsid w:val="00D12C3C"/>
    <w:rsid w:val="00D12C73"/>
    <w:rsid w:val="00D12FB8"/>
    <w:rsid w:val="00D1462B"/>
    <w:rsid w:val="00D1485E"/>
    <w:rsid w:val="00D14BB5"/>
    <w:rsid w:val="00D14CA2"/>
    <w:rsid w:val="00D14F8A"/>
    <w:rsid w:val="00D157FE"/>
    <w:rsid w:val="00D15969"/>
    <w:rsid w:val="00D15E01"/>
    <w:rsid w:val="00D15E58"/>
    <w:rsid w:val="00D15FF5"/>
    <w:rsid w:val="00D161AD"/>
    <w:rsid w:val="00D16278"/>
    <w:rsid w:val="00D16B59"/>
    <w:rsid w:val="00D16D23"/>
    <w:rsid w:val="00D171E2"/>
    <w:rsid w:val="00D17206"/>
    <w:rsid w:val="00D17208"/>
    <w:rsid w:val="00D173F8"/>
    <w:rsid w:val="00D17658"/>
    <w:rsid w:val="00D2035C"/>
    <w:rsid w:val="00D207ED"/>
    <w:rsid w:val="00D2087A"/>
    <w:rsid w:val="00D20AD4"/>
    <w:rsid w:val="00D20ADF"/>
    <w:rsid w:val="00D21061"/>
    <w:rsid w:val="00D210FB"/>
    <w:rsid w:val="00D21349"/>
    <w:rsid w:val="00D21359"/>
    <w:rsid w:val="00D2171F"/>
    <w:rsid w:val="00D2190D"/>
    <w:rsid w:val="00D22098"/>
    <w:rsid w:val="00D22324"/>
    <w:rsid w:val="00D22468"/>
    <w:rsid w:val="00D228B3"/>
    <w:rsid w:val="00D22EFD"/>
    <w:rsid w:val="00D2304F"/>
    <w:rsid w:val="00D230DE"/>
    <w:rsid w:val="00D23140"/>
    <w:rsid w:val="00D232FA"/>
    <w:rsid w:val="00D2382D"/>
    <w:rsid w:val="00D238C1"/>
    <w:rsid w:val="00D23992"/>
    <w:rsid w:val="00D24364"/>
    <w:rsid w:val="00D24448"/>
    <w:rsid w:val="00D246E3"/>
    <w:rsid w:val="00D24706"/>
    <w:rsid w:val="00D24816"/>
    <w:rsid w:val="00D252D3"/>
    <w:rsid w:val="00D25A55"/>
    <w:rsid w:val="00D25FD3"/>
    <w:rsid w:val="00D26027"/>
    <w:rsid w:val="00D27A04"/>
    <w:rsid w:val="00D27B2D"/>
    <w:rsid w:val="00D30004"/>
    <w:rsid w:val="00D3014A"/>
    <w:rsid w:val="00D305A9"/>
    <w:rsid w:val="00D30752"/>
    <w:rsid w:val="00D30C09"/>
    <w:rsid w:val="00D3105C"/>
    <w:rsid w:val="00D317F5"/>
    <w:rsid w:val="00D319C7"/>
    <w:rsid w:val="00D31ABA"/>
    <w:rsid w:val="00D31C83"/>
    <w:rsid w:val="00D31D11"/>
    <w:rsid w:val="00D31FE6"/>
    <w:rsid w:val="00D323B3"/>
    <w:rsid w:val="00D3275C"/>
    <w:rsid w:val="00D32BC1"/>
    <w:rsid w:val="00D32C41"/>
    <w:rsid w:val="00D33091"/>
    <w:rsid w:val="00D330F9"/>
    <w:rsid w:val="00D33C5D"/>
    <w:rsid w:val="00D33C6D"/>
    <w:rsid w:val="00D3409C"/>
    <w:rsid w:val="00D3423C"/>
    <w:rsid w:val="00D34347"/>
    <w:rsid w:val="00D343EB"/>
    <w:rsid w:val="00D348E3"/>
    <w:rsid w:val="00D349A6"/>
    <w:rsid w:val="00D34C48"/>
    <w:rsid w:val="00D34C64"/>
    <w:rsid w:val="00D34E10"/>
    <w:rsid w:val="00D34E4A"/>
    <w:rsid w:val="00D34F5A"/>
    <w:rsid w:val="00D359A4"/>
    <w:rsid w:val="00D37CFF"/>
    <w:rsid w:val="00D37E8E"/>
    <w:rsid w:val="00D37EFB"/>
    <w:rsid w:val="00D37FD3"/>
    <w:rsid w:val="00D40431"/>
    <w:rsid w:val="00D409F6"/>
    <w:rsid w:val="00D40E8A"/>
    <w:rsid w:val="00D4129E"/>
    <w:rsid w:val="00D4143E"/>
    <w:rsid w:val="00D414AE"/>
    <w:rsid w:val="00D414D1"/>
    <w:rsid w:val="00D41A0A"/>
    <w:rsid w:val="00D41E73"/>
    <w:rsid w:val="00D4257F"/>
    <w:rsid w:val="00D42728"/>
    <w:rsid w:val="00D429E2"/>
    <w:rsid w:val="00D43408"/>
    <w:rsid w:val="00D435D3"/>
    <w:rsid w:val="00D4366F"/>
    <w:rsid w:val="00D43B70"/>
    <w:rsid w:val="00D43C5A"/>
    <w:rsid w:val="00D43C68"/>
    <w:rsid w:val="00D441FD"/>
    <w:rsid w:val="00D442D2"/>
    <w:rsid w:val="00D446FF"/>
    <w:rsid w:val="00D44C60"/>
    <w:rsid w:val="00D44E49"/>
    <w:rsid w:val="00D45038"/>
    <w:rsid w:val="00D45200"/>
    <w:rsid w:val="00D4556E"/>
    <w:rsid w:val="00D45AA6"/>
    <w:rsid w:val="00D45BF4"/>
    <w:rsid w:val="00D45E61"/>
    <w:rsid w:val="00D45F1D"/>
    <w:rsid w:val="00D46018"/>
    <w:rsid w:val="00D4614C"/>
    <w:rsid w:val="00D46241"/>
    <w:rsid w:val="00D462C5"/>
    <w:rsid w:val="00D46372"/>
    <w:rsid w:val="00D468F6"/>
    <w:rsid w:val="00D470DA"/>
    <w:rsid w:val="00D477BD"/>
    <w:rsid w:val="00D47AB0"/>
    <w:rsid w:val="00D47FDF"/>
    <w:rsid w:val="00D5062C"/>
    <w:rsid w:val="00D5088D"/>
    <w:rsid w:val="00D5120F"/>
    <w:rsid w:val="00D51324"/>
    <w:rsid w:val="00D516A9"/>
    <w:rsid w:val="00D516FE"/>
    <w:rsid w:val="00D51798"/>
    <w:rsid w:val="00D51872"/>
    <w:rsid w:val="00D51D6E"/>
    <w:rsid w:val="00D51E1F"/>
    <w:rsid w:val="00D52802"/>
    <w:rsid w:val="00D5293C"/>
    <w:rsid w:val="00D52C0D"/>
    <w:rsid w:val="00D52C33"/>
    <w:rsid w:val="00D52C5D"/>
    <w:rsid w:val="00D52D92"/>
    <w:rsid w:val="00D52EBB"/>
    <w:rsid w:val="00D530C0"/>
    <w:rsid w:val="00D5310F"/>
    <w:rsid w:val="00D533E0"/>
    <w:rsid w:val="00D53624"/>
    <w:rsid w:val="00D53C87"/>
    <w:rsid w:val="00D54345"/>
    <w:rsid w:val="00D5460D"/>
    <w:rsid w:val="00D547B6"/>
    <w:rsid w:val="00D5497C"/>
    <w:rsid w:val="00D54CA8"/>
    <w:rsid w:val="00D54E65"/>
    <w:rsid w:val="00D551B6"/>
    <w:rsid w:val="00D5543D"/>
    <w:rsid w:val="00D55754"/>
    <w:rsid w:val="00D55888"/>
    <w:rsid w:val="00D55E85"/>
    <w:rsid w:val="00D56382"/>
    <w:rsid w:val="00D563F7"/>
    <w:rsid w:val="00D5657E"/>
    <w:rsid w:val="00D56898"/>
    <w:rsid w:val="00D56D2B"/>
    <w:rsid w:val="00D56FC4"/>
    <w:rsid w:val="00D571AD"/>
    <w:rsid w:val="00D57540"/>
    <w:rsid w:val="00D57729"/>
    <w:rsid w:val="00D57B87"/>
    <w:rsid w:val="00D60095"/>
    <w:rsid w:val="00D60209"/>
    <w:rsid w:val="00D6045C"/>
    <w:rsid w:val="00D60898"/>
    <w:rsid w:val="00D60EB7"/>
    <w:rsid w:val="00D60F04"/>
    <w:rsid w:val="00D611A3"/>
    <w:rsid w:val="00D6126C"/>
    <w:rsid w:val="00D6171A"/>
    <w:rsid w:val="00D61AAE"/>
    <w:rsid w:val="00D61E88"/>
    <w:rsid w:val="00D62063"/>
    <w:rsid w:val="00D622A1"/>
    <w:rsid w:val="00D62817"/>
    <w:rsid w:val="00D628C9"/>
    <w:rsid w:val="00D62ECD"/>
    <w:rsid w:val="00D63114"/>
    <w:rsid w:val="00D63136"/>
    <w:rsid w:val="00D63560"/>
    <w:rsid w:val="00D63BC7"/>
    <w:rsid w:val="00D63E41"/>
    <w:rsid w:val="00D63FF2"/>
    <w:rsid w:val="00D64162"/>
    <w:rsid w:val="00D64221"/>
    <w:rsid w:val="00D645BD"/>
    <w:rsid w:val="00D64774"/>
    <w:rsid w:val="00D64AA0"/>
    <w:rsid w:val="00D64F01"/>
    <w:rsid w:val="00D65582"/>
    <w:rsid w:val="00D656D3"/>
    <w:rsid w:val="00D65D08"/>
    <w:rsid w:val="00D65DC5"/>
    <w:rsid w:val="00D6625C"/>
    <w:rsid w:val="00D664C0"/>
    <w:rsid w:val="00D66C1B"/>
    <w:rsid w:val="00D66D73"/>
    <w:rsid w:val="00D670AC"/>
    <w:rsid w:val="00D675C8"/>
    <w:rsid w:val="00D6770E"/>
    <w:rsid w:val="00D679E8"/>
    <w:rsid w:val="00D70277"/>
    <w:rsid w:val="00D70398"/>
    <w:rsid w:val="00D70467"/>
    <w:rsid w:val="00D706D7"/>
    <w:rsid w:val="00D70B8C"/>
    <w:rsid w:val="00D70F46"/>
    <w:rsid w:val="00D7102B"/>
    <w:rsid w:val="00D714AB"/>
    <w:rsid w:val="00D71601"/>
    <w:rsid w:val="00D71837"/>
    <w:rsid w:val="00D71980"/>
    <w:rsid w:val="00D71B23"/>
    <w:rsid w:val="00D71E15"/>
    <w:rsid w:val="00D72459"/>
    <w:rsid w:val="00D725C9"/>
    <w:rsid w:val="00D72D34"/>
    <w:rsid w:val="00D72DF4"/>
    <w:rsid w:val="00D7307F"/>
    <w:rsid w:val="00D73864"/>
    <w:rsid w:val="00D74272"/>
    <w:rsid w:val="00D7476B"/>
    <w:rsid w:val="00D74CF7"/>
    <w:rsid w:val="00D75107"/>
    <w:rsid w:val="00D757C8"/>
    <w:rsid w:val="00D75A83"/>
    <w:rsid w:val="00D75DAD"/>
    <w:rsid w:val="00D760CF"/>
    <w:rsid w:val="00D76610"/>
    <w:rsid w:val="00D76AEB"/>
    <w:rsid w:val="00D76F68"/>
    <w:rsid w:val="00D77268"/>
    <w:rsid w:val="00D772CB"/>
    <w:rsid w:val="00D77439"/>
    <w:rsid w:val="00D774BD"/>
    <w:rsid w:val="00D77714"/>
    <w:rsid w:val="00D77780"/>
    <w:rsid w:val="00D77835"/>
    <w:rsid w:val="00D77914"/>
    <w:rsid w:val="00D77C81"/>
    <w:rsid w:val="00D80013"/>
    <w:rsid w:val="00D80780"/>
    <w:rsid w:val="00D80A1F"/>
    <w:rsid w:val="00D80BA1"/>
    <w:rsid w:val="00D80C1A"/>
    <w:rsid w:val="00D80E01"/>
    <w:rsid w:val="00D80EDC"/>
    <w:rsid w:val="00D812FF"/>
    <w:rsid w:val="00D814F9"/>
    <w:rsid w:val="00D81573"/>
    <w:rsid w:val="00D81BAB"/>
    <w:rsid w:val="00D81F4E"/>
    <w:rsid w:val="00D81FBC"/>
    <w:rsid w:val="00D8214B"/>
    <w:rsid w:val="00D828BF"/>
    <w:rsid w:val="00D82D5B"/>
    <w:rsid w:val="00D837D8"/>
    <w:rsid w:val="00D839D9"/>
    <w:rsid w:val="00D83A6A"/>
    <w:rsid w:val="00D83C78"/>
    <w:rsid w:val="00D83CE9"/>
    <w:rsid w:val="00D8443F"/>
    <w:rsid w:val="00D847DE"/>
    <w:rsid w:val="00D84A2D"/>
    <w:rsid w:val="00D84AE1"/>
    <w:rsid w:val="00D84B02"/>
    <w:rsid w:val="00D84C80"/>
    <w:rsid w:val="00D84D9A"/>
    <w:rsid w:val="00D8534C"/>
    <w:rsid w:val="00D853BC"/>
    <w:rsid w:val="00D85448"/>
    <w:rsid w:val="00D855BC"/>
    <w:rsid w:val="00D855D0"/>
    <w:rsid w:val="00D8571D"/>
    <w:rsid w:val="00D857E8"/>
    <w:rsid w:val="00D85B9F"/>
    <w:rsid w:val="00D865AA"/>
    <w:rsid w:val="00D867B5"/>
    <w:rsid w:val="00D86BB7"/>
    <w:rsid w:val="00D87109"/>
    <w:rsid w:val="00D87116"/>
    <w:rsid w:val="00D8720A"/>
    <w:rsid w:val="00D875C0"/>
    <w:rsid w:val="00D875D8"/>
    <w:rsid w:val="00D87C80"/>
    <w:rsid w:val="00D87CAF"/>
    <w:rsid w:val="00D902D3"/>
    <w:rsid w:val="00D905C4"/>
    <w:rsid w:val="00D9075F"/>
    <w:rsid w:val="00D909E6"/>
    <w:rsid w:val="00D90A4A"/>
    <w:rsid w:val="00D90EFA"/>
    <w:rsid w:val="00D91530"/>
    <w:rsid w:val="00D919BB"/>
    <w:rsid w:val="00D921D4"/>
    <w:rsid w:val="00D926C1"/>
    <w:rsid w:val="00D92A25"/>
    <w:rsid w:val="00D92B76"/>
    <w:rsid w:val="00D92D58"/>
    <w:rsid w:val="00D9343C"/>
    <w:rsid w:val="00D93AEE"/>
    <w:rsid w:val="00D93AF0"/>
    <w:rsid w:val="00D94890"/>
    <w:rsid w:val="00D951F5"/>
    <w:rsid w:val="00D95648"/>
    <w:rsid w:val="00D95714"/>
    <w:rsid w:val="00D95D2F"/>
    <w:rsid w:val="00D95FA0"/>
    <w:rsid w:val="00D9641B"/>
    <w:rsid w:val="00D96F0F"/>
    <w:rsid w:val="00D97276"/>
    <w:rsid w:val="00D972DA"/>
    <w:rsid w:val="00D975CB"/>
    <w:rsid w:val="00D978ED"/>
    <w:rsid w:val="00D97C82"/>
    <w:rsid w:val="00D97F55"/>
    <w:rsid w:val="00DA0048"/>
    <w:rsid w:val="00DA0125"/>
    <w:rsid w:val="00DA015D"/>
    <w:rsid w:val="00DA11BF"/>
    <w:rsid w:val="00DA1434"/>
    <w:rsid w:val="00DA17D5"/>
    <w:rsid w:val="00DA19C6"/>
    <w:rsid w:val="00DA1AF6"/>
    <w:rsid w:val="00DA1FD5"/>
    <w:rsid w:val="00DA204E"/>
    <w:rsid w:val="00DA2222"/>
    <w:rsid w:val="00DA225E"/>
    <w:rsid w:val="00DA2531"/>
    <w:rsid w:val="00DA263A"/>
    <w:rsid w:val="00DA2760"/>
    <w:rsid w:val="00DA2A74"/>
    <w:rsid w:val="00DA2BD8"/>
    <w:rsid w:val="00DA2F92"/>
    <w:rsid w:val="00DA3119"/>
    <w:rsid w:val="00DA3F5E"/>
    <w:rsid w:val="00DA43E8"/>
    <w:rsid w:val="00DA44C9"/>
    <w:rsid w:val="00DA4576"/>
    <w:rsid w:val="00DA4A9B"/>
    <w:rsid w:val="00DA4D1A"/>
    <w:rsid w:val="00DA4F60"/>
    <w:rsid w:val="00DA56DB"/>
    <w:rsid w:val="00DA570D"/>
    <w:rsid w:val="00DA59AB"/>
    <w:rsid w:val="00DA5A28"/>
    <w:rsid w:val="00DA5B8A"/>
    <w:rsid w:val="00DA5C25"/>
    <w:rsid w:val="00DA5E1F"/>
    <w:rsid w:val="00DA5E41"/>
    <w:rsid w:val="00DA61D0"/>
    <w:rsid w:val="00DA6965"/>
    <w:rsid w:val="00DA6C87"/>
    <w:rsid w:val="00DA6CAD"/>
    <w:rsid w:val="00DA6D99"/>
    <w:rsid w:val="00DA6EF3"/>
    <w:rsid w:val="00DA6F62"/>
    <w:rsid w:val="00DA7032"/>
    <w:rsid w:val="00DA72B4"/>
    <w:rsid w:val="00DA7C93"/>
    <w:rsid w:val="00DA7EB4"/>
    <w:rsid w:val="00DB00F1"/>
    <w:rsid w:val="00DB0117"/>
    <w:rsid w:val="00DB01D7"/>
    <w:rsid w:val="00DB0D91"/>
    <w:rsid w:val="00DB1497"/>
    <w:rsid w:val="00DB1BA1"/>
    <w:rsid w:val="00DB1BA5"/>
    <w:rsid w:val="00DB1BB5"/>
    <w:rsid w:val="00DB1F72"/>
    <w:rsid w:val="00DB2896"/>
    <w:rsid w:val="00DB2BF3"/>
    <w:rsid w:val="00DB2F9F"/>
    <w:rsid w:val="00DB333F"/>
    <w:rsid w:val="00DB3551"/>
    <w:rsid w:val="00DB3E59"/>
    <w:rsid w:val="00DB44AC"/>
    <w:rsid w:val="00DB4CB2"/>
    <w:rsid w:val="00DB4D88"/>
    <w:rsid w:val="00DB524D"/>
    <w:rsid w:val="00DB541C"/>
    <w:rsid w:val="00DB5F6A"/>
    <w:rsid w:val="00DB60AB"/>
    <w:rsid w:val="00DB614C"/>
    <w:rsid w:val="00DB660A"/>
    <w:rsid w:val="00DB6858"/>
    <w:rsid w:val="00DB6FFE"/>
    <w:rsid w:val="00DB700E"/>
    <w:rsid w:val="00DB73E4"/>
    <w:rsid w:val="00DB74E9"/>
    <w:rsid w:val="00DB796E"/>
    <w:rsid w:val="00DB7AB0"/>
    <w:rsid w:val="00DB7CAA"/>
    <w:rsid w:val="00DB7F10"/>
    <w:rsid w:val="00DC026E"/>
    <w:rsid w:val="00DC03B7"/>
    <w:rsid w:val="00DC03FD"/>
    <w:rsid w:val="00DC044B"/>
    <w:rsid w:val="00DC0A32"/>
    <w:rsid w:val="00DC0F70"/>
    <w:rsid w:val="00DC165B"/>
    <w:rsid w:val="00DC170C"/>
    <w:rsid w:val="00DC2DFD"/>
    <w:rsid w:val="00DC2FAA"/>
    <w:rsid w:val="00DC31BA"/>
    <w:rsid w:val="00DC3C12"/>
    <w:rsid w:val="00DC3CA6"/>
    <w:rsid w:val="00DC3F1C"/>
    <w:rsid w:val="00DC404F"/>
    <w:rsid w:val="00DC4255"/>
    <w:rsid w:val="00DC45BB"/>
    <w:rsid w:val="00DC47EB"/>
    <w:rsid w:val="00DC505E"/>
    <w:rsid w:val="00DC50F4"/>
    <w:rsid w:val="00DC5117"/>
    <w:rsid w:val="00DC51FA"/>
    <w:rsid w:val="00DC520F"/>
    <w:rsid w:val="00DC5476"/>
    <w:rsid w:val="00DC56E4"/>
    <w:rsid w:val="00DC587B"/>
    <w:rsid w:val="00DC5B52"/>
    <w:rsid w:val="00DC5D50"/>
    <w:rsid w:val="00DC6297"/>
    <w:rsid w:val="00DC629D"/>
    <w:rsid w:val="00DC6387"/>
    <w:rsid w:val="00DC696F"/>
    <w:rsid w:val="00DC6971"/>
    <w:rsid w:val="00DC6E74"/>
    <w:rsid w:val="00DC7288"/>
    <w:rsid w:val="00DC7C9C"/>
    <w:rsid w:val="00DD0047"/>
    <w:rsid w:val="00DD0CDE"/>
    <w:rsid w:val="00DD0FC6"/>
    <w:rsid w:val="00DD152F"/>
    <w:rsid w:val="00DD168A"/>
    <w:rsid w:val="00DD215F"/>
    <w:rsid w:val="00DD2274"/>
    <w:rsid w:val="00DD243D"/>
    <w:rsid w:val="00DD25B7"/>
    <w:rsid w:val="00DD39EC"/>
    <w:rsid w:val="00DD3B4C"/>
    <w:rsid w:val="00DD3BFF"/>
    <w:rsid w:val="00DD3E9A"/>
    <w:rsid w:val="00DD4183"/>
    <w:rsid w:val="00DD46C1"/>
    <w:rsid w:val="00DD4700"/>
    <w:rsid w:val="00DD4E6D"/>
    <w:rsid w:val="00DD52BC"/>
    <w:rsid w:val="00DD548D"/>
    <w:rsid w:val="00DD5532"/>
    <w:rsid w:val="00DD5966"/>
    <w:rsid w:val="00DD5977"/>
    <w:rsid w:val="00DD5E2A"/>
    <w:rsid w:val="00DD5ED5"/>
    <w:rsid w:val="00DD6957"/>
    <w:rsid w:val="00DD6A91"/>
    <w:rsid w:val="00DD6F41"/>
    <w:rsid w:val="00DD70D2"/>
    <w:rsid w:val="00DD71FA"/>
    <w:rsid w:val="00DD7373"/>
    <w:rsid w:val="00DD779C"/>
    <w:rsid w:val="00DD7E65"/>
    <w:rsid w:val="00DD7F48"/>
    <w:rsid w:val="00DE000C"/>
    <w:rsid w:val="00DE0862"/>
    <w:rsid w:val="00DE0A2B"/>
    <w:rsid w:val="00DE0E89"/>
    <w:rsid w:val="00DE0EB4"/>
    <w:rsid w:val="00DE10C4"/>
    <w:rsid w:val="00DE10EA"/>
    <w:rsid w:val="00DE2102"/>
    <w:rsid w:val="00DE22ED"/>
    <w:rsid w:val="00DE25C4"/>
    <w:rsid w:val="00DE287D"/>
    <w:rsid w:val="00DE28B8"/>
    <w:rsid w:val="00DE298F"/>
    <w:rsid w:val="00DE2A09"/>
    <w:rsid w:val="00DE2BBE"/>
    <w:rsid w:val="00DE2C5C"/>
    <w:rsid w:val="00DE370F"/>
    <w:rsid w:val="00DE376E"/>
    <w:rsid w:val="00DE3D17"/>
    <w:rsid w:val="00DE4058"/>
    <w:rsid w:val="00DE446C"/>
    <w:rsid w:val="00DE4644"/>
    <w:rsid w:val="00DE471D"/>
    <w:rsid w:val="00DE4E60"/>
    <w:rsid w:val="00DE4EFA"/>
    <w:rsid w:val="00DE5317"/>
    <w:rsid w:val="00DE55D7"/>
    <w:rsid w:val="00DE5BFA"/>
    <w:rsid w:val="00DE5C42"/>
    <w:rsid w:val="00DE5C46"/>
    <w:rsid w:val="00DE5D19"/>
    <w:rsid w:val="00DE5F28"/>
    <w:rsid w:val="00DE6A44"/>
    <w:rsid w:val="00DE6A80"/>
    <w:rsid w:val="00DE6D49"/>
    <w:rsid w:val="00DE6D85"/>
    <w:rsid w:val="00DE6DF6"/>
    <w:rsid w:val="00DE742B"/>
    <w:rsid w:val="00DE7B19"/>
    <w:rsid w:val="00DE7DA4"/>
    <w:rsid w:val="00DF065B"/>
    <w:rsid w:val="00DF0676"/>
    <w:rsid w:val="00DF0698"/>
    <w:rsid w:val="00DF0ADA"/>
    <w:rsid w:val="00DF0CB5"/>
    <w:rsid w:val="00DF0DBE"/>
    <w:rsid w:val="00DF128C"/>
    <w:rsid w:val="00DF1423"/>
    <w:rsid w:val="00DF164F"/>
    <w:rsid w:val="00DF18DA"/>
    <w:rsid w:val="00DF21F2"/>
    <w:rsid w:val="00DF245B"/>
    <w:rsid w:val="00DF2790"/>
    <w:rsid w:val="00DF2D15"/>
    <w:rsid w:val="00DF2E14"/>
    <w:rsid w:val="00DF381D"/>
    <w:rsid w:val="00DF3ABC"/>
    <w:rsid w:val="00DF504D"/>
    <w:rsid w:val="00DF5887"/>
    <w:rsid w:val="00DF5D18"/>
    <w:rsid w:val="00DF5DAC"/>
    <w:rsid w:val="00DF65EC"/>
    <w:rsid w:val="00DF68DF"/>
    <w:rsid w:val="00DF6A76"/>
    <w:rsid w:val="00DF6C17"/>
    <w:rsid w:val="00DF7579"/>
    <w:rsid w:val="00DF7722"/>
    <w:rsid w:val="00DF77A7"/>
    <w:rsid w:val="00DF7C9B"/>
    <w:rsid w:val="00DF7D87"/>
    <w:rsid w:val="00E0036F"/>
    <w:rsid w:val="00E00D79"/>
    <w:rsid w:val="00E00E39"/>
    <w:rsid w:val="00E011CB"/>
    <w:rsid w:val="00E01AEF"/>
    <w:rsid w:val="00E01BAC"/>
    <w:rsid w:val="00E0221B"/>
    <w:rsid w:val="00E02728"/>
    <w:rsid w:val="00E027F3"/>
    <w:rsid w:val="00E02947"/>
    <w:rsid w:val="00E03037"/>
    <w:rsid w:val="00E035D7"/>
    <w:rsid w:val="00E03718"/>
    <w:rsid w:val="00E03C96"/>
    <w:rsid w:val="00E03E84"/>
    <w:rsid w:val="00E03F03"/>
    <w:rsid w:val="00E04579"/>
    <w:rsid w:val="00E05085"/>
    <w:rsid w:val="00E05A3E"/>
    <w:rsid w:val="00E06258"/>
    <w:rsid w:val="00E068F4"/>
    <w:rsid w:val="00E069BE"/>
    <w:rsid w:val="00E06B69"/>
    <w:rsid w:val="00E06B9B"/>
    <w:rsid w:val="00E07EAE"/>
    <w:rsid w:val="00E07F5E"/>
    <w:rsid w:val="00E07F99"/>
    <w:rsid w:val="00E10094"/>
    <w:rsid w:val="00E1028B"/>
    <w:rsid w:val="00E10291"/>
    <w:rsid w:val="00E10293"/>
    <w:rsid w:val="00E104A7"/>
    <w:rsid w:val="00E10539"/>
    <w:rsid w:val="00E107E5"/>
    <w:rsid w:val="00E109DD"/>
    <w:rsid w:val="00E11056"/>
    <w:rsid w:val="00E11227"/>
    <w:rsid w:val="00E115B0"/>
    <w:rsid w:val="00E11E77"/>
    <w:rsid w:val="00E12072"/>
    <w:rsid w:val="00E12620"/>
    <w:rsid w:val="00E1288F"/>
    <w:rsid w:val="00E12A67"/>
    <w:rsid w:val="00E13356"/>
    <w:rsid w:val="00E135BA"/>
    <w:rsid w:val="00E139D0"/>
    <w:rsid w:val="00E139DA"/>
    <w:rsid w:val="00E13D5D"/>
    <w:rsid w:val="00E13DC9"/>
    <w:rsid w:val="00E1426C"/>
    <w:rsid w:val="00E144B4"/>
    <w:rsid w:val="00E14930"/>
    <w:rsid w:val="00E14FE9"/>
    <w:rsid w:val="00E15182"/>
    <w:rsid w:val="00E156AE"/>
    <w:rsid w:val="00E15791"/>
    <w:rsid w:val="00E158AD"/>
    <w:rsid w:val="00E1629E"/>
    <w:rsid w:val="00E162A3"/>
    <w:rsid w:val="00E16522"/>
    <w:rsid w:val="00E167A3"/>
    <w:rsid w:val="00E16B3D"/>
    <w:rsid w:val="00E16F68"/>
    <w:rsid w:val="00E17348"/>
    <w:rsid w:val="00E17B30"/>
    <w:rsid w:val="00E17BB3"/>
    <w:rsid w:val="00E17BFC"/>
    <w:rsid w:val="00E17F8B"/>
    <w:rsid w:val="00E20104"/>
    <w:rsid w:val="00E201A3"/>
    <w:rsid w:val="00E201DE"/>
    <w:rsid w:val="00E2020E"/>
    <w:rsid w:val="00E2036D"/>
    <w:rsid w:val="00E206C6"/>
    <w:rsid w:val="00E2083D"/>
    <w:rsid w:val="00E208A1"/>
    <w:rsid w:val="00E20D11"/>
    <w:rsid w:val="00E21242"/>
    <w:rsid w:val="00E2129C"/>
    <w:rsid w:val="00E215D6"/>
    <w:rsid w:val="00E21628"/>
    <w:rsid w:val="00E21A6C"/>
    <w:rsid w:val="00E21B6E"/>
    <w:rsid w:val="00E21D2F"/>
    <w:rsid w:val="00E21D54"/>
    <w:rsid w:val="00E21E1E"/>
    <w:rsid w:val="00E2203F"/>
    <w:rsid w:val="00E22352"/>
    <w:rsid w:val="00E224FF"/>
    <w:rsid w:val="00E22AF3"/>
    <w:rsid w:val="00E22CEE"/>
    <w:rsid w:val="00E23020"/>
    <w:rsid w:val="00E2334F"/>
    <w:rsid w:val="00E23752"/>
    <w:rsid w:val="00E24300"/>
    <w:rsid w:val="00E24698"/>
    <w:rsid w:val="00E24785"/>
    <w:rsid w:val="00E24A53"/>
    <w:rsid w:val="00E24D97"/>
    <w:rsid w:val="00E24E95"/>
    <w:rsid w:val="00E251D2"/>
    <w:rsid w:val="00E251DB"/>
    <w:rsid w:val="00E25A56"/>
    <w:rsid w:val="00E25ACE"/>
    <w:rsid w:val="00E25DEE"/>
    <w:rsid w:val="00E25F8E"/>
    <w:rsid w:val="00E26241"/>
    <w:rsid w:val="00E262A0"/>
    <w:rsid w:val="00E26884"/>
    <w:rsid w:val="00E26960"/>
    <w:rsid w:val="00E269E7"/>
    <w:rsid w:val="00E26C32"/>
    <w:rsid w:val="00E2759C"/>
    <w:rsid w:val="00E27621"/>
    <w:rsid w:val="00E27774"/>
    <w:rsid w:val="00E27805"/>
    <w:rsid w:val="00E27D23"/>
    <w:rsid w:val="00E27E0A"/>
    <w:rsid w:val="00E27EC4"/>
    <w:rsid w:val="00E302CA"/>
    <w:rsid w:val="00E304D0"/>
    <w:rsid w:val="00E3074D"/>
    <w:rsid w:val="00E30968"/>
    <w:rsid w:val="00E30B61"/>
    <w:rsid w:val="00E30BBD"/>
    <w:rsid w:val="00E313A6"/>
    <w:rsid w:val="00E31788"/>
    <w:rsid w:val="00E318E3"/>
    <w:rsid w:val="00E32186"/>
    <w:rsid w:val="00E32532"/>
    <w:rsid w:val="00E33227"/>
    <w:rsid w:val="00E339B1"/>
    <w:rsid w:val="00E33C9A"/>
    <w:rsid w:val="00E340B9"/>
    <w:rsid w:val="00E349CC"/>
    <w:rsid w:val="00E3525A"/>
    <w:rsid w:val="00E357B3"/>
    <w:rsid w:val="00E359FB"/>
    <w:rsid w:val="00E35E69"/>
    <w:rsid w:val="00E35F2C"/>
    <w:rsid w:val="00E3618E"/>
    <w:rsid w:val="00E362C1"/>
    <w:rsid w:val="00E3640E"/>
    <w:rsid w:val="00E36490"/>
    <w:rsid w:val="00E36837"/>
    <w:rsid w:val="00E369C5"/>
    <w:rsid w:val="00E36B8D"/>
    <w:rsid w:val="00E37124"/>
    <w:rsid w:val="00E37BDB"/>
    <w:rsid w:val="00E37C32"/>
    <w:rsid w:val="00E37DA0"/>
    <w:rsid w:val="00E4028D"/>
    <w:rsid w:val="00E4039A"/>
    <w:rsid w:val="00E40404"/>
    <w:rsid w:val="00E40713"/>
    <w:rsid w:val="00E41A8A"/>
    <w:rsid w:val="00E41C6C"/>
    <w:rsid w:val="00E4222D"/>
    <w:rsid w:val="00E423C6"/>
    <w:rsid w:val="00E4257A"/>
    <w:rsid w:val="00E42BBA"/>
    <w:rsid w:val="00E43302"/>
    <w:rsid w:val="00E433DA"/>
    <w:rsid w:val="00E434D8"/>
    <w:rsid w:val="00E43530"/>
    <w:rsid w:val="00E440F9"/>
    <w:rsid w:val="00E44441"/>
    <w:rsid w:val="00E4455E"/>
    <w:rsid w:val="00E44952"/>
    <w:rsid w:val="00E449BA"/>
    <w:rsid w:val="00E44AD7"/>
    <w:rsid w:val="00E44C9D"/>
    <w:rsid w:val="00E453E1"/>
    <w:rsid w:val="00E4567C"/>
    <w:rsid w:val="00E4590C"/>
    <w:rsid w:val="00E459C7"/>
    <w:rsid w:val="00E45F44"/>
    <w:rsid w:val="00E461B3"/>
    <w:rsid w:val="00E461D7"/>
    <w:rsid w:val="00E4689F"/>
    <w:rsid w:val="00E46C69"/>
    <w:rsid w:val="00E47008"/>
    <w:rsid w:val="00E471CA"/>
    <w:rsid w:val="00E4768B"/>
    <w:rsid w:val="00E476B3"/>
    <w:rsid w:val="00E4775C"/>
    <w:rsid w:val="00E479B6"/>
    <w:rsid w:val="00E500DF"/>
    <w:rsid w:val="00E505FD"/>
    <w:rsid w:val="00E50618"/>
    <w:rsid w:val="00E50FBA"/>
    <w:rsid w:val="00E51000"/>
    <w:rsid w:val="00E5112D"/>
    <w:rsid w:val="00E512E7"/>
    <w:rsid w:val="00E5193C"/>
    <w:rsid w:val="00E52281"/>
    <w:rsid w:val="00E52F03"/>
    <w:rsid w:val="00E53629"/>
    <w:rsid w:val="00E53770"/>
    <w:rsid w:val="00E53BE9"/>
    <w:rsid w:val="00E53C5A"/>
    <w:rsid w:val="00E53C98"/>
    <w:rsid w:val="00E54A68"/>
    <w:rsid w:val="00E54BB1"/>
    <w:rsid w:val="00E54C04"/>
    <w:rsid w:val="00E54C48"/>
    <w:rsid w:val="00E54D1C"/>
    <w:rsid w:val="00E54D20"/>
    <w:rsid w:val="00E55037"/>
    <w:rsid w:val="00E55762"/>
    <w:rsid w:val="00E55860"/>
    <w:rsid w:val="00E5592D"/>
    <w:rsid w:val="00E55982"/>
    <w:rsid w:val="00E55CFE"/>
    <w:rsid w:val="00E56099"/>
    <w:rsid w:val="00E561A6"/>
    <w:rsid w:val="00E567F6"/>
    <w:rsid w:val="00E56A41"/>
    <w:rsid w:val="00E56D0E"/>
    <w:rsid w:val="00E572DF"/>
    <w:rsid w:val="00E57598"/>
    <w:rsid w:val="00E57B51"/>
    <w:rsid w:val="00E57BBC"/>
    <w:rsid w:val="00E57CFF"/>
    <w:rsid w:val="00E57D75"/>
    <w:rsid w:val="00E6019B"/>
    <w:rsid w:val="00E603F7"/>
    <w:rsid w:val="00E60411"/>
    <w:rsid w:val="00E6058F"/>
    <w:rsid w:val="00E606C2"/>
    <w:rsid w:val="00E606FD"/>
    <w:rsid w:val="00E60809"/>
    <w:rsid w:val="00E60875"/>
    <w:rsid w:val="00E60E53"/>
    <w:rsid w:val="00E612D7"/>
    <w:rsid w:val="00E6167A"/>
    <w:rsid w:val="00E61AE5"/>
    <w:rsid w:val="00E61BCF"/>
    <w:rsid w:val="00E61D15"/>
    <w:rsid w:val="00E6247D"/>
    <w:rsid w:val="00E624B3"/>
    <w:rsid w:val="00E62717"/>
    <w:rsid w:val="00E62AB2"/>
    <w:rsid w:val="00E62FE6"/>
    <w:rsid w:val="00E63005"/>
    <w:rsid w:val="00E63025"/>
    <w:rsid w:val="00E63072"/>
    <w:rsid w:val="00E63263"/>
    <w:rsid w:val="00E633BF"/>
    <w:rsid w:val="00E6411E"/>
    <w:rsid w:val="00E64360"/>
    <w:rsid w:val="00E644F8"/>
    <w:rsid w:val="00E645F7"/>
    <w:rsid w:val="00E64793"/>
    <w:rsid w:val="00E6492F"/>
    <w:rsid w:val="00E64D25"/>
    <w:rsid w:val="00E64E41"/>
    <w:rsid w:val="00E64EEF"/>
    <w:rsid w:val="00E64F25"/>
    <w:rsid w:val="00E64F76"/>
    <w:rsid w:val="00E65555"/>
    <w:rsid w:val="00E6556A"/>
    <w:rsid w:val="00E657C6"/>
    <w:rsid w:val="00E65B7B"/>
    <w:rsid w:val="00E65C66"/>
    <w:rsid w:val="00E66592"/>
    <w:rsid w:val="00E66651"/>
    <w:rsid w:val="00E667BF"/>
    <w:rsid w:val="00E667ED"/>
    <w:rsid w:val="00E66BE7"/>
    <w:rsid w:val="00E66D2C"/>
    <w:rsid w:val="00E670F9"/>
    <w:rsid w:val="00E674D7"/>
    <w:rsid w:val="00E677C9"/>
    <w:rsid w:val="00E67863"/>
    <w:rsid w:val="00E67BE5"/>
    <w:rsid w:val="00E702E1"/>
    <w:rsid w:val="00E702E9"/>
    <w:rsid w:val="00E7032C"/>
    <w:rsid w:val="00E703C7"/>
    <w:rsid w:val="00E7051D"/>
    <w:rsid w:val="00E710E7"/>
    <w:rsid w:val="00E71612"/>
    <w:rsid w:val="00E71742"/>
    <w:rsid w:val="00E718EC"/>
    <w:rsid w:val="00E71BA5"/>
    <w:rsid w:val="00E71C77"/>
    <w:rsid w:val="00E71E37"/>
    <w:rsid w:val="00E71E52"/>
    <w:rsid w:val="00E721A3"/>
    <w:rsid w:val="00E72471"/>
    <w:rsid w:val="00E726C9"/>
    <w:rsid w:val="00E727BA"/>
    <w:rsid w:val="00E728E6"/>
    <w:rsid w:val="00E72BB1"/>
    <w:rsid w:val="00E7311C"/>
    <w:rsid w:val="00E73357"/>
    <w:rsid w:val="00E73605"/>
    <w:rsid w:val="00E73A05"/>
    <w:rsid w:val="00E73D2E"/>
    <w:rsid w:val="00E73E5A"/>
    <w:rsid w:val="00E73FD1"/>
    <w:rsid w:val="00E744B3"/>
    <w:rsid w:val="00E7479A"/>
    <w:rsid w:val="00E74E90"/>
    <w:rsid w:val="00E7512C"/>
    <w:rsid w:val="00E753FD"/>
    <w:rsid w:val="00E75488"/>
    <w:rsid w:val="00E75574"/>
    <w:rsid w:val="00E75713"/>
    <w:rsid w:val="00E75786"/>
    <w:rsid w:val="00E75C47"/>
    <w:rsid w:val="00E76533"/>
    <w:rsid w:val="00E767D4"/>
    <w:rsid w:val="00E769D2"/>
    <w:rsid w:val="00E76B14"/>
    <w:rsid w:val="00E76C10"/>
    <w:rsid w:val="00E76D32"/>
    <w:rsid w:val="00E77261"/>
    <w:rsid w:val="00E77382"/>
    <w:rsid w:val="00E77708"/>
    <w:rsid w:val="00E77C0B"/>
    <w:rsid w:val="00E77D80"/>
    <w:rsid w:val="00E77F4D"/>
    <w:rsid w:val="00E80B17"/>
    <w:rsid w:val="00E80C3E"/>
    <w:rsid w:val="00E80E69"/>
    <w:rsid w:val="00E80F11"/>
    <w:rsid w:val="00E8113E"/>
    <w:rsid w:val="00E81A41"/>
    <w:rsid w:val="00E81D19"/>
    <w:rsid w:val="00E824AD"/>
    <w:rsid w:val="00E826FC"/>
    <w:rsid w:val="00E82831"/>
    <w:rsid w:val="00E82BA0"/>
    <w:rsid w:val="00E82CE8"/>
    <w:rsid w:val="00E82DB5"/>
    <w:rsid w:val="00E83517"/>
    <w:rsid w:val="00E835D4"/>
    <w:rsid w:val="00E83BA3"/>
    <w:rsid w:val="00E83F00"/>
    <w:rsid w:val="00E8444C"/>
    <w:rsid w:val="00E84DDB"/>
    <w:rsid w:val="00E852DA"/>
    <w:rsid w:val="00E85446"/>
    <w:rsid w:val="00E85753"/>
    <w:rsid w:val="00E85858"/>
    <w:rsid w:val="00E85CC8"/>
    <w:rsid w:val="00E862DE"/>
    <w:rsid w:val="00E865A6"/>
    <w:rsid w:val="00E86943"/>
    <w:rsid w:val="00E8765C"/>
    <w:rsid w:val="00E876EE"/>
    <w:rsid w:val="00E8790F"/>
    <w:rsid w:val="00E90310"/>
    <w:rsid w:val="00E905F5"/>
    <w:rsid w:val="00E90B3F"/>
    <w:rsid w:val="00E90C1F"/>
    <w:rsid w:val="00E90FAF"/>
    <w:rsid w:val="00E90FCC"/>
    <w:rsid w:val="00E91283"/>
    <w:rsid w:val="00E912C4"/>
    <w:rsid w:val="00E913A1"/>
    <w:rsid w:val="00E913F9"/>
    <w:rsid w:val="00E9158E"/>
    <w:rsid w:val="00E91C08"/>
    <w:rsid w:val="00E91DE3"/>
    <w:rsid w:val="00E9232E"/>
    <w:rsid w:val="00E923A8"/>
    <w:rsid w:val="00E9275B"/>
    <w:rsid w:val="00E92A3F"/>
    <w:rsid w:val="00E92B22"/>
    <w:rsid w:val="00E92C54"/>
    <w:rsid w:val="00E93091"/>
    <w:rsid w:val="00E93153"/>
    <w:rsid w:val="00E934F6"/>
    <w:rsid w:val="00E93966"/>
    <w:rsid w:val="00E93BDE"/>
    <w:rsid w:val="00E93F39"/>
    <w:rsid w:val="00E94885"/>
    <w:rsid w:val="00E94895"/>
    <w:rsid w:val="00E94E89"/>
    <w:rsid w:val="00E95454"/>
    <w:rsid w:val="00E957F8"/>
    <w:rsid w:val="00E95941"/>
    <w:rsid w:val="00E95B14"/>
    <w:rsid w:val="00E963A4"/>
    <w:rsid w:val="00E964D5"/>
    <w:rsid w:val="00E96B2B"/>
    <w:rsid w:val="00E96E54"/>
    <w:rsid w:val="00E97049"/>
    <w:rsid w:val="00E970CE"/>
    <w:rsid w:val="00E9743C"/>
    <w:rsid w:val="00E976B8"/>
    <w:rsid w:val="00E97BF2"/>
    <w:rsid w:val="00E97C47"/>
    <w:rsid w:val="00EA0452"/>
    <w:rsid w:val="00EA0722"/>
    <w:rsid w:val="00EA0D9E"/>
    <w:rsid w:val="00EA1216"/>
    <w:rsid w:val="00EA13B9"/>
    <w:rsid w:val="00EA1F2C"/>
    <w:rsid w:val="00EA1F8F"/>
    <w:rsid w:val="00EA1FBD"/>
    <w:rsid w:val="00EA220F"/>
    <w:rsid w:val="00EA2CFD"/>
    <w:rsid w:val="00EA33C4"/>
    <w:rsid w:val="00EA362F"/>
    <w:rsid w:val="00EA38B0"/>
    <w:rsid w:val="00EA39F6"/>
    <w:rsid w:val="00EA3BDA"/>
    <w:rsid w:val="00EA3C50"/>
    <w:rsid w:val="00EA3CFC"/>
    <w:rsid w:val="00EA429A"/>
    <w:rsid w:val="00EA42D5"/>
    <w:rsid w:val="00EA4508"/>
    <w:rsid w:val="00EA45C1"/>
    <w:rsid w:val="00EA46B1"/>
    <w:rsid w:val="00EA4A1B"/>
    <w:rsid w:val="00EA4A27"/>
    <w:rsid w:val="00EA4C16"/>
    <w:rsid w:val="00EA4D09"/>
    <w:rsid w:val="00EA522D"/>
    <w:rsid w:val="00EA5C37"/>
    <w:rsid w:val="00EA5DF4"/>
    <w:rsid w:val="00EA6133"/>
    <w:rsid w:val="00EA61A7"/>
    <w:rsid w:val="00EA650B"/>
    <w:rsid w:val="00EA6857"/>
    <w:rsid w:val="00EA6A7A"/>
    <w:rsid w:val="00EA6D91"/>
    <w:rsid w:val="00EA6F44"/>
    <w:rsid w:val="00EA6F96"/>
    <w:rsid w:val="00EA70AF"/>
    <w:rsid w:val="00EA763F"/>
    <w:rsid w:val="00EA76F7"/>
    <w:rsid w:val="00EA7787"/>
    <w:rsid w:val="00EA7B35"/>
    <w:rsid w:val="00EA7FA4"/>
    <w:rsid w:val="00EB083B"/>
    <w:rsid w:val="00EB08B0"/>
    <w:rsid w:val="00EB0B2B"/>
    <w:rsid w:val="00EB0C33"/>
    <w:rsid w:val="00EB0D31"/>
    <w:rsid w:val="00EB18AA"/>
    <w:rsid w:val="00EB19A9"/>
    <w:rsid w:val="00EB1A34"/>
    <w:rsid w:val="00EB1C64"/>
    <w:rsid w:val="00EB2B24"/>
    <w:rsid w:val="00EB2B5F"/>
    <w:rsid w:val="00EB2D57"/>
    <w:rsid w:val="00EB318A"/>
    <w:rsid w:val="00EB320A"/>
    <w:rsid w:val="00EB3467"/>
    <w:rsid w:val="00EB3583"/>
    <w:rsid w:val="00EB39B9"/>
    <w:rsid w:val="00EB3A46"/>
    <w:rsid w:val="00EB3E43"/>
    <w:rsid w:val="00EB48DB"/>
    <w:rsid w:val="00EB5284"/>
    <w:rsid w:val="00EB5859"/>
    <w:rsid w:val="00EB5F16"/>
    <w:rsid w:val="00EB5FA6"/>
    <w:rsid w:val="00EB6869"/>
    <w:rsid w:val="00EB69C5"/>
    <w:rsid w:val="00EB6C3A"/>
    <w:rsid w:val="00EB6F61"/>
    <w:rsid w:val="00EB7128"/>
    <w:rsid w:val="00EB7280"/>
    <w:rsid w:val="00EB7303"/>
    <w:rsid w:val="00EB733A"/>
    <w:rsid w:val="00EB7F10"/>
    <w:rsid w:val="00EC00C6"/>
    <w:rsid w:val="00EC04D1"/>
    <w:rsid w:val="00EC05C1"/>
    <w:rsid w:val="00EC0C56"/>
    <w:rsid w:val="00EC0F94"/>
    <w:rsid w:val="00EC1155"/>
    <w:rsid w:val="00EC12B4"/>
    <w:rsid w:val="00EC1486"/>
    <w:rsid w:val="00EC1604"/>
    <w:rsid w:val="00EC1B71"/>
    <w:rsid w:val="00EC1FE7"/>
    <w:rsid w:val="00EC2187"/>
    <w:rsid w:val="00EC21CC"/>
    <w:rsid w:val="00EC2202"/>
    <w:rsid w:val="00EC22B3"/>
    <w:rsid w:val="00EC23E3"/>
    <w:rsid w:val="00EC26E1"/>
    <w:rsid w:val="00EC2882"/>
    <w:rsid w:val="00EC343C"/>
    <w:rsid w:val="00EC386F"/>
    <w:rsid w:val="00EC403B"/>
    <w:rsid w:val="00EC4192"/>
    <w:rsid w:val="00EC4315"/>
    <w:rsid w:val="00EC470E"/>
    <w:rsid w:val="00EC4CB3"/>
    <w:rsid w:val="00EC4E2A"/>
    <w:rsid w:val="00EC4EBE"/>
    <w:rsid w:val="00EC56D5"/>
    <w:rsid w:val="00EC63D5"/>
    <w:rsid w:val="00EC674A"/>
    <w:rsid w:val="00EC6797"/>
    <w:rsid w:val="00EC6A68"/>
    <w:rsid w:val="00EC6BCA"/>
    <w:rsid w:val="00EC6F48"/>
    <w:rsid w:val="00EC705E"/>
    <w:rsid w:val="00EC70DC"/>
    <w:rsid w:val="00EC73E4"/>
    <w:rsid w:val="00EC7748"/>
    <w:rsid w:val="00EC778E"/>
    <w:rsid w:val="00EC7D52"/>
    <w:rsid w:val="00EC7E90"/>
    <w:rsid w:val="00ED0164"/>
    <w:rsid w:val="00ED0690"/>
    <w:rsid w:val="00ED0CB5"/>
    <w:rsid w:val="00ED0D93"/>
    <w:rsid w:val="00ED1908"/>
    <w:rsid w:val="00ED196E"/>
    <w:rsid w:val="00ED1A58"/>
    <w:rsid w:val="00ED1B5D"/>
    <w:rsid w:val="00ED1D0E"/>
    <w:rsid w:val="00ED1E54"/>
    <w:rsid w:val="00ED1E8F"/>
    <w:rsid w:val="00ED1EC2"/>
    <w:rsid w:val="00ED2678"/>
    <w:rsid w:val="00ED2795"/>
    <w:rsid w:val="00ED330E"/>
    <w:rsid w:val="00ED3435"/>
    <w:rsid w:val="00ED3556"/>
    <w:rsid w:val="00ED372A"/>
    <w:rsid w:val="00ED37C6"/>
    <w:rsid w:val="00ED3B67"/>
    <w:rsid w:val="00ED44E3"/>
    <w:rsid w:val="00ED47C4"/>
    <w:rsid w:val="00ED4A0B"/>
    <w:rsid w:val="00ED4B3B"/>
    <w:rsid w:val="00ED4BA1"/>
    <w:rsid w:val="00ED4DEC"/>
    <w:rsid w:val="00ED4E48"/>
    <w:rsid w:val="00ED524C"/>
    <w:rsid w:val="00ED53AC"/>
    <w:rsid w:val="00ED56E8"/>
    <w:rsid w:val="00ED5C5E"/>
    <w:rsid w:val="00ED628C"/>
    <w:rsid w:val="00ED6630"/>
    <w:rsid w:val="00ED67BA"/>
    <w:rsid w:val="00ED689B"/>
    <w:rsid w:val="00ED6C9A"/>
    <w:rsid w:val="00ED6E87"/>
    <w:rsid w:val="00ED6EE8"/>
    <w:rsid w:val="00ED7581"/>
    <w:rsid w:val="00ED776C"/>
    <w:rsid w:val="00ED7AAD"/>
    <w:rsid w:val="00ED7C1F"/>
    <w:rsid w:val="00ED7CD9"/>
    <w:rsid w:val="00EE02E6"/>
    <w:rsid w:val="00EE07A4"/>
    <w:rsid w:val="00EE07B1"/>
    <w:rsid w:val="00EE07F1"/>
    <w:rsid w:val="00EE0BA5"/>
    <w:rsid w:val="00EE0EDB"/>
    <w:rsid w:val="00EE0FAD"/>
    <w:rsid w:val="00EE14A2"/>
    <w:rsid w:val="00EE14B9"/>
    <w:rsid w:val="00EE1752"/>
    <w:rsid w:val="00EE1A22"/>
    <w:rsid w:val="00EE1BF2"/>
    <w:rsid w:val="00EE2055"/>
    <w:rsid w:val="00EE21B9"/>
    <w:rsid w:val="00EE22BB"/>
    <w:rsid w:val="00EE27AB"/>
    <w:rsid w:val="00EE2ADC"/>
    <w:rsid w:val="00EE2C17"/>
    <w:rsid w:val="00EE3134"/>
    <w:rsid w:val="00EE321A"/>
    <w:rsid w:val="00EE375B"/>
    <w:rsid w:val="00EE37E6"/>
    <w:rsid w:val="00EE3B3A"/>
    <w:rsid w:val="00EE3E20"/>
    <w:rsid w:val="00EE4096"/>
    <w:rsid w:val="00EE4515"/>
    <w:rsid w:val="00EE47F0"/>
    <w:rsid w:val="00EE490F"/>
    <w:rsid w:val="00EE4E67"/>
    <w:rsid w:val="00EE51D6"/>
    <w:rsid w:val="00EE5486"/>
    <w:rsid w:val="00EE54B9"/>
    <w:rsid w:val="00EE5590"/>
    <w:rsid w:val="00EE5616"/>
    <w:rsid w:val="00EE5B0A"/>
    <w:rsid w:val="00EE5CFA"/>
    <w:rsid w:val="00EE6380"/>
    <w:rsid w:val="00EE68EE"/>
    <w:rsid w:val="00EE6A53"/>
    <w:rsid w:val="00EE6CF0"/>
    <w:rsid w:val="00EE717D"/>
    <w:rsid w:val="00EE77DA"/>
    <w:rsid w:val="00EE7DFA"/>
    <w:rsid w:val="00EE7F08"/>
    <w:rsid w:val="00EF0239"/>
    <w:rsid w:val="00EF0688"/>
    <w:rsid w:val="00EF0A44"/>
    <w:rsid w:val="00EF0B30"/>
    <w:rsid w:val="00EF0C85"/>
    <w:rsid w:val="00EF13C7"/>
    <w:rsid w:val="00EF152A"/>
    <w:rsid w:val="00EF1B92"/>
    <w:rsid w:val="00EF1F07"/>
    <w:rsid w:val="00EF2267"/>
    <w:rsid w:val="00EF297A"/>
    <w:rsid w:val="00EF2EBB"/>
    <w:rsid w:val="00EF3021"/>
    <w:rsid w:val="00EF3BD9"/>
    <w:rsid w:val="00EF3F98"/>
    <w:rsid w:val="00EF4626"/>
    <w:rsid w:val="00EF48EA"/>
    <w:rsid w:val="00EF4CD3"/>
    <w:rsid w:val="00EF4E91"/>
    <w:rsid w:val="00EF4F83"/>
    <w:rsid w:val="00EF5029"/>
    <w:rsid w:val="00EF51E3"/>
    <w:rsid w:val="00EF52C2"/>
    <w:rsid w:val="00EF5952"/>
    <w:rsid w:val="00EF5ADD"/>
    <w:rsid w:val="00EF5B32"/>
    <w:rsid w:val="00EF6646"/>
    <w:rsid w:val="00EF67FB"/>
    <w:rsid w:val="00EF681E"/>
    <w:rsid w:val="00EF6B31"/>
    <w:rsid w:val="00EF71A5"/>
    <w:rsid w:val="00EF7215"/>
    <w:rsid w:val="00EF7450"/>
    <w:rsid w:val="00F000E5"/>
    <w:rsid w:val="00F00211"/>
    <w:rsid w:val="00F00345"/>
    <w:rsid w:val="00F00593"/>
    <w:rsid w:val="00F009AE"/>
    <w:rsid w:val="00F00B16"/>
    <w:rsid w:val="00F00C6B"/>
    <w:rsid w:val="00F00CC7"/>
    <w:rsid w:val="00F00E7E"/>
    <w:rsid w:val="00F00F01"/>
    <w:rsid w:val="00F01145"/>
    <w:rsid w:val="00F014BC"/>
    <w:rsid w:val="00F018FE"/>
    <w:rsid w:val="00F01A8F"/>
    <w:rsid w:val="00F01B14"/>
    <w:rsid w:val="00F01B77"/>
    <w:rsid w:val="00F01BFD"/>
    <w:rsid w:val="00F02574"/>
    <w:rsid w:val="00F02C18"/>
    <w:rsid w:val="00F02EF8"/>
    <w:rsid w:val="00F03210"/>
    <w:rsid w:val="00F032DC"/>
    <w:rsid w:val="00F0370B"/>
    <w:rsid w:val="00F03807"/>
    <w:rsid w:val="00F038AC"/>
    <w:rsid w:val="00F03921"/>
    <w:rsid w:val="00F03987"/>
    <w:rsid w:val="00F03A68"/>
    <w:rsid w:val="00F03E89"/>
    <w:rsid w:val="00F03F5D"/>
    <w:rsid w:val="00F04001"/>
    <w:rsid w:val="00F04543"/>
    <w:rsid w:val="00F04C8F"/>
    <w:rsid w:val="00F05029"/>
    <w:rsid w:val="00F05139"/>
    <w:rsid w:val="00F053CA"/>
    <w:rsid w:val="00F054E1"/>
    <w:rsid w:val="00F05670"/>
    <w:rsid w:val="00F05CF4"/>
    <w:rsid w:val="00F06519"/>
    <w:rsid w:val="00F06FDE"/>
    <w:rsid w:val="00F0701C"/>
    <w:rsid w:val="00F071D2"/>
    <w:rsid w:val="00F07675"/>
    <w:rsid w:val="00F07B9E"/>
    <w:rsid w:val="00F07CEB"/>
    <w:rsid w:val="00F07E7B"/>
    <w:rsid w:val="00F07E9C"/>
    <w:rsid w:val="00F10572"/>
    <w:rsid w:val="00F105DB"/>
    <w:rsid w:val="00F107BB"/>
    <w:rsid w:val="00F10B47"/>
    <w:rsid w:val="00F1157C"/>
    <w:rsid w:val="00F11894"/>
    <w:rsid w:val="00F11E11"/>
    <w:rsid w:val="00F11F07"/>
    <w:rsid w:val="00F11F30"/>
    <w:rsid w:val="00F12340"/>
    <w:rsid w:val="00F127AF"/>
    <w:rsid w:val="00F1284A"/>
    <w:rsid w:val="00F12F88"/>
    <w:rsid w:val="00F135D3"/>
    <w:rsid w:val="00F140AE"/>
    <w:rsid w:val="00F1413A"/>
    <w:rsid w:val="00F14335"/>
    <w:rsid w:val="00F14784"/>
    <w:rsid w:val="00F149EB"/>
    <w:rsid w:val="00F14B30"/>
    <w:rsid w:val="00F14D18"/>
    <w:rsid w:val="00F15A2C"/>
    <w:rsid w:val="00F1605B"/>
    <w:rsid w:val="00F16096"/>
    <w:rsid w:val="00F165B6"/>
    <w:rsid w:val="00F1661B"/>
    <w:rsid w:val="00F16793"/>
    <w:rsid w:val="00F16AC3"/>
    <w:rsid w:val="00F16B2E"/>
    <w:rsid w:val="00F16CE8"/>
    <w:rsid w:val="00F17799"/>
    <w:rsid w:val="00F17BDC"/>
    <w:rsid w:val="00F17D89"/>
    <w:rsid w:val="00F17DED"/>
    <w:rsid w:val="00F20BD5"/>
    <w:rsid w:val="00F210DA"/>
    <w:rsid w:val="00F214EF"/>
    <w:rsid w:val="00F216D7"/>
    <w:rsid w:val="00F2222F"/>
    <w:rsid w:val="00F22798"/>
    <w:rsid w:val="00F2290E"/>
    <w:rsid w:val="00F22968"/>
    <w:rsid w:val="00F22CCD"/>
    <w:rsid w:val="00F23BB9"/>
    <w:rsid w:val="00F23ED8"/>
    <w:rsid w:val="00F24118"/>
    <w:rsid w:val="00F2428E"/>
    <w:rsid w:val="00F246C5"/>
    <w:rsid w:val="00F24D55"/>
    <w:rsid w:val="00F24EF3"/>
    <w:rsid w:val="00F250CC"/>
    <w:rsid w:val="00F25564"/>
    <w:rsid w:val="00F25582"/>
    <w:rsid w:val="00F259A6"/>
    <w:rsid w:val="00F25B97"/>
    <w:rsid w:val="00F25E85"/>
    <w:rsid w:val="00F261EE"/>
    <w:rsid w:val="00F26CC7"/>
    <w:rsid w:val="00F272D2"/>
    <w:rsid w:val="00F273B4"/>
    <w:rsid w:val="00F2799A"/>
    <w:rsid w:val="00F27D11"/>
    <w:rsid w:val="00F311BD"/>
    <w:rsid w:val="00F312A8"/>
    <w:rsid w:val="00F31482"/>
    <w:rsid w:val="00F318E5"/>
    <w:rsid w:val="00F320AB"/>
    <w:rsid w:val="00F3211C"/>
    <w:rsid w:val="00F32444"/>
    <w:rsid w:val="00F32BEB"/>
    <w:rsid w:val="00F32DD5"/>
    <w:rsid w:val="00F3330E"/>
    <w:rsid w:val="00F33472"/>
    <w:rsid w:val="00F33AF8"/>
    <w:rsid w:val="00F346FA"/>
    <w:rsid w:val="00F34727"/>
    <w:rsid w:val="00F3476B"/>
    <w:rsid w:val="00F34C44"/>
    <w:rsid w:val="00F34C81"/>
    <w:rsid w:val="00F353E4"/>
    <w:rsid w:val="00F35547"/>
    <w:rsid w:val="00F35708"/>
    <w:rsid w:val="00F357F5"/>
    <w:rsid w:val="00F35822"/>
    <w:rsid w:val="00F35C84"/>
    <w:rsid w:val="00F35E9D"/>
    <w:rsid w:val="00F363A5"/>
    <w:rsid w:val="00F36622"/>
    <w:rsid w:val="00F368B3"/>
    <w:rsid w:val="00F370A8"/>
    <w:rsid w:val="00F372A9"/>
    <w:rsid w:val="00F37924"/>
    <w:rsid w:val="00F37E73"/>
    <w:rsid w:val="00F4001A"/>
    <w:rsid w:val="00F40101"/>
    <w:rsid w:val="00F4010D"/>
    <w:rsid w:val="00F4030C"/>
    <w:rsid w:val="00F4093F"/>
    <w:rsid w:val="00F40D41"/>
    <w:rsid w:val="00F41457"/>
    <w:rsid w:val="00F4160B"/>
    <w:rsid w:val="00F41962"/>
    <w:rsid w:val="00F421F6"/>
    <w:rsid w:val="00F42535"/>
    <w:rsid w:val="00F425CF"/>
    <w:rsid w:val="00F4275F"/>
    <w:rsid w:val="00F43592"/>
    <w:rsid w:val="00F43950"/>
    <w:rsid w:val="00F43A37"/>
    <w:rsid w:val="00F4434C"/>
    <w:rsid w:val="00F44404"/>
    <w:rsid w:val="00F44528"/>
    <w:rsid w:val="00F44DBE"/>
    <w:rsid w:val="00F45253"/>
    <w:rsid w:val="00F452BD"/>
    <w:rsid w:val="00F45335"/>
    <w:rsid w:val="00F459FA"/>
    <w:rsid w:val="00F45EDB"/>
    <w:rsid w:val="00F45EE8"/>
    <w:rsid w:val="00F46181"/>
    <w:rsid w:val="00F46311"/>
    <w:rsid w:val="00F46C36"/>
    <w:rsid w:val="00F46CAE"/>
    <w:rsid w:val="00F47711"/>
    <w:rsid w:val="00F47AD3"/>
    <w:rsid w:val="00F47D40"/>
    <w:rsid w:val="00F47DB9"/>
    <w:rsid w:val="00F509AB"/>
    <w:rsid w:val="00F509EC"/>
    <w:rsid w:val="00F50F39"/>
    <w:rsid w:val="00F510DA"/>
    <w:rsid w:val="00F51377"/>
    <w:rsid w:val="00F51464"/>
    <w:rsid w:val="00F51904"/>
    <w:rsid w:val="00F5225E"/>
    <w:rsid w:val="00F522F2"/>
    <w:rsid w:val="00F527A5"/>
    <w:rsid w:val="00F52CE9"/>
    <w:rsid w:val="00F52F24"/>
    <w:rsid w:val="00F5371A"/>
    <w:rsid w:val="00F5382D"/>
    <w:rsid w:val="00F53976"/>
    <w:rsid w:val="00F53C64"/>
    <w:rsid w:val="00F54BA1"/>
    <w:rsid w:val="00F54E45"/>
    <w:rsid w:val="00F55389"/>
    <w:rsid w:val="00F555A8"/>
    <w:rsid w:val="00F5585F"/>
    <w:rsid w:val="00F55DAC"/>
    <w:rsid w:val="00F56321"/>
    <w:rsid w:val="00F5685F"/>
    <w:rsid w:val="00F56B55"/>
    <w:rsid w:val="00F56DD9"/>
    <w:rsid w:val="00F56F88"/>
    <w:rsid w:val="00F57593"/>
    <w:rsid w:val="00F576BB"/>
    <w:rsid w:val="00F57704"/>
    <w:rsid w:val="00F57B4C"/>
    <w:rsid w:val="00F6022B"/>
    <w:rsid w:val="00F603A4"/>
    <w:rsid w:val="00F60473"/>
    <w:rsid w:val="00F60724"/>
    <w:rsid w:val="00F60A2A"/>
    <w:rsid w:val="00F60CB9"/>
    <w:rsid w:val="00F60E28"/>
    <w:rsid w:val="00F60F66"/>
    <w:rsid w:val="00F61902"/>
    <w:rsid w:val="00F6210A"/>
    <w:rsid w:val="00F622CD"/>
    <w:rsid w:val="00F623B0"/>
    <w:rsid w:val="00F62723"/>
    <w:rsid w:val="00F62D2A"/>
    <w:rsid w:val="00F62E96"/>
    <w:rsid w:val="00F63313"/>
    <w:rsid w:val="00F63700"/>
    <w:rsid w:val="00F63800"/>
    <w:rsid w:val="00F63B33"/>
    <w:rsid w:val="00F64454"/>
    <w:rsid w:val="00F6449D"/>
    <w:rsid w:val="00F64797"/>
    <w:rsid w:val="00F647D4"/>
    <w:rsid w:val="00F64C38"/>
    <w:rsid w:val="00F657C3"/>
    <w:rsid w:val="00F658FB"/>
    <w:rsid w:val="00F6594C"/>
    <w:rsid w:val="00F663B5"/>
    <w:rsid w:val="00F663EA"/>
    <w:rsid w:val="00F67034"/>
    <w:rsid w:val="00F674D9"/>
    <w:rsid w:val="00F675D2"/>
    <w:rsid w:val="00F70E1F"/>
    <w:rsid w:val="00F7142C"/>
    <w:rsid w:val="00F7160F"/>
    <w:rsid w:val="00F71654"/>
    <w:rsid w:val="00F719AD"/>
    <w:rsid w:val="00F721FE"/>
    <w:rsid w:val="00F7241F"/>
    <w:rsid w:val="00F72523"/>
    <w:rsid w:val="00F72649"/>
    <w:rsid w:val="00F72ADA"/>
    <w:rsid w:val="00F72DA3"/>
    <w:rsid w:val="00F72F6B"/>
    <w:rsid w:val="00F73587"/>
    <w:rsid w:val="00F737D7"/>
    <w:rsid w:val="00F73B22"/>
    <w:rsid w:val="00F73B44"/>
    <w:rsid w:val="00F73D10"/>
    <w:rsid w:val="00F73F37"/>
    <w:rsid w:val="00F742A7"/>
    <w:rsid w:val="00F7440F"/>
    <w:rsid w:val="00F74AB7"/>
    <w:rsid w:val="00F74E32"/>
    <w:rsid w:val="00F74EDD"/>
    <w:rsid w:val="00F7534B"/>
    <w:rsid w:val="00F7537D"/>
    <w:rsid w:val="00F7567A"/>
    <w:rsid w:val="00F7576A"/>
    <w:rsid w:val="00F75C2B"/>
    <w:rsid w:val="00F75CB4"/>
    <w:rsid w:val="00F75E35"/>
    <w:rsid w:val="00F764F3"/>
    <w:rsid w:val="00F76D5C"/>
    <w:rsid w:val="00F7779C"/>
    <w:rsid w:val="00F77E2E"/>
    <w:rsid w:val="00F80269"/>
    <w:rsid w:val="00F8050A"/>
    <w:rsid w:val="00F8054A"/>
    <w:rsid w:val="00F8092A"/>
    <w:rsid w:val="00F80A97"/>
    <w:rsid w:val="00F8141E"/>
    <w:rsid w:val="00F8157C"/>
    <w:rsid w:val="00F818B8"/>
    <w:rsid w:val="00F818D1"/>
    <w:rsid w:val="00F829D7"/>
    <w:rsid w:val="00F832E7"/>
    <w:rsid w:val="00F833B8"/>
    <w:rsid w:val="00F83DB6"/>
    <w:rsid w:val="00F84933"/>
    <w:rsid w:val="00F84A8F"/>
    <w:rsid w:val="00F84A99"/>
    <w:rsid w:val="00F84D48"/>
    <w:rsid w:val="00F84D6D"/>
    <w:rsid w:val="00F85008"/>
    <w:rsid w:val="00F85333"/>
    <w:rsid w:val="00F854B2"/>
    <w:rsid w:val="00F8556C"/>
    <w:rsid w:val="00F85726"/>
    <w:rsid w:val="00F85CF9"/>
    <w:rsid w:val="00F864B3"/>
    <w:rsid w:val="00F867A4"/>
    <w:rsid w:val="00F86D2D"/>
    <w:rsid w:val="00F86D31"/>
    <w:rsid w:val="00F8761E"/>
    <w:rsid w:val="00F877DC"/>
    <w:rsid w:val="00F9021F"/>
    <w:rsid w:val="00F90227"/>
    <w:rsid w:val="00F90AF6"/>
    <w:rsid w:val="00F90F09"/>
    <w:rsid w:val="00F90F40"/>
    <w:rsid w:val="00F9218C"/>
    <w:rsid w:val="00F92193"/>
    <w:rsid w:val="00F923D6"/>
    <w:rsid w:val="00F9252D"/>
    <w:rsid w:val="00F9280A"/>
    <w:rsid w:val="00F9317B"/>
    <w:rsid w:val="00F931FA"/>
    <w:rsid w:val="00F93267"/>
    <w:rsid w:val="00F9365F"/>
    <w:rsid w:val="00F93A1A"/>
    <w:rsid w:val="00F93ADB"/>
    <w:rsid w:val="00F93E1B"/>
    <w:rsid w:val="00F93E3F"/>
    <w:rsid w:val="00F93EE0"/>
    <w:rsid w:val="00F94074"/>
    <w:rsid w:val="00F946B8"/>
    <w:rsid w:val="00F94708"/>
    <w:rsid w:val="00F94A6E"/>
    <w:rsid w:val="00F94A91"/>
    <w:rsid w:val="00F95059"/>
    <w:rsid w:val="00F95BBF"/>
    <w:rsid w:val="00F962B0"/>
    <w:rsid w:val="00F9692C"/>
    <w:rsid w:val="00F969C3"/>
    <w:rsid w:val="00F96B85"/>
    <w:rsid w:val="00F96C7D"/>
    <w:rsid w:val="00F97097"/>
    <w:rsid w:val="00F973F0"/>
    <w:rsid w:val="00F97DD7"/>
    <w:rsid w:val="00FA00CB"/>
    <w:rsid w:val="00FA04DE"/>
    <w:rsid w:val="00FA0EAF"/>
    <w:rsid w:val="00FA207D"/>
    <w:rsid w:val="00FA20A6"/>
    <w:rsid w:val="00FA227E"/>
    <w:rsid w:val="00FA231C"/>
    <w:rsid w:val="00FA2753"/>
    <w:rsid w:val="00FA2AFC"/>
    <w:rsid w:val="00FA2DD8"/>
    <w:rsid w:val="00FA31AC"/>
    <w:rsid w:val="00FA333E"/>
    <w:rsid w:val="00FA3787"/>
    <w:rsid w:val="00FA379F"/>
    <w:rsid w:val="00FA390E"/>
    <w:rsid w:val="00FA3B08"/>
    <w:rsid w:val="00FA3C7D"/>
    <w:rsid w:val="00FA3D71"/>
    <w:rsid w:val="00FA4358"/>
    <w:rsid w:val="00FA4478"/>
    <w:rsid w:val="00FA48A7"/>
    <w:rsid w:val="00FA49E9"/>
    <w:rsid w:val="00FA4D6D"/>
    <w:rsid w:val="00FA5127"/>
    <w:rsid w:val="00FA55E8"/>
    <w:rsid w:val="00FA57BE"/>
    <w:rsid w:val="00FA5945"/>
    <w:rsid w:val="00FA5A4B"/>
    <w:rsid w:val="00FA5B8C"/>
    <w:rsid w:val="00FA5BAC"/>
    <w:rsid w:val="00FA5CD3"/>
    <w:rsid w:val="00FA6C68"/>
    <w:rsid w:val="00FA7021"/>
    <w:rsid w:val="00FA749A"/>
    <w:rsid w:val="00FA756D"/>
    <w:rsid w:val="00FA757E"/>
    <w:rsid w:val="00FA759A"/>
    <w:rsid w:val="00FA7795"/>
    <w:rsid w:val="00FA781D"/>
    <w:rsid w:val="00FA78D9"/>
    <w:rsid w:val="00FA796C"/>
    <w:rsid w:val="00FB02D3"/>
    <w:rsid w:val="00FB02D4"/>
    <w:rsid w:val="00FB02F4"/>
    <w:rsid w:val="00FB0496"/>
    <w:rsid w:val="00FB0775"/>
    <w:rsid w:val="00FB0E79"/>
    <w:rsid w:val="00FB0FC4"/>
    <w:rsid w:val="00FB0FE7"/>
    <w:rsid w:val="00FB11BF"/>
    <w:rsid w:val="00FB13B3"/>
    <w:rsid w:val="00FB1682"/>
    <w:rsid w:val="00FB1D60"/>
    <w:rsid w:val="00FB1D7D"/>
    <w:rsid w:val="00FB1E25"/>
    <w:rsid w:val="00FB1F0C"/>
    <w:rsid w:val="00FB2A03"/>
    <w:rsid w:val="00FB2B0D"/>
    <w:rsid w:val="00FB2B45"/>
    <w:rsid w:val="00FB2B77"/>
    <w:rsid w:val="00FB2B7D"/>
    <w:rsid w:val="00FB2C01"/>
    <w:rsid w:val="00FB2CE5"/>
    <w:rsid w:val="00FB2F1D"/>
    <w:rsid w:val="00FB374D"/>
    <w:rsid w:val="00FB38EF"/>
    <w:rsid w:val="00FB3926"/>
    <w:rsid w:val="00FB3A15"/>
    <w:rsid w:val="00FB4614"/>
    <w:rsid w:val="00FB49E8"/>
    <w:rsid w:val="00FB4CD5"/>
    <w:rsid w:val="00FB4DDE"/>
    <w:rsid w:val="00FB4FD6"/>
    <w:rsid w:val="00FB50AE"/>
    <w:rsid w:val="00FB528C"/>
    <w:rsid w:val="00FB5293"/>
    <w:rsid w:val="00FB58AA"/>
    <w:rsid w:val="00FB5AC3"/>
    <w:rsid w:val="00FB6560"/>
    <w:rsid w:val="00FB662F"/>
    <w:rsid w:val="00FB6C35"/>
    <w:rsid w:val="00FB7023"/>
    <w:rsid w:val="00FB711A"/>
    <w:rsid w:val="00FB7375"/>
    <w:rsid w:val="00FB74E9"/>
    <w:rsid w:val="00FB75CD"/>
    <w:rsid w:val="00FB76C8"/>
    <w:rsid w:val="00FC01A3"/>
    <w:rsid w:val="00FC03F8"/>
    <w:rsid w:val="00FC04AA"/>
    <w:rsid w:val="00FC06D8"/>
    <w:rsid w:val="00FC1079"/>
    <w:rsid w:val="00FC1146"/>
    <w:rsid w:val="00FC14E6"/>
    <w:rsid w:val="00FC1847"/>
    <w:rsid w:val="00FC22C5"/>
    <w:rsid w:val="00FC237B"/>
    <w:rsid w:val="00FC276C"/>
    <w:rsid w:val="00FC2AD8"/>
    <w:rsid w:val="00FC2B12"/>
    <w:rsid w:val="00FC2CAD"/>
    <w:rsid w:val="00FC3204"/>
    <w:rsid w:val="00FC33F3"/>
    <w:rsid w:val="00FC3A25"/>
    <w:rsid w:val="00FC3ADB"/>
    <w:rsid w:val="00FC3BF1"/>
    <w:rsid w:val="00FC411C"/>
    <w:rsid w:val="00FC46B3"/>
    <w:rsid w:val="00FC4801"/>
    <w:rsid w:val="00FC4BE7"/>
    <w:rsid w:val="00FC602C"/>
    <w:rsid w:val="00FC6194"/>
    <w:rsid w:val="00FC62F2"/>
    <w:rsid w:val="00FC63F6"/>
    <w:rsid w:val="00FC658D"/>
    <w:rsid w:val="00FC6791"/>
    <w:rsid w:val="00FC6DF5"/>
    <w:rsid w:val="00FC7014"/>
    <w:rsid w:val="00FC786A"/>
    <w:rsid w:val="00FD03E9"/>
    <w:rsid w:val="00FD06C4"/>
    <w:rsid w:val="00FD0A43"/>
    <w:rsid w:val="00FD0DA4"/>
    <w:rsid w:val="00FD122B"/>
    <w:rsid w:val="00FD123C"/>
    <w:rsid w:val="00FD12D9"/>
    <w:rsid w:val="00FD1C31"/>
    <w:rsid w:val="00FD2301"/>
    <w:rsid w:val="00FD2314"/>
    <w:rsid w:val="00FD2959"/>
    <w:rsid w:val="00FD2D19"/>
    <w:rsid w:val="00FD2D68"/>
    <w:rsid w:val="00FD302C"/>
    <w:rsid w:val="00FD376F"/>
    <w:rsid w:val="00FD3802"/>
    <w:rsid w:val="00FD3D51"/>
    <w:rsid w:val="00FD4247"/>
    <w:rsid w:val="00FD4496"/>
    <w:rsid w:val="00FD465B"/>
    <w:rsid w:val="00FD4D12"/>
    <w:rsid w:val="00FD4D24"/>
    <w:rsid w:val="00FD5163"/>
    <w:rsid w:val="00FD51CD"/>
    <w:rsid w:val="00FD57ED"/>
    <w:rsid w:val="00FD5A9D"/>
    <w:rsid w:val="00FD5AD8"/>
    <w:rsid w:val="00FD5FB5"/>
    <w:rsid w:val="00FD6519"/>
    <w:rsid w:val="00FD69E9"/>
    <w:rsid w:val="00FD6AE2"/>
    <w:rsid w:val="00FD6C7D"/>
    <w:rsid w:val="00FD6D9A"/>
    <w:rsid w:val="00FD6FAA"/>
    <w:rsid w:val="00FD709D"/>
    <w:rsid w:val="00FD76E8"/>
    <w:rsid w:val="00FD76FC"/>
    <w:rsid w:val="00FE0745"/>
    <w:rsid w:val="00FE1323"/>
    <w:rsid w:val="00FE14B6"/>
    <w:rsid w:val="00FE1862"/>
    <w:rsid w:val="00FE1A93"/>
    <w:rsid w:val="00FE1FB9"/>
    <w:rsid w:val="00FE28CF"/>
    <w:rsid w:val="00FE2D3C"/>
    <w:rsid w:val="00FE2DC0"/>
    <w:rsid w:val="00FE2E76"/>
    <w:rsid w:val="00FE3048"/>
    <w:rsid w:val="00FE3312"/>
    <w:rsid w:val="00FE3566"/>
    <w:rsid w:val="00FE3580"/>
    <w:rsid w:val="00FE3655"/>
    <w:rsid w:val="00FE36EB"/>
    <w:rsid w:val="00FE37DF"/>
    <w:rsid w:val="00FE37E2"/>
    <w:rsid w:val="00FE39E6"/>
    <w:rsid w:val="00FE3C11"/>
    <w:rsid w:val="00FE42D6"/>
    <w:rsid w:val="00FE4652"/>
    <w:rsid w:val="00FE48D7"/>
    <w:rsid w:val="00FE4D85"/>
    <w:rsid w:val="00FE5244"/>
    <w:rsid w:val="00FE525C"/>
    <w:rsid w:val="00FE540D"/>
    <w:rsid w:val="00FE5429"/>
    <w:rsid w:val="00FE5E38"/>
    <w:rsid w:val="00FE631F"/>
    <w:rsid w:val="00FE65A8"/>
    <w:rsid w:val="00FE65B6"/>
    <w:rsid w:val="00FE6709"/>
    <w:rsid w:val="00FE6890"/>
    <w:rsid w:val="00FE6BAF"/>
    <w:rsid w:val="00FE6C5C"/>
    <w:rsid w:val="00FE6C7E"/>
    <w:rsid w:val="00FE6CC6"/>
    <w:rsid w:val="00FE6FDE"/>
    <w:rsid w:val="00FE7443"/>
    <w:rsid w:val="00FE7EF4"/>
    <w:rsid w:val="00FF0022"/>
    <w:rsid w:val="00FF038E"/>
    <w:rsid w:val="00FF04D1"/>
    <w:rsid w:val="00FF06A3"/>
    <w:rsid w:val="00FF0836"/>
    <w:rsid w:val="00FF0A66"/>
    <w:rsid w:val="00FF0C14"/>
    <w:rsid w:val="00FF0EFA"/>
    <w:rsid w:val="00FF11DA"/>
    <w:rsid w:val="00FF1416"/>
    <w:rsid w:val="00FF1476"/>
    <w:rsid w:val="00FF1920"/>
    <w:rsid w:val="00FF21A1"/>
    <w:rsid w:val="00FF2B5F"/>
    <w:rsid w:val="00FF2CB6"/>
    <w:rsid w:val="00FF34DE"/>
    <w:rsid w:val="00FF3C1F"/>
    <w:rsid w:val="00FF4945"/>
    <w:rsid w:val="00FF49B9"/>
    <w:rsid w:val="00FF4B04"/>
    <w:rsid w:val="00FF4D6B"/>
    <w:rsid w:val="00FF507F"/>
    <w:rsid w:val="00FF5694"/>
    <w:rsid w:val="00FF5963"/>
    <w:rsid w:val="00FF5A58"/>
    <w:rsid w:val="00FF5F43"/>
    <w:rsid w:val="00FF605D"/>
    <w:rsid w:val="00FF6299"/>
    <w:rsid w:val="00FF6A6B"/>
    <w:rsid w:val="00FF6A85"/>
    <w:rsid w:val="00FF7D2B"/>
    <w:rsid w:val="00FF7EA2"/>
    <w:rsid w:val="00FF7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>
      <o:colormru v:ext="edit" colors="white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iPriority="99" w:unhideWhenUsed="0"/>
    <w:lsdException w:name="FollowedHyperlink" w:semiHidden="0" w:unhideWhenUsed="0"/>
    <w:lsdException w:name="Strong" w:semiHidden="0" w:unhideWhenUsed="0" w:qFormat="1"/>
    <w:lsdException w:name="Emphasis" w:semiHidden="0" w:uiPriority="2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iPriority="99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82F"/>
    <w:pPr>
      <w:widowControl w:val="0"/>
      <w:spacing w:line="480" w:lineRule="exact"/>
    </w:pPr>
    <w:rPr>
      <w:rFonts w:ascii="Book Antiqua" w:eastAsia="標楷體" w:hAnsi="Book Antiqua"/>
      <w:kern w:val="2"/>
      <w:sz w:val="28"/>
      <w:szCs w:val="24"/>
    </w:rPr>
  </w:style>
  <w:style w:type="paragraph" w:styleId="1">
    <w:name w:val="heading 1"/>
    <w:basedOn w:val="a"/>
    <w:next w:val="a"/>
    <w:qFormat/>
    <w:rsid w:val="001A5E3E"/>
    <w:pPr>
      <w:keepNext/>
      <w:numPr>
        <w:numId w:val="4"/>
      </w:numPr>
      <w:spacing w:before="120" w:afterLines="50" w:line="520" w:lineRule="exact"/>
      <w:outlineLvl w:val="0"/>
    </w:pPr>
    <w:rPr>
      <w:rFonts w:ascii="Arial" w:hAnsi="Arial"/>
      <w:b/>
      <w:bCs/>
      <w:kern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546F40"/>
    <w:pPr>
      <w:keepNext/>
      <w:numPr>
        <w:ilvl w:val="1"/>
        <w:numId w:val="2"/>
      </w:numPr>
      <w:spacing w:beforeLines="50" w:line="520" w:lineRule="exact"/>
      <w:outlineLvl w:val="1"/>
    </w:pPr>
    <w:rPr>
      <w:b/>
      <w:bCs/>
      <w:szCs w:val="48"/>
    </w:rPr>
  </w:style>
  <w:style w:type="paragraph" w:styleId="3">
    <w:name w:val="heading 3"/>
    <w:basedOn w:val="a"/>
    <w:next w:val="a"/>
    <w:link w:val="30"/>
    <w:unhideWhenUsed/>
    <w:qFormat/>
    <w:rsid w:val="008E293E"/>
    <w:pPr>
      <w:keepNext/>
      <w:numPr>
        <w:ilvl w:val="2"/>
        <w:numId w:val="2"/>
      </w:numPr>
      <w:spacing w:beforeLines="50" w:line="520" w:lineRule="exact"/>
      <w:outlineLvl w:val="2"/>
    </w:pPr>
    <w:rPr>
      <w:rFonts w:ascii="Times New Roman" w:hAnsi="Times New Roman"/>
      <w:b/>
      <w:bCs/>
      <w:szCs w:val="36"/>
    </w:rPr>
  </w:style>
  <w:style w:type="paragraph" w:styleId="4">
    <w:name w:val="heading 4"/>
    <w:basedOn w:val="a"/>
    <w:next w:val="a"/>
    <w:link w:val="40"/>
    <w:unhideWhenUsed/>
    <w:qFormat/>
    <w:rsid w:val="008E0681"/>
    <w:pPr>
      <w:keepNext/>
      <w:numPr>
        <w:ilvl w:val="3"/>
        <w:numId w:val="2"/>
      </w:numPr>
      <w:spacing w:line="520" w:lineRule="exact"/>
      <w:outlineLvl w:val="3"/>
    </w:pPr>
    <w:rPr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vel1">
    <w:name w:val="Level1"/>
    <w:basedOn w:val="a"/>
    <w:qFormat/>
    <w:rsid w:val="00ED2795"/>
    <w:pPr>
      <w:spacing w:afterLines="50"/>
    </w:pPr>
    <w:rPr>
      <w:b/>
      <w:sz w:val="32"/>
    </w:rPr>
  </w:style>
  <w:style w:type="paragraph" w:customStyle="1" w:styleId="Level2">
    <w:name w:val="Level2"/>
    <w:basedOn w:val="a"/>
    <w:qFormat/>
    <w:rsid w:val="009D7643"/>
    <w:pPr>
      <w:numPr>
        <w:ilvl w:val="1"/>
        <w:numId w:val="1"/>
      </w:numPr>
    </w:pPr>
    <w:rPr>
      <w:b/>
    </w:rPr>
  </w:style>
  <w:style w:type="paragraph" w:customStyle="1" w:styleId="Level3">
    <w:name w:val="Level3"/>
    <w:basedOn w:val="a"/>
    <w:qFormat/>
    <w:rsid w:val="009D7643"/>
    <w:pPr>
      <w:numPr>
        <w:ilvl w:val="2"/>
        <w:numId w:val="1"/>
      </w:numPr>
      <w:spacing w:beforeLines="50"/>
    </w:pPr>
    <w:rPr>
      <w:b/>
    </w:rPr>
  </w:style>
  <w:style w:type="character" w:styleId="a3">
    <w:name w:val="Hyperlink"/>
    <w:uiPriority w:val="99"/>
    <w:rsid w:val="0027709B"/>
    <w:rPr>
      <w:color w:val="0000FF"/>
      <w:u w:val="single"/>
    </w:rPr>
  </w:style>
  <w:style w:type="paragraph" w:styleId="11">
    <w:name w:val="toc 1"/>
    <w:basedOn w:val="a"/>
    <w:next w:val="a"/>
    <w:autoRedefine/>
    <w:uiPriority w:val="39"/>
    <w:rsid w:val="00FD376F"/>
    <w:pPr>
      <w:tabs>
        <w:tab w:val="left" w:pos="960"/>
        <w:tab w:val="right" w:leader="dot" w:pos="8296"/>
      </w:tabs>
      <w:spacing w:line="240" w:lineRule="auto"/>
      <w:ind w:left="652" w:hanging="652"/>
    </w:pPr>
    <w:rPr>
      <w:b/>
      <w:noProof/>
      <w:szCs w:val="28"/>
    </w:rPr>
  </w:style>
  <w:style w:type="paragraph" w:styleId="a4">
    <w:name w:val="footer"/>
    <w:basedOn w:val="a"/>
    <w:rsid w:val="002770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27709B"/>
  </w:style>
  <w:style w:type="paragraph" w:styleId="a6">
    <w:name w:val="header"/>
    <w:basedOn w:val="a"/>
    <w:rsid w:val="002770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rsid w:val="0034303D"/>
    <w:pPr>
      <w:widowControl w:val="0"/>
      <w:spacing w:line="480" w:lineRule="exac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3C73F7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9">
    <w:name w:val="註解方塊文字 字元"/>
    <w:link w:val="a8"/>
    <w:rsid w:val="003C73F7"/>
    <w:rPr>
      <w:rFonts w:ascii="Cambria" w:eastAsia="新細明體" w:hAnsi="Cambria" w:cs="Times New Roman"/>
      <w:kern w:val="2"/>
      <w:sz w:val="18"/>
      <w:szCs w:val="18"/>
    </w:rPr>
  </w:style>
  <w:style w:type="character" w:styleId="aa">
    <w:name w:val="Book Title"/>
    <w:uiPriority w:val="33"/>
    <w:qFormat/>
    <w:rsid w:val="00E6556A"/>
    <w:rPr>
      <w:b/>
      <w:bCs/>
      <w:smallCaps/>
      <w:spacing w:val="5"/>
    </w:rPr>
  </w:style>
  <w:style w:type="character" w:customStyle="1" w:styleId="shorttext">
    <w:name w:val="short_text"/>
    <w:basedOn w:val="a0"/>
    <w:rsid w:val="0041204D"/>
  </w:style>
  <w:style w:type="paragraph" w:styleId="ab">
    <w:name w:val="Document Map"/>
    <w:basedOn w:val="a"/>
    <w:link w:val="ac"/>
    <w:rsid w:val="005B23BD"/>
    <w:rPr>
      <w:rFonts w:ascii="新細明體" w:eastAsia="新細明體"/>
      <w:sz w:val="18"/>
      <w:szCs w:val="18"/>
    </w:rPr>
  </w:style>
  <w:style w:type="character" w:customStyle="1" w:styleId="ac">
    <w:name w:val="文件引導模式 字元"/>
    <w:link w:val="ab"/>
    <w:rsid w:val="005B23BD"/>
    <w:rPr>
      <w:rFonts w:ascii="新細明體" w:hAnsi="Book Antiqua"/>
      <w:kern w:val="2"/>
      <w:sz w:val="18"/>
      <w:szCs w:val="18"/>
    </w:rPr>
  </w:style>
  <w:style w:type="character" w:customStyle="1" w:styleId="20">
    <w:name w:val="標題 2 字元"/>
    <w:link w:val="2"/>
    <w:rsid w:val="00546F40"/>
    <w:rPr>
      <w:rFonts w:ascii="Book Antiqua" w:eastAsia="標楷體" w:hAnsi="Book Antiqua"/>
      <w:b/>
      <w:bCs/>
      <w:kern w:val="2"/>
      <w:sz w:val="28"/>
      <w:szCs w:val="48"/>
    </w:rPr>
  </w:style>
  <w:style w:type="character" w:customStyle="1" w:styleId="30">
    <w:name w:val="標題 3 字元"/>
    <w:link w:val="3"/>
    <w:rsid w:val="008E293E"/>
    <w:rPr>
      <w:rFonts w:eastAsia="標楷體"/>
      <w:b/>
      <w:bCs/>
      <w:kern w:val="2"/>
      <w:sz w:val="28"/>
      <w:szCs w:val="36"/>
    </w:rPr>
  </w:style>
  <w:style w:type="character" w:customStyle="1" w:styleId="40">
    <w:name w:val="標題 4 字元"/>
    <w:link w:val="4"/>
    <w:rsid w:val="008E0681"/>
    <w:rPr>
      <w:rFonts w:ascii="Book Antiqua" w:eastAsia="標楷體" w:hAnsi="Book Antiqua"/>
      <w:kern w:val="2"/>
      <w:sz w:val="28"/>
      <w:szCs w:val="36"/>
    </w:rPr>
  </w:style>
  <w:style w:type="numbering" w:customStyle="1" w:styleId="10">
    <w:name w:val="樣式1"/>
    <w:uiPriority w:val="99"/>
    <w:rsid w:val="00B439E7"/>
    <w:pPr>
      <w:numPr>
        <w:numId w:val="3"/>
      </w:numPr>
    </w:pPr>
  </w:style>
  <w:style w:type="paragraph" w:styleId="ad">
    <w:name w:val="Salutation"/>
    <w:basedOn w:val="a"/>
    <w:next w:val="a"/>
    <w:link w:val="ae"/>
    <w:rsid w:val="00722771"/>
  </w:style>
  <w:style w:type="character" w:customStyle="1" w:styleId="ae">
    <w:name w:val="問候 字元"/>
    <w:link w:val="ad"/>
    <w:rsid w:val="00722771"/>
    <w:rPr>
      <w:rFonts w:ascii="Book Antiqua" w:eastAsia="標楷體" w:hAnsi="Book Antiqua"/>
      <w:kern w:val="2"/>
      <w:sz w:val="28"/>
      <w:szCs w:val="24"/>
    </w:rPr>
  </w:style>
  <w:style w:type="paragraph" w:styleId="af">
    <w:name w:val="Closing"/>
    <w:basedOn w:val="a"/>
    <w:link w:val="af0"/>
    <w:rsid w:val="00722771"/>
    <w:pPr>
      <w:ind w:leftChars="1800" w:left="100"/>
    </w:pPr>
  </w:style>
  <w:style w:type="character" w:customStyle="1" w:styleId="af0">
    <w:name w:val="結語 字元"/>
    <w:link w:val="af"/>
    <w:rsid w:val="00722771"/>
    <w:rPr>
      <w:rFonts w:ascii="Book Antiqua" w:eastAsia="標楷體" w:hAnsi="Book Antiqua"/>
      <w:kern w:val="2"/>
      <w:sz w:val="28"/>
      <w:szCs w:val="24"/>
    </w:rPr>
  </w:style>
  <w:style w:type="paragraph" w:styleId="af1">
    <w:name w:val="footnote text"/>
    <w:basedOn w:val="a"/>
    <w:link w:val="af2"/>
    <w:rsid w:val="007D2DAD"/>
    <w:pPr>
      <w:snapToGrid w:val="0"/>
    </w:pPr>
    <w:rPr>
      <w:sz w:val="20"/>
      <w:szCs w:val="20"/>
    </w:rPr>
  </w:style>
  <w:style w:type="character" w:customStyle="1" w:styleId="af2">
    <w:name w:val="註腳文字 字元"/>
    <w:link w:val="af1"/>
    <w:rsid w:val="007D2DAD"/>
    <w:rPr>
      <w:rFonts w:ascii="Book Antiqua" w:eastAsia="標楷體" w:hAnsi="Book Antiqua"/>
      <w:kern w:val="2"/>
    </w:rPr>
  </w:style>
  <w:style w:type="character" w:styleId="af3">
    <w:name w:val="footnote reference"/>
    <w:rsid w:val="007D2DAD"/>
    <w:rPr>
      <w:vertAlign w:val="superscript"/>
    </w:rPr>
  </w:style>
  <w:style w:type="character" w:styleId="af4">
    <w:name w:val="Emphasis"/>
    <w:uiPriority w:val="20"/>
    <w:qFormat/>
    <w:rsid w:val="00247698"/>
    <w:rPr>
      <w:i/>
      <w:iCs/>
    </w:rPr>
  </w:style>
  <w:style w:type="character" w:styleId="af5">
    <w:name w:val="FollowedHyperlink"/>
    <w:rsid w:val="00983FC8"/>
    <w:rPr>
      <w:color w:val="800080"/>
      <w:u w:val="single"/>
    </w:rPr>
  </w:style>
  <w:style w:type="paragraph" w:styleId="21">
    <w:name w:val="toc 2"/>
    <w:basedOn w:val="a"/>
    <w:next w:val="a"/>
    <w:autoRedefine/>
    <w:uiPriority w:val="39"/>
    <w:rsid w:val="006C6527"/>
    <w:pPr>
      <w:tabs>
        <w:tab w:val="right" w:leader="dot" w:pos="8296"/>
      </w:tabs>
      <w:spacing w:line="400" w:lineRule="exact"/>
      <w:ind w:leftChars="102" w:left="850" w:hangingChars="217" w:hanging="564"/>
    </w:pPr>
  </w:style>
  <w:style w:type="paragraph" w:styleId="31">
    <w:name w:val="toc 3"/>
    <w:basedOn w:val="a"/>
    <w:next w:val="a"/>
    <w:autoRedefine/>
    <w:uiPriority w:val="39"/>
    <w:rsid w:val="00E00D79"/>
    <w:pPr>
      <w:tabs>
        <w:tab w:val="right" w:leader="dot" w:pos="8296"/>
      </w:tabs>
      <w:ind w:leftChars="203" w:left="1176" w:hangingChars="217" w:hanging="608"/>
    </w:pPr>
  </w:style>
  <w:style w:type="paragraph" w:styleId="af6">
    <w:name w:val="caption"/>
    <w:basedOn w:val="a"/>
    <w:next w:val="a"/>
    <w:semiHidden/>
    <w:unhideWhenUsed/>
    <w:qFormat/>
    <w:rsid w:val="00E2036D"/>
    <w:rPr>
      <w:sz w:val="20"/>
      <w:szCs w:val="20"/>
    </w:rPr>
  </w:style>
  <w:style w:type="paragraph" w:styleId="Web">
    <w:name w:val="Normal (Web)"/>
    <w:basedOn w:val="a"/>
    <w:uiPriority w:val="99"/>
    <w:unhideWhenUsed/>
    <w:rsid w:val="008D5CAD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 w:val="24"/>
    </w:rPr>
  </w:style>
  <w:style w:type="character" w:customStyle="1" w:styleId="apple-converted-space">
    <w:name w:val="apple-converted-space"/>
    <w:basedOn w:val="a0"/>
    <w:rsid w:val="00120F4A"/>
  </w:style>
  <w:style w:type="character" w:styleId="af7">
    <w:name w:val="annotation reference"/>
    <w:rsid w:val="00B373D1"/>
    <w:rPr>
      <w:sz w:val="18"/>
      <w:szCs w:val="18"/>
    </w:rPr>
  </w:style>
  <w:style w:type="paragraph" w:styleId="af8">
    <w:name w:val="annotation text"/>
    <w:basedOn w:val="a"/>
    <w:link w:val="af9"/>
    <w:rsid w:val="00B373D1"/>
  </w:style>
  <w:style w:type="character" w:customStyle="1" w:styleId="af9">
    <w:name w:val="註解文字 字元"/>
    <w:link w:val="af8"/>
    <w:rsid w:val="00B373D1"/>
    <w:rPr>
      <w:rFonts w:ascii="Book Antiqua" w:eastAsia="標楷體" w:hAnsi="Book Antiqua"/>
      <w:kern w:val="2"/>
      <w:sz w:val="28"/>
      <w:szCs w:val="24"/>
    </w:rPr>
  </w:style>
  <w:style w:type="paragraph" w:styleId="afa">
    <w:name w:val="annotation subject"/>
    <w:basedOn w:val="af8"/>
    <w:next w:val="af8"/>
    <w:link w:val="afb"/>
    <w:rsid w:val="00B373D1"/>
    <w:rPr>
      <w:b/>
      <w:bCs/>
    </w:rPr>
  </w:style>
  <w:style w:type="character" w:customStyle="1" w:styleId="afb">
    <w:name w:val="註解主旨 字元"/>
    <w:link w:val="afa"/>
    <w:rsid w:val="00B373D1"/>
    <w:rPr>
      <w:rFonts w:ascii="Book Antiqua" w:eastAsia="標楷體" w:hAnsi="Book Antiqua"/>
      <w:b/>
      <w:bCs/>
      <w:kern w:val="2"/>
      <w:sz w:val="28"/>
      <w:szCs w:val="24"/>
    </w:rPr>
  </w:style>
  <w:style w:type="character" w:styleId="afc">
    <w:name w:val="line number"/>
    <w:rsid w:val="00D675C8"/>
  </w:style>
  <w:style w:type="paragraph" w:styleId="HTML">
    <w:name w:val="HTML Preformatted"/>
    <w:basedOn w:val="a"/>
    <w:link w:val="HTML0"/>
    <w:rsid w:val="00097F25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rsid w:val="00097F25"/>
    <w:rPr>
      <w:rFonts w:ascii="Courier New" w:eastAsia="標楷體" w:hAnsi="Courier New" w:cs="Courier New"/>
      <w:kern w:val="2"/>
    </w:rPr>
  </w:style>
  <w:style w:type="character" w:styleId="afd">
    <w:name w:val="Placeholder Text"/>
    <w:uiPriority w:val="99"/>
    <w:semiHidden/>
    <w:rsid w:val="00182EBB"/>
    <w:rPr>
      <w:color w:val="808080"/>
    </w:rPr>
  </w:style>
  <w:style w:type="table" w:customStyle="1" w:styleId="4-5">
    <w:name w:val="格線表格 4 - 輔色 5"/>
    <w:basedOn w:val="a1"/>
    <w:uiPriority w:val="49"/>
    <w:rsid w:val="00845572"/>
    <w:tblPr>
      <w:tblStyleRowBandSize w:val="1"/>
      <w:tblStyleColBandSize w:val="1"/>
      <w:tblInd w:w="0" w:type="dxa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enetton\Application%20Data\Microsoft\Templates\&#23560;&#21033;&#34892;&#25919;&#35380;&#35359;&#25216;&#34899;&#20998;&#26512;&#22577;&#2157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B58ACD-1502-4108-A69E-10C8844E9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專利行政訴訟技術分析報告.dot</Template>
  <TotalTime>0</TotalTime>
  <Pages>7</Pages>
  <Words>38</Words>
  <Characters>38</Characters>
  <Application>Microsoft Office Word</Application>
  <DocSecurity>0</DocSecurity>
  <Lines>41</Lines>
  <Paragraphs>5</Paragraphs>
  <ScaleCrop>false</ScaleCrop>
  <Company>IPC</Company>
  <LinksUpToDate>false</LinksUpToDate>
  <CharactersWithSpaces>42</CharactersWithSpaces>
  <SharedDoc>false</SharedDoc>
  <HLinks>
    <vt:vector size="90" baseType="variant">
      <vt:variant>
        <vt:i4>1638457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_Toc54682280</vt:lpwstr>
      </vt:variant>
      <vt:variant>
        <vt:i4>1048630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_Toc54682279</vt:lpwstr>
      </vt:variant>
      <vt:variant>
        <vt:i4>1114166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_Toc54682278</vt:lpwstr>
      </vt:variant>
      <vt:variant>
        <vt:i4>1966134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_Toc54682277</vt:lpwstr>
      </vt:variant>
      <vt:variant>
        <vt:i4>2031670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_Toc54682276</vt:lpwstr>
      </vt:variant>
      <vt:variant>
        <vt:i4>1835062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_Toc54682275</vt:lpwstr>
      </vt:variant>
      <vt:variant>
        <vt:i4>1900598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_Toc54682274</vt:lpwstr>
      </vt:variant>
      <vt:variant>
        <vt:i4>1703990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_Toc54682273</vt:lpwstr>
      </vt:variant>
      <vt:variant>
        <vt:i4>1769526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_Toc54682272</vt:lpwstr>
      </vt:variant>
      <vt:variant>
        <vt:i4>1572918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_Toc54682271</vt:lpwstr>
      </vt:variant>
      <vt:variant>
        <vt:i4>1638454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_Toc54682270</vt:lpwstr>
      </vt:variant>
      <vt:variant>
        <vt:i4>1048631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_Toc54682269</vt:lpwstr>
      </vt:variant>
      <vt:variant>
        <vt:i4>1114167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_Toc54682268</vt:lpwstr>
      </vt:variant>
      <vt:variant>
        <vt:i4>1966135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_Toc54682267</vt:lpwstr>
      </vt:variant>
      <vt:variant>
        <vt:i4>2031671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_Toc54682266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年度行專訴字第號專利事件</dc:title>
  <dc:creator>benetton</dc:creator>
  <dc:description>審判Word系統版本:1071112-01</dc:description>
  <cp:lastModifiedBy>IPC</cp:lastModifiedBy>
  <cp:revision>2</cp:revision>
  <cp:lastPrinted>2020-03-31T06:06:00Z</cp:lastPrinted>
  <dcterms:created xsi:type="dcterms:W3CDTF">2020-11-23T09:58:00Z</dcterms:created>
  <dcterms:modified xsi:type="dcterms:W3CDTF">2020-11-23T09:58:00Z</dcterms:modified>
</cp:coreProperties>
</file>